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0B5" w:rsidRPr="003266FE" w:rsidRDefault="00A630B5" w:rsidP="00A630B5">
      <w:pPr>
        <w:pStyle w:val="1"/>
        <w:rPr>
          <w:shd w:val="clear" w:color="auto" w:fill="FFFFFF"/>
        </w:rPr>
      </w:pPr>
      <w:r w:rsidRPr="003266FE">
        <w:rPr>
          <w:shd w:val="clear" w:color="auto" w:fill="FFFFFF"/>
        </w:rPr>
        <w:t>Бр</w:t>
      </w:r>
      <w:r w:rsidR="001F04F1" w:rsidRPr="003266FE">
        <w:rPr>
          <w:shd w:val="clear" w:color="auto" w:fill="FFFFFF"/>
        </w:rPr>
        <w:t>е</w:t>
      </w:r>
      <w:r w:rsidRPr="003266FE">
        <w:rPr>
          <w:shd w:val="clear" w:color="auto" w:fill="FFFFFF"/>
        </w:rPr>
        <w:t>стская область</w:t>
      </w:r>
    </w:p>
    <w:p w:rsidR="00293A6B" w:rsidRPr="003266FE" w:rsidRDefault="00247676" w:rsidP="00A630B5">
      <w:pPr>
        <w:pStyle w:val="af8"/>
      </w:pPr>
      <w:r w:rsidRPr="003266FE">
        <w:rPr>
          <w:lang w:eastAsia="ru-RU"/>
        </w:rPr>
        <mc:AlternateContent>
          <mc:Choice Requires="wpg">
            <w:drawing>
              <wp:anchor distT="0" distB="0" distL="180340" distR="180340" simplePos="0" relativeHeight="251657216" behindDoc="0" locked="0" layoutInCell="1" allowOverlap="1" wp14:anchorId="47C55FE2" wp14:editId="79FC2F19">
                <wp:simplePos x="0" y="0"/>
                <wp:positionH relativeFrom="margin">
                  <wp:posOffset>3837940</wp:posOffset>
                </wp:positionH>
                <wp:positionV relativeFrom="margin">
                  <wp:posOffset>990600</wp:posOffset>
                </wp:positionV>
                <wp:extent cx="3239770" cy="2267585"/>
                <wp:effectExtent l="0" t="9208" r="27623" b="27622"/>
                <wp:wrapSquare wrapText="bothSides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" name="Прямоугольник: скругленные углы 2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" name="Группа 25"/>
                        <wpg:cNvGrpSpPr/>
                        <wpg:grpSpPr>
                          <a:xfrm>
                            <a:off x="95001" y="209934"/>
                            <a:ext cx="638247" cy="512616"/>
                            <a:chOff x="-64488" y="61078"/>
                            <a:chExt cx="638247" cy="512616"/>
                          </a:xfrm>
                        </wpg:grpSpPr>
                        <wps:wsp>
                          <wps:cNvPr id="26" name="Ромб 26"/>
                          <wps:cNvSpPr/>
                          <wps:spPr>
                            <a:xfrm rot="16200000">
                              <a:off x="29" y="-36"/>
                              <a:ext cx="509213" cy="638247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Надпись 27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FD303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" o:spid="_x0000_s1026" style="position:absolute;left:0;text-align:left;margin-left:302.2pt;margin-top:78pt;width:255.1pt;height:178.55pt;rotation:90;z-index:25165721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OQAAAAYAAAAAAAAAAAAAALgAAAEU&#10;AAAAAgAxADMAAAABAAAAAAAAAAAAAAAAAAAAAAAAAAEAAAAAAAAAAAAAARQAAAC4AAAAAAAAAAAA&#10;AAAAAAAAAAEAAAAAAAAAAAAAAAAAAAAAAAAAEAAAAAEAAAAAAABudWxsAAAAAgAAAAZib3VuZHNP&#10;YmpjAAAAAQAAAAAAAFJjdDEAAAAEAAAAAFRvcCBsb25nAAAAAAAAAABMZWZ0bG9uZwAAAAAAAAAA&#10;QnRvbWxvbmcAAAC4AAAAAFJnaHRsb25nAAABFA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uAAAAABSZ2h0bG9uZwAAARQ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BOEJJTQQMAAAA&#10;ACc5AAAAAQAAAKAAAABrAAAB4AAAyKAAACcdABgAAf/Y/+0ADEFkb2JlX0NNAAL/7gAOQWRvYmUA&#10;ZIAAAAAB/9sAhAAMCAgICQgMCQkMEQsKCxEVDwwMDxUYExMVExMYEQwMDAwMDBEMDAwMDAwMDAwM&#10;DAwMDAwMDAwMDAwMDAwMDAwMAQ0LCw0ODRAODhAUDg4OFBQODg4OFBEMDAwMDBERDAwMDAwMEQwM&#10;DAwMDAwMDAwMDAwMDAwMDAwMDAwMDAwMDAz/wAARCABr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9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4v/iSUNDX1BST0ZJTEUABwn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oHwSUND&#10;X1BST0ZJTEUACQ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69H/////////////////////////////////////////9+n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c3X///////////////////////////////////////dr5a39P//////&#10;///////////////////////////////FjGin5//////////////////////////////////////M&#10;nImk5//////////////////////////////////////6zrvG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MW99f//////////&#10;//////////////////////////+/k3qFxf///////////////////////////////////9uQWz1l&#10;qPb//////////////////////////////////rx1NABUm+v/////////////////////////////&#10;////05R+SSxOmuz////////////////////////////////Y1MqzfmVtpfn/////////////////&#10;///////////////////0xa6vy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5ePj5Obo7fH5////////////////&#10;//////////////2xlJKSlZmdo6myvNDt//////////////////////////+dU0dJTVFWYHOKr9b8&#10;//////////////////////////+yVgAaNVBti67S9//////////////////////////////Nbz5f&#10;e5m31/n////////////////////////////////un4OmwuH/////////////////////////////&#10;////////487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">
                <v:roundrect id="Прямоугольник: скругленные углы 24" o:spid="_x0000_s10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A308EA&#10;AADbAAAADwAAAGRycy9kb3ducmV2LnhtbESP0YrCMBRE3wX/IVzBN01bRZZqFHdhQRZE1P2AS3Nt&#10;qs1NabJa9+uNIPg4zMwZZrHqbC2u1PrKsYJ0nIAgLpyuuFTwe/wefYDwAVlj7ZgU3MnDatnvLTDX&#10;7sZ7uh5CKSKEfY4KTAhNLqUvDFn0Y9cQR+/kWoshyraUusVbhNtaZkkykxYrjgsGG/oyVFwOf1bB&#10;5oRmkv18pnw2nqfbSf2Pu1Sp4aBbz0EE6sI7/GpvtIJsCs8v8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wN9PBAAAA2wAAAA8AAAAAAAAAAAAAAAAAmAIAAGRycy9kb3du&#10;cmV2LnhtbFBLBQYAAAAABAAEAPUAAACGAwAAAAA=&#10;" strokecolor="black [3213]" strokeweight="1pt">
                  <v:fill r:id="rId10" o:title="" recolor="t" rotate="t" type="frame"/>
                  <v:stroke joinstyle="miter"/>
                </v:roundrect>
                <v:group id="Группа 25" o:spid="_x0000_s1028" style="position:absolute;left:950;top:2099;width:6382;height:5126" coordorigin="-644,610" coordsize="6382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26" o:spid="_x0000_s1029" type="#_x0000_t4" style="position:absolute;left:1;top:-1;width:5092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aQx70A&#10;AADbAAAADwAAAGRycy9kb3ducmV2LnhtbESPzQrCMBCE74LvEFbwpqkeRKpR/MerVjwvzdoWm01J&#10;ota3N4LgcZiZb5j5sjW1eJLzlWUFo2ECgji3uuJCwSXbD6YgfEDWWFsmBW/ysFx0O3NMtX3xiZ7n&#10;UIgIYZ+igjKEJpXS5yUZ9EPbEEfvZp3BEKUrpHb4inBTy3GSTKTBiuNCiQ1tSsrv54dRUL31drce&#10;XfPDJXMb8/BHzK5WqX6vXc1ABGrDP/xrH7WC8QS+X+IPkIsP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zaQx70AAADbAAAADwAAAAAAAAAAAAAAAACYAgAAZHJzL2Rvd25yZXYu&#10;eG1sUEsFBgAAAAAEAAQA9QAAAIIDAAAAAA==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7" o:spid="_x0000_s1030" type="#_x0000_t202" style="position:absolute;left:71;top:999;width:4953;height:417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Niv8UA&#10;AADbAAAADwAAAGRycy9kb3ducmV2LnhtbESPT2vCQBTE7wW/w/KE3urGHFpNXUUESXvowSjo8TX7&#10;mqRm34bsmj/99F2h0OMwM79hVpvB1KKj1lWWFcxnEQji3OqKCwWn4/5pAcJ5ZI21ZVIwkoPNevKw&#10;wkTbng/UZb4QAcIuQQWl900ipctLMuhmtiEO3pdtDfog20LqFvsAN7WMo+hZGqw4LJTY0K6k/Jrd&#10;jIJv4z6Xix+an7fpaOKP7NK8p1apx+mwfQXhafD/4b/2m1YQv8D9S/gB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w2K/xQAAANsAAAAPAAAAAAAAAAAAAAAAAJgCAABkcnMv&#10;ZG93bnJldi54bWxQSwUGAAAAAAQABAD1AAAAigMAAAAA&#10;" filled="f" stroked="f" strokeweight=".5pt">
                    <v:textbox>
                      <w:txbxContent>
                        <w:p w:rsidR="00360A5D" w:rsidRPr="003F28D3" w:rsidRDefault="00360A5D" w:rsidP="00FD303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A630B5" w:rsidRPr="003266FE">
        <w:rPr>
          <w:bCs/>
          <w:shd w:val="clear" w:color="auto" w:fill="FFFFFF"/>
        </w:rPr>
        <w:t>Сильфия</w:t>
      </w:r>
      <w:r w:rsidR="00A630B5" w:rsidRPr="003266FE">
        <w:rPr>
          <w:shd w:val="clear" w:color="auto" w:fill="FFFFFF"/>
        </w:rPr>
        <w:t> </w:t>
      </w:r>
      <w:r w:rsidR="00A630B5" w:rsidRPr="003266FE">
        <w:rPr>
          <w:shd w:val="clear" w:color="auto" w:fill="FFFFFF"/>
        </w:rPr>
        <w:br/>
      </w:r>
      <w:r w:rsidR="00A630B5" w:rsidRPr="003266FE">
        <w:t>пронз</w:t>
      </w:r>
      <w:r w:rsidR="001F04F1" w:rsidRPr="003266FE">
        <w:t>ё</w:t>
      </w:r>
      <w:r w:rsidR="00A630B5" w:rsidRPr="003266FE">
        <w:t>ннолистная</w:t>
      </w:r>
    </w:p>
    <w:p w:rsidR="00A630B5" w:rsidRPr="003266FE" w:rsidRDefault="00A630B5" w:rsidP="00A630B5">
      <w:pPr>
        <w:pStyle w:val="a3"/>
      </w:pPr>
      <w:r w:rsidRPr="003266FE">
        <w:rPr>
          <w:b/>
          <w:bCs/>
          <w:shd w:val="clear" w:color="auto" w:fill="FFFFFF"/>
        </w:rPr>
        <w:t>1.</w:t>
      </w:r>
      <w:r w:rsidR="005531FD" w:rsidRPr="003266FE">
        <w:rPr>
          <w:b/>
          <w:bCs/>
          <w:shd w:val="clear" w:color="auto" w:fill="FFFFFF"/>
        </w:rPr>
        <w:t xml:space="preserve"> </w:t>
      </w:r>
      <w:proofErr w:type="spellStart"/>
      <w:r w:rsidRPr="003266FE">
        <w:rPr>
          <w:b/>
          <w:bCs/>
          <w:shd w:val="clear" w:color="auto" w:fill="FFFFFF"/>
        </w:rPr>
        <w:t>Сильфия</w:t>
      </w:r>
      <w:proofErr w:type="spellEnd"/>
      <w:r w:rsidR="00681FFB">
        <w:rPr>
          <w:b/>
          <w:shd w:val="clear" w:color="auto" w:fill="FFFFFF"/>
        </w:rPr>
        <w:t xml:space="preserve"> </w:t>
      </w:r>
      <w:r w:rsidRPr="003266FE">
        <w:rPr>
          <w:b/>
          <w:shd w:val="clear" w:color="auto" w:fill="FFFFFF"/>
        </w:rPr>
        <w:t>пронз</w:t>
      </w:r>
      <w:r w:rsidR="001F04F1" w:rsidRPr="003266FE">
        <w:rPr>
          <w:b/>
          <w:shd w:val="clear" w:color="auto" w:fill="FFFFFF"/>
        </w:rPr>
        <w:t>ё</w:t>
      </w:r>
      <w:r w:rsidRPr="003266FE">
        <w:rPr>
          <w:b/>
          <w:shd w:val="clear" w:color="auto" w:fill="FFFFFF"/>
        </w:rPr>
        <w:t>ннолистная</w:t>
      </w:r>
      <w:r w:rsidRPr="003266FE">
        <w:rPr>
          <w:shd w:val="clear" w:color="auto" w:fill="FFFFFF"/>
        </w:rPr>
        <w:t xml:space="preserve"> </w:t>
      </w:r>
      <w:r w:rsidRPr="003266FE">
        <w:rPr>
          <w:b/>
          <w:shd w:val="clear" w:color="auto" w:fill="FFFFFF"/>
        </w:rPr>
        <w:t>(Г</w:t>
      </w:r>
      <w:r w:rsidRPr="003266FE">
        <w:rPr>
          <w:rStyle w:val="fontstyle0"/>
          <w:b/>
          <w:shd w:val="clear" w:color="auto" w:fill="FFFFFF"/>
        </w:rPr>
        <w:t>осударств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нно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 xml:space="preserve"> научно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 xml:space="preserve"> учр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жд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ни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 xml:space="preserve"> «</w:t>
      </w:r>
      <w:proofErr w:type="spellStart"/>
      <w:r w:rsidRPr="003266FE">
        <w:rPr>
          <w:rStyle w:val="fontstyle0"/>
          <w:b/>
          <w:shd w:val="clear" w:color="auto" w:fill="FFFFFF"/>
        </w:rPr>
        <w:t>Пол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сский</w:t>
      </w:r>
      <w:proofErr w:type="spellEnd"/>
      <w:r w:rsidRPr="003266FE">
        <w:rPr>
          <w:rStyle w:val="fontstyle0"/>
          <w:b/>
          <w:shd w:val="clear" w:color="auto" w:fill="FFFFFF"/>
        </w:rPr>
        <w:t xml:space="preserve"> аграрно-экологич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ский институт Национальной акад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мии наук Б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ларуси», г.</w:t>
      </w:r>
      <w:r w:rsidR="00EB4449" w:rsidRPr="003266FE">
        <w:rPr>
          <w:rStyle w:val="fontstyle0"/>
          <w:b/>
          <w:shd w:val="clear" w:color="auto" w:fill="FFFFFF"/>
        </w:rPr>
        <w:t> </w:t>
      </w:r>
      <w:r w:rsidRPr="003266FE">
        <w:rPr>
          <w:rStyle w:val="fontstyle0"/>
          <w:b/>
          <w:shd w:val="clear" w:color="auto" w:fill="FFFFFF"/>
        </w:rPr>
        <w:t>Бр</w:t>
      </w:r>
      <w:r w:rsidR="001F04F1" w:rsidRPr="003266FE">
        <w:rPr>
          <w:rStyle w:val="fontstyle0"/>
          <w:b/>
          <w:shd w:val="clear" w:color="auto" w:fill="FFFFFF"/>
        </w:rPr>
        <w:t>е</w:t>
      </w:r>
      <w:r w:rsidRPr="003266FE">
        <w:rPr>
          <w:rStyle w:val="fontstyle0"/>
          <w:b/>
          <w:shd w:val="clear" w:color="auto" w:fill="FFFFFF"/>
        </w:rPr>
        <w:t>ст)</w:t>
      </w:r>
      <w:r w:rsidRPr="003266FE">
        <w:rPr>
          <w:rStyle w:val="fontstyle0"/>
        </w:rPr>
        <w:t> —</w:t>
      </w:r>
      <w:r w:rsidRPr="003266FE">
        <w:t xml:space="preserve"> это ц</w:t>
      </w:r>
      <w:r w:rsidR="001F04F1" w:rsidRPr="003266FE">
        <w:t>е</w:t>
      </w:r>
      <w:r w:rsidRPr="003266FE">
        <w:t>нно</w:t>
      </w:r>
      <w:r w:rsidR="001F04F1" w:rsidRPr="003266FE">
        <w:t>е</w:t>
      </w:r>
      <w:r w:rsidRPr="003266FE">
        <w:t xml:space="preserve"> кормово</w:t>
      </w:r>
      <w:r w:rsidR="001F04F1" w:rsidRPr="003266FE">
        <w:t>е</w:t>
      </w:r>
      <w:r w:rsidRPr="003266FE">
        <w:t xml:space="preserve">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с</w:t>
      </w:r>
      <w:r w:rsidR="006221DC">
        <w:t> </w:t>
      </w:r>
      <w:r w:rsidRPr="003266FE">
        <w:t>особ</w:t>
      </w:r>
      <w:r w:rsidR="001F04F1" w:rsidRPr="003266FE">
        <w:t>е</w:t>
      </w:r>
      <w:r w:rsidRPr="003266FE">
        <w:t>нной корн</w:t>
      </w:r>
      <w:r w:rsidR="001F04F1" w:rsidRPr="003266FE">
        <w:t>е</w:t>
      </w:r>
      <w:r w:rsidRPr="003266FE">
        <w:t>вой сист</w:t>
      </w:r>
      <w:r w:rsidR="001F04F1" w:rsidRPr="003266FE">
        <w:t>е</w:t>
      </w:r>
      <w:r w:rsidRPr="003266FE">
        <w:t>мой, которая состоит из главного корня и множ</w:t>
      </w:r>
      <w:r w:rsidR="001F04F1" w:rsidRPr="003266FE">
        <w:t>е</w:t>
      </w:r>
      <w:r w:rsidRPr="003266FE">
        <w:t>ства придаточных корн</w:t>
      </w:r>
      <w:r w:rsidR="001F04F1" w:rsidRPr="003266FE">
        <w:t>е</w:t>
      </w:r>
      <w:r w:rsidRPr="003266FE">
        <w:t>й, покрытых волосками. Эти корни располагаются в</w:t>
      </w:r>
      <w:r w:rsidR="006221DC">
        <w:t> </w:t>
      </w:r>
      <w:r w:rsidRPr="003266FE">
        <w:t>в</w:t>
      </w:r>
      <w:r w:rsidR="001F04F1" w:rsidRPr="003266FE">
        <w:t>е</w:t>
      </w:r>
      <w:r w:rsidRPr="003266FE">
        <w:t>рхн</w:t>
      </w:r>
      <w:r w:rsidR="001F04F1" w:rsidRPr="003266FE">
        <w:t>е</w:t>
      </w:r>
      <w:r w:rsidRPr="003266FE">
        <w:t>м сло</w:t>
      </w:r>
      <w:r w:rsidR="001F04F1" w:rsidRPr="003266FE">
        <w:t>е</w:t>
      </w:r>
      <w:r w:rsidRPr="003266FE">
        <w:t xml:space="preserve"> почвы, гд</w:t>
      </w:r>
      <w:r w:rsidR="001F04F1" w:rsidRPr="003266FE">
        <w:t>е</w:t>
      </w:r>
      <w:r w:rsidRPr="003266FE">
        <w:t xml:space="preserve"> они могут л</w:t>
      </w:r>
      <w:r w:rsidR="001F04F1" w:rsidRPr="003266FE">
        <w:t>е</w:t>
      </w:r>
      <w:r w:rsidRPr="003266FE">
        <w:t>гко получать влагу, особ</w:t>
      </w:r>
      <w:r w:rsidR="001F04F1" w:rsidRPr="003266FE">
        <w:t>е</w:t>
      </w:r>
      <w:r w:rsidRPr="003266FE">
        <w:t>нно во</w:t>
      </w:r>
      <w:r w:rsidR="00EB4449" w:rsidRPr="003266FE">
        <w:t> </w:t>
      </w:r>
      <w:r w:rsidRPr="003266FE">
        <w:t>вр</w:t>
      </w:r>
      <w:r w:rsidR="001F04F1" w:rsidRPr="003266FE">
        <w:t>е</w:t>
      </w:r>
      <w:r w:rsidRPr="003266FE">
        <w:t>мя засухи. Корн</w:t>
      </w:r>
      <w:r w:rsidR="001F04F1" w:rsidRPr="003266FE">
        <w:t>е</w:t>
      </w:r>
      <w:r w:rsidRPr="003266FE">
        <w:t>вища, которы</w:t>
      </w:r>
      <w:r w:rsidR="001F04F1" w:rsidRPr="003266FE">
        <w:t>е</w:t>
      </w:r>
      <w:r w:rsidRPr="003266FE">
        <w:t xml:space="preserve"> образуются, сод</w:t>
      </w:r>
      <w:r w:rsidR="001F04F1" w:rsidRPr="003266FE">
        <w:t>е</w:t>
      </w:r>
      <w:r w:rsidRPr="003266FE">
        <w:t>ржат питат</w:t>
      </w:r>
      <w:r w:rsidR="001F04F1" w:rsidRPr="003266FE">
        <w:t>е</w:t>
      </w:r>
      <w:r w:rsidRPr="003266FE">
        <w:t>льны</w:t>
      </w:r>
      <w:r w:rsidR="001F04F1" w:rsidRPr="003266FE">
        <w:t>е</w:t>
      </w:r>
      <w:r w:rsidRPr="003266FE">
        <w:t xml:space="preserve"> в</w:t>
      </w:r>
      <w:r w:rsidR="001F04F1" w:rsidRPr="003266FE">
        <w:t>е</w:t>
      </w:r>
      <w:r w:rsidRPr="003266FE">
        <w:t>щ</w:t>
      </w:r>
      <w:r w:rsidR="001F04F1" w:rsidRPr="003266FE">
        <w:t>е</w:t>
      </w:r>
      <w:r w:rsidRPr="003266FE">
        <w:t>ства и помогают раст</w:t>
      </w:r>
      <w:r w:rsidR="001F04F1" w:rsidRPr="003266FE">
        <w:t>е</w:t>
      </w:r>
      <w:r w:rsidRPr="003266FE">
        <w:t>нию расти.</w:t>
      </w:r>
    </w:p>
    <w:p w:rsidR="00A630B5" w:rsidRPr="003266FE" w:rsidRDefault="00A630B5" w:rsidP="00A630B5">
      <w:pPr>
        <w:pStyle w:val="a3"/>
      </w:pPr>
      <w:r w:rsidRPr="003266FE">
        <w:t>Ст</w:t>
      </w:r>
      <w:r w:rsidR="001F04F1" w:rsidRPr="003266FE">
        <w:t>е</w:t>
      </w:r>
      <w:r w:rsidRPr="003266FE">
        <w:t>б</w:t>
      </w:r>
      <w:r w:rsidR="001F04F1" w:rsidRPr="003266FE">
        <w:t>е</w:t>
      </w:r>
      <w:r w:rsidRPr="003266FE">
        <w:t xml:space="preserve">ль </w:t>
      </w:r>
      <w:proofErr w:type="spellStart"/>
      <w:r w:rsidRPr="003266FE">
        <w:t>сильфии</w:t>
      </w:r>
      <w:proofErr w:type="spellEnd"/>
      <w:r w:rsidRPr="003266FE">
        <w:t xml:space="preserve"> прямой, толстый и мож</w:t>
      </w:r>
      <w:r w:rsidR="001F04F1" w:rsidRPr="003266FE">
        <w:t>е</w:t>
      </w:r>
      <w:r w:rsidRPr="003266FE">
        <w:t>т достигать высоты до 3 м</w:t>
      </w:r>
      <w:r w:rsidR="00EB4449" w:rsidRPr="003266FE">
        <w:t xml:space="preserve">. Он покрыт волосками, </w:t>
      </w:r>
      <w:r w:rsidRPr="003266FE">
        <w:t>в</w:t>
      </w:r>
      <w:r w:rsidR="001F04F1" w:rsidRPr="003266FE">
        <w:t>е</w:t>
      </w:r>
      <w:r w:rsidRPr="003266FE">
        <w:t>твится, начиная со второго года жизни раст</w:t>
      </w:r>
      <w:r w:rsidR="001F04F1" w:rsidRPr="003266FE">
        <w:t>е</w:t>
      </w:r>
      <w:r w:rsidRPr="003266FE">
        <w:t>ния. Листья больши</w:t>
      </w:r>
      <w:r w:rsidR="001F04F1" w:rsidRPr="003266FE">
        <w:t>е</w:t>
      </w:r>
      <w:r w:rsidRPr="003266FE">
        <w:t>, тр</w:t>
      </w:r>
      <w:r w:rsidR="001F04F1" w:rsidRPr="003266FE">
        <w:t>е</w:t>
      </w:r>
      <w:r w:rsidRPr="003266FE">
        <w:t>угольны</w:t>
      </w:r>
      <w:r w:rsidR="001F04F1" w:rsidRPr="003266FE">
        <w:t>е</w:t>
      </w:r>
      <w:r w:rsidR="0061498E" w:rsidRPr="003266FE">
        <w:t xml:space="preserve">, </w:t>
      </w:r>
      <w:r w:rsidRPr="003266FE">
        <w:t>им</w:t>
      </w:r>
      <w:r w:rsidR="001F04F1" w:rsidRPr="003266FE">
        <w:t>е</w:t>
      </w:r>
      <w:r w:rsidRPr="003266FE">
        <w:t>ют зазубрины по краям.</w:t>
      </w:r>
    </w:p>
    <w:p w:rsidR="00A630B5" w:rsidRPr="003266FE" w:rsidRDefault="00A630B5" w:rsidP="00A630B5">
      <w:pPr>
        <w:pStyle w:val="a3"/>
      </w:pPr>
      <w:r w:rsidRPr="003266FE">
        <w:t>Что каса</w:t>
      </w:r>
      <w:r w:rsidR="001F04F1" w:rsidRPr="003266FE">
        <w:t>е</w:t>
      </w:r>
      <w:r w:rsidRPr="003266FE">
        <w:t xml:space="preserve">тся условий роста, </w:t>
      </w:r>
      <w:proofErr w:type="spellStart"/>
      <w:r w:rsidRPr="003266FE">
        <w:t>сильфия</w:t>
      </w:r>
      <w:proofErr w:type="spellEnd"/>
      <w:r w:rsidRPr="003266FE">
        <w:t xml:space="preserve"> пр</w:t>
      </w:r>
      <w:r w:rsidR="001F04F1" w:rsidRPr="003266FE">
        <w:t>е</w:t>
      </w:r>
      <w:r w:rsidRPr="003266FE">
        <w:t>дпочита</w:t>
      </w:r>
      <w:r w:rsidR="001F04F1" w:rsidRPr="003266FE">
        <w:t>е</w:t>
      </w:r>
      <w:r w:rsidRPr="003266FE">
        <w:t>т ум</w:t>
      </w:r>
      <w:r w:rsidR="001F04F1" w:rsidRPr="003266FE">
        <w:t>е</w:t>
      </w:r>
      <w:r w:rsidRPr="003266FE">
        <w:t>р</w:t>
      </w:r>
      <w:r w:rsidR="001F04F1" w:rsidRPr="003266FE">
        <w:t>е</w:t>
      </w:r>
      <w:r w:rsidRPr="003266FE">
        <w:t>нны</w:t>
      </w:r>
      <w:r w:rsidR="001F04F1" w:rsidRPr="003266FE">
        <w:t>е</w:t>
      </w:r>
      <w:r w:rsidRPr="003266FE">
        <w:t xml:space="preserve"> т</w:t>
      </w:r>
      <w:r w:rsidR="001F04F1" w:rsidRPr="003266FE">
        <w:t>е</w:t>
      </w:r>
      <w:r w:rsidRPr="003266FE">
        <w:t>мп</w:t>
      </w:r>
      <w:r w:rsidR="001F04F1" w:rsidRPr="003266FE">
        <w:t>е</w:t>
      </w:r>
      <w:r w:rsidR="0061498E" w:rsidRPr="003266FE">
        <w:t xml:space="preserve">ратуры — </w:t>
      </w:r>
      <w:r w:rsidR="00216BD2">
        <w:t>+</w:t>
      </w:r>
      <w:r w:rsidR="0061498E" w:rsidRPr="003266FE">
        <w:t>10–</w:t>
      </w:r>
      <w:r w:rsidRPr="003266FE">
        <w:t>15</w:t>
      </w:r>
      <w:r w:rsidR="0061498E" w:rsidRPr="003266FE">
        <w:t> </w:t>
      </w:r>
      <w:r w:rsidRPr="003266FE">
        <w:t>°C для наилучш</w:t>
      </w:r>
      <w:r w:rsidR="001F04F1" w:rsidRPr="003266FE">
        <w:t>е</w:t>
      </w:r>
      <w:r w:rsidRPr="003266FE">
        <w:t>го роста. Она устойчива к холодам и мож</w:t>
      </w:r>
      <w:r w:rsidR="001F04F1" w:rsidRPr="003266FE">
        <w:t>е</w:t>
      </w:r>
      <w:r w:rsidRPr="003266FE">
        <w:t>т п</w:t>
      </w:r>
      <w:r w:rsidR="001F04F1" w:rsidRPr="003266FE">
        <w:t>е</w:t>
      </w:r>
      <w:r w:rsidRPr="003266FE">
        <w:t>р</w:t>
      </w:r>
      <w:r w:rsidR="001F04F1" w:rsidRPr="003266FE">
        <w:t>е</w:t>
      </w:r>
      <w:r w:rsidR="0061498E" w:rsidRPr="003266FE">
        <w:t>носить заморозки до –</w:t>
      </w:r>
      <w:r w:rsidRPr="003266FE">
        <w:t>5</w:t>
      </w:r>
      <w:r w:rsidR="0061498E" w:rsidRPr="003266FE">
        <w:t> </w:t>
      </w:r>
      <w:r w:rsidRPr="003266FE">
        <w:t>°C.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тр</w:t>
      </w:r>
      <w:r w:rsidR="001F04F1" w:rsidRPr="003266FE">
        <w:t>е</w:t>
      </w:r>
      <w:r w:rsidRPr="003266FE">
        <w:t>бу</w:t>
      </w:r>
      <w:r w:rsidR="001F04F1" w:rsidRPr="003266FE">
        <w:t>е</w:t>
      </w:r>
      <w:r w:rsidRPr="003266FE">
        <w:t>т много св</w:t>
      </w:r>
      <w:r w:rsidR="001F04F1" w:rsidRPr="003266FE">
        <w:t>е</w:t>
      </w:r>
      <w:r w:rsidRPr="003266FE">
        <w:t>та и плохо раст</w:t>
      </w:r>
      <w:r w:rsidR="0061498E" w:rsidRPr="003266FE">
        <w:t>ё</w:t>
      </w:r>
      <w:r w:rsidRPr="003266FE">
        <w:t>т в т</w:t>
      </w:r>
      <w:r w:rsidR="001F04F1" w:rsidRPr="003266FE">
        <w:t>е</w:t>
      </w:r>
      <w:r w:rsidRPr="003266FE">
        <w:t>ни.</w:t>
      </w:r>
    </w:p>
    <w:p w:rsidR="00A630B5" w:rsidRPr="003266FE" w:rsidRDefault="00A630B5" w:rsidP="00A630B5">
      <w:pPr>
        <w:pStyle w:val="a3"/>
      </w:pPr>
      <w:proofErr w:type="spellStart"/>
      <w:r w:rsidRPr="003266FE">
        <w:t>Сильфия</w:t>
      </w:r>
      <w:proofErr w:type="spellEnd"/>
      <w:r w:rsidRPr="003266FE">
        <w:t xml:space="preserve"> </w:t>
      </w:r>
      <w:r w:rsidRPr="003266FE">
        <w:rPr>
          <w:shd w:val="clear" w:color="auto" w:fill="FFFFFF"/>
        </w:rPr>
        <w:t>пронз</w:t>
      </w:r>
      <w:r w:rsidR="0061498E" w:rsidRPr="003266FE">
        <w:rPr>
          <w:shd w:val="clear" w:color="auto" w:fill="FFFFFF"/>
        </w:rPr>
        <w:t>ё</w:t>
      </w:r>
      <w:r w:rsidRPr="003266FE">
        <w:rPr>
          <w:shd w:val="clear" w:color="auto" w:fill="FFFFFF"/>
        </w:rPr>
        <w:t>ннолистная</w:t>
      </w:r>
      <w:r w:rsidRPr="003266FE">
        <w:t xml:space="preserve"> любит влагу и хорошо раст</w:t>
      </w:r>
      <w:r w:rsidR="0061498E" w:rsidRPr="003266FE">
        <w:t>ё</w:t>
      </w:r>
      <w:r w:rsidRPr="003266FE">
        <w:t>т на участках с высоким уровн</w:t>
      </w:r>
      <w:r w:rsidR="001F04F1" w:rsidRPr="003266FE">
        <w:t>е</w:t>
      </w:r>
      <w:r w:rsidRPr="003266FE">
        <w:t>м грунтовых вод. Она мож</w:t>
      </w:r>
      <w:r w:rsidR="001F04F1" w:rsidRPr="003266FE">
        <w:t>е</w:t>
      </w:r>
      <w:r w:rsidRPr="003266FE">
        <w:t>т п</w:t>
      </w:r>
      <w:r w:rsidR="001F04F1" w:rsidRPr="003266FE">
        <w:t>е</w:t>
      </w:r>
      <w:r w:rsidRPr="003266FE">
        <w:t>р</w:t>
      </w:r>
      <w:r w:rsidR="001F04F1" w:rsidRPr="003266FE">
        <w:t>е</w:t>
      </w:r>
      <w:r w:rsidRPr="003266FE">
        <w:t>носить кратковр</w:t>
      </w:r>
      <w:r w:rsidR="001F04F1" w:rsidRPr="003266FE">
        <w:t>е</w:t>
      </w:r>
      <w:r w:rsidRPr="003266FE">
        <w:t>м</w:t>
      </w:r>
      <w:r w:rsidR="001F04F1" w:rsidRPr="003266FE">
        <w:t>е</w:t>
      </w:r>
      <w:r w:rsidRPr="003266FE">
        <w:t>нно</w:t>
      </w:r>
      <w:r w:rsidR="001F04F1" w:rsidRPr="003266FE">
        <w:t>е</w:t>
      </w:r>
      <w:r w:rsidRPr="003266FE">
        <w:t xml:space="preserve"> затопл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>, но при н</w:t>
      </w:r>
      <w:r w:rsidR="001F04F1" w:rsidRPr="003266FE">
        <w:t>е</w:t>
      </w:r>
      <w:r w:rsidRPr="003266FE">
        <w:t>достатк</w:t>
      </w:r>
      <w:r w:rsidR="001F04F1" w:rsidRPr="003266FE">
        <w:t>е</w:t>
      </w:r>
      <w:r w:rsidRPr="003266FE">
        <w:t xml:space="preserve"> влаги </w:t>
      </w:r>
      <w:r w:rsidR="001F04F1" w:rsidRPr="003266FE">
        <w:t>е</w:t>
      </w:r>
      <w:r w:rsidRPr="003266FE">
        <w:t>ё рост зам</w:t>
      </w:r>
      <w:r w:rsidR="001F04F1" w:rsidRPr="003266FE">
        <w:t>е</w:t>
      </w:r>
      <w:r w:rsidRPr="003266FE">
        <w:t>для</w:t>
      </w:r>
      <w:r w:rsidR="001F04F1" w:rsidRPr="003266FE">
        <w:t>е</w:t>
      </w:r>
      <w:r w:rsidRPr="003266FE">
        <w:t>тся. В условиях жары и н</w:t>
      </w:r>
      <w:r w:rsidR="001F04F1" w:rsidRPr="003266FE">
        <w:t>е</w:t>
      </w:r>
      <w:r w:rsidRPr="003266FE">
        <w:t>хватки воды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мож</w:t>
      </w:r>
      <w:r w:rsidR="001F04F1" w:rsidRPr="003266FE">
        <w:t>е</w:t>
      </w:r>
      <w:r w:rsidRPr="003266FE">
        <w:t>т остановить рост и даж</w:t>
      </w:r>
      <w:r w:rsidR="001F04F1" w:rsidRPr="003266FE">
        <w:t>е</w:t>
      </w:r>
      <w:r w:rsidRPr="003266FE">
        <w:t xml:space="preserve"> засохнуть. </w:t>
      </w:r>
    </w:p>
    <w:p w:rsidR="00A630B5" w:rsidRPr="003266FE" w:rsidRDefault="00A630B5" w:rsidP="00A630B5">
      <w:pPr>
        <w:pStyle w:val="a3"/>
      </w:pPr>
      <w:r w:rsidRPr="003266FE">
        <w:t>Это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явля</w:t>
      </w:r>
      <w:r w:rsidR="001F04F1" w:rsidRPr="003266FE">
        <w:t>е</w:t>
      </w:r>
      <w:r w:rsidRPr="003266FE">
        <w:t>тся ц</w:t>
      </w:r>
      <w:r w:rsidR="001F04F1" w:rsidRPr="003266FE">
        <w:t>е</w:t>
      </w:r>
      <w:r w:rsidRPr="003266FE">
        <w:t>нным кормом для животных благодаря высокому сод</w:t>
      </w:r>
      <w:r w:rsidR="001F04F1" w:rsidRPr="003266FE">
        <w:t>е</w:t>
      </w:r>
      <w:r w:rsidRPr="003266FE">
        <w:t>ржанию б</w:t>
      </w:r>
      <w:r w:rsidR="001F04F1" w:rsidRPr="003266FE">
        <w:t>е</w:t>
      </w:r>
      <w:r w:rsidRPr="003266FE">
        <w:t>лка и хорош</w:t>
      </w:r>
      <w:r w:rsidR="001F04F1" w:rsidRPr="003266FE">
        <w:t>е</w:t>
      </w:r>
      <w:r w:rsidRPr="003266FE">
        <w:t>й р</w:t>
      </w:r>
      <w:r w:rsidR="001F04F1" w:rsidRPr="003266FE">
        <w:t>е</w:t>
      </w:r>
      <w:r w:rsidRPr="003266FE">
        <w:t>акции на удобр</w:t>
      </w:r>
      <w:r w:rsidR="001F04F1" w:rsidRPr="003266FE">
        <w:t>е</w:t>
      </w:r>
      <w:r w:rsidRPr="003266FE">
        <w:t>ния. Оно мож</w:t>
      </w:r>
      <w:r w:rsidR="001F04F1" w:rsidRPr="003266FE">
        <w:t>е</w:t>
      </w:r>
      <w:r w:rsidRPr="003266FE">
        <w:t>т расти на одном м</w:t>
      </w:r>
      <w:r w:rsidR="001F04F1" w:rsidRPr="003266FE">
        <w:t>е</w:t>
      </w:r>
      <w:r w:rsidRPr="003266FE">
        <w:t>ст</w:t>
      </w:r>
      <w:r w:rsidR="001F04F1" w:rsidRPr="003266FE">
        <w:t>е</w:t>
      </w:r>
      <w:r w:rsidRPr="003266FE">
        <w:t xml:space="preserve"> до 15</w:t>
      </w:r>
      <w:r w:rsidR="0061498E" w:rsidRPr="003266FE">
        <w:t> </w:t>
      </w:r>
      <w:r w:rsidRPr="003266FE">
        <w:t>л</w:t>
      </w:r>
      <w:r w:rsidR="001F04F1" w:rsidRPr="003266FE">
        <w:t>е</w:t>
      </w:r>
      <w:r w:rsidRPr="003266FE">
        <w:t>т и бол</w:t>
      </w:r>
      <w:r w:rsidR="001F04F1" w:rsidRPr="003266FE">
        <w:t>ее</w:t>
      </w:r>
      <w:r w:rsidRPr="003266FE">
        <w:t>, об</w:t>
      </w:r>
      <w:r w:rsidR="001F04F1" w:rsidRPr="003266FE">
        <w:t>е</w:t>
      </w:r>
      <w:r w:rsidRPr="003266FE">
        <w:t>сп</w:t>
      </w:r>
      <w:r w:rsidR="001F04F1" w:rsidRPr="003266FE">
        <w:t>е</w:t>
      </w:r>
      <w:r w:rsidRPr="003266FE">
        <w:t xml:space="preserve">чивая стабильный урожай. </w:t>
      </w:r>
    </w:p>
    <w:p w:rsidR="00A630B5" w:rsidRPr="003266FE" w:rsidRDefault="00A630B5" w:rsidP="00A630B5">
      <w:pPr>
        <w:pStyle w:val="a3"/>
      </w:pPr>
      <w:r w:rsidRPr="003266FE">
        <w:t>З</w:t>
      </w:r>
      <w:r w:rsidR="001F04F1" w:rsidRPr="003266FE">
        <w:t>е</w:t>
      </w:r>
      <w:r w:rsidRPr="003266FE">
        <w:t>л</w:t>
      </w:r>
      <w:r w:rsidR="0061498E" w:rsidRPr="003266FE">
        <w:t>ё</w:t>
      </w:r>
      <w:r w:rsidRPr="003266FE">
        <w:t xml:space="preserve">ную массу </w:t>
      </w:r>
      <w:proofErr w:type="spellStart"/>
      <w:r w:rsidRPr="003266FE">
        <w:t>сильфии</w:t>
      </w:r>
      <w:proofErr w:type="spellEnd"/>
      <w:r w:rsidRPr="003266FE">
        <w:t xml:space="preserve"> можно использовать в св</w:t>
      </w:r>
      <w:r w:rsidR="001F04F1" w:rsidRPr="003266FE">
        <w:t>е</w:t>
      </w:r>
      <w:r w:rsidRPr="003266FE">
        <w:t>ж</w:t>
      </w:r>
      <w:r w:rsidR="001F04F1" w:rsidRPr="003266FE">
        <w:t>е</w:t>
      </w:r>
      <w:r w:rsidRPr="003266FE">
        <w:t>м вид</w:t>
      </w:r>
      <w:r w:rsidR="001F04F1" w:rsidRPr="003266FE">
        <w:t>е</w:t>
      </w:r>
      <w:r w:rsidRPr="003266FE">
        <w:t xml:space="preserve"> для кормл</w:t>
      </w:r>
      <w:r w:rsidR="001F04F1" w:rsidRPr="003266FE">
        <w:t>е</w:t>
      </w:r>
      <w:r w:rsidRPr="003266FE">
        <w:t>ния скота. Однако при п</w:t>
      </w:r>
      <w:r w:rsidR="001F04F1" w:rsidRPr="003266FE">
        <w:t>е</w:t>
      </w:r>
      <w:r w:rsidRPr="003266FE">
        <w:t>рвом кормл</w:t>
      </w:r>
      <w:r w:rsidR="001F04F1" w:rsidRPr="003266FE">
        <w:t>е</w:t>
      </w:r>
      <w:r w:rsidRPr="003266FE">
        <w:t>нии крупный рогатый скот мож</w:t>
      </w:r>
      <w:r w:rsidR="001F04F1" w:rsidRPr="003266FE">
        <w:t>е</w:t>
      </w:r>
      <w:r w:rsidRPr="003266FE">
        <w:t>т н</w:t>
      </w:r>
      <w:r w:rsidR="001F04F1" w:rsidRPr="003266FE">
        <w:t>е</w:t>
      </w:r>
      <w:r w:rsidRPr="003266FE">
        <w:t xml:space="preserve"> оч</w:t>
      </w:r>
      <w:r w:rsidR="001F04F1" w:rsidRPr="003266FE">
        <w:t>е</w:t>
      </w:r>
      <w:r w:rsidRPr="003266FE">
        <w:t xml:space="preserve">нь охотно </w:t>
      </w:r>
      <w:r w:rsidR="001F04F1" w:rsidRPr="003266FE">
        <w:t>е</w:t>
      </w:r>
      <w:r w:rsidRPr="003266FE">
        <w:t xml:space="preserve">сть </w:t>
      </w:r>
      <w:r w:rsidR="000F4A0F" w:rsidRPr="003266FE">
        <w:t>её</w:t>
      </w:r>
      <w:r w:rsidRPr="003266FE">
        <w:t>, но со вр</w:t>
      </w:r>
      <w:r w:rsidR="001F04F1" w:rsidRPr="003266FE">
        <w:t>е</w:t>
      </w:r>
      <w:r w:rsidRPr="003266FE">
        <w:t>м</w:t>
      </w:r>
      <w:r w:rsidR="001F04F1" w:rsidRPr="003266FE">
        <w:t>е</w:t>
      </w:r>
      <w:r w:rsidRPr="003266FE">
        <w:t>н</w:t>
      </w:r>
      <w:r w:rsidR="001F04F1" w:rsidRPr="003266FE">
        <w:t>е</w:t>
      </w:r>
      <w:r w:rsidRPr="003266FE">
        <w:t>м привыка</w:t>
      </w:r>
      <w:r w:rsidR="000F4A0F" w:rsidRPr="003266FE">
        <w:t>ет</w:t>
      </w:r>
      <w:r w:rsidRPr="003266FE">
        <w:t xml:space="preserve">. Свиньи и овцы охотно </w:t>
      </w:r>
      <w:r w:rsidR="001F04F1" w:rsidRPr="003266FE">
        <w:t>е</w:t>
      </w:r>
      <w:r w:rsidRPr="003266FE">
        <w:t xml:space="preserve">дят </w:t>
      </w:r>
      <w:proofErr w:type="spellStart"/>
      <w:r w:rsidRPr="003266FE">
        <w:t>сильфию</w:t>
      </w:r>
      <w:proofErr w:type="spellEnd"/>
      <w:r w:rsidRPr="003266FE">
        <w:t xml:space="preserve"> в</w:t>
      </w:r>
      <w:r w:rsidR="000F4A0F" w:rsidRPr="003266FE">
        <w:t> </w:t>
      </w:r>
      <w:r w:rsidRPr="003266FE">
        <w:t>п</w:t>
      </w:r>
      <w:r w:rsidR="001F04F1" w:rsidRPr="003266FE">
        <w:t>е</w:t>
      </w:r>
      <w:r w:rsidRPr="003266FE">
        <w:t>риод цв</w:t>
      </w:r>
      <w:r w:rsidR="001F04F1" w:rsidRPr="003266FE">
        <w:t>е</w:t>
      </w:r>
      <w:r w:rsidRPr="003266FE">
        <w:t>т</w:t>
      </w:r>
      <w:r w:rsidR="001F04F1" w:rsidRPr="003266FE">
        <w:t>е</w:t>
      </w:r>
      <w:r w:rsidRPr="003266FE">
        <w:t>ния.</w:t>
      </w:r>
    </w:p>
    <w:p w:rsidR="00A630B5" w:rsidRPr="001F04F1" w:rsidRDefault="00A630B5" w:rsidP="00A630B5">
      <w:pPr>
        <w:pStyle w:val="a3"/>
      </w:pPr>
      <w:r w:rsidRPr="003266FE">
        <w:t xml:space="preserve">Одним из способов заготовки </w:t>
      </w:r>
      <w:proofErr w:type="spellStart"/>
      <w:r w:rsidRPr="003266FE">
        <w:t>сильфии</w:t>
      </w:r>
      <w:proofErr w:type="spellEnd"/>
      <w:r w:rsidRPr="003266FE">
        <w:t xml:space="preserve"> явля</w:t>
      </w:r>
      <w:r w:rsidR="001F04F1" w:rsidRPr="003266FE">
        <w:t>е</w:t>
      </w:r>
      <w:r w:rsidRPr="003266FE">
        <w:t>тся конс</w:t>
      </w:r>
      <w:r w:rsidR="001F04F1" w:rsidRPr="003266FE">
        <w:t>е</w:t>
      </w:r>
      <w:r w:rsidRPr="003266FE">
        <w:t>рвировани</w:t>
      </w:r>
      <w:r w:rsidR="001F04F1" w:rsidRPr="003266FE">
        <w:t>е</w:t>
      </w:r>
      <w:r w:rsidRPr="003266FE">
        <w:t>.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хорошо подходит для приготовл</w:t>
      </w:r>
      <w:r w:rsidR="001F04F1" w:rsidRPr="003266FE">
        <w:t>е</w:t>
      </w:r>
      <w:r w:rsidRPr="003266FE">
        <w:t>ния силоса и травяной муки, которы</w:t>
      </w:r>
      <w:r w:rsidR="001F04F1" w:rsidRPr="003266FE">
        <w:t>е</w:t>
      </w:r>
      <w:r w:rsidRPr="003266FE">
        <w:t xml:space="preserve"> животны</w:t>
      </w:r>
      <w:r w:rsidR="001F04F1" w:rsidRPr="003266FE">
        <w:t>е</w:t>
      </w:r>
      <w:r w:rsidRPr="003266FE">
        <w:t xml:space="preserve"> </w:t>
      </w:r>
      <w:r w:rsidR="001F04F1" w:rsidRPr="003266FE">
        <w:t>е</w:t>
      </w:r>
      <w:r w:rsidRPr="003266FE">
        <w:t>дят с удовольстви</w:t>
      </w:r>
      <w:r w:rsidR="001F04F1" w:rsidRPr="003266FE">
        <w:t>е</w:t>
      </w:r>
      <w:r w:rsidRPr="003266FE">
        <w:t>м. Это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сод</w:t>
      </w:r>
      <w:r w:rsidR="001F04F1" w:rsidRPr="003266FE">
        <w:t>е</w:t>
      </w:r>
      <w:r w:rsidRPr="003266FE">
        <w:t>ржит много влаги и б</w:t>
      </w:r>
      <w:r w:rsidR="001F04F1" w:rsidRPr="003266FE">
        <w:t>е</w:t>
      </w:r>
      <w:r w:rsidRPr="003266FE">
        <w:t xml:space="preserve">лка, и силос из </w:t>
      </w:r>
      <w:proofErr w:type="spellStart"/>
      <w:r w:rsidRPr="003266FE">
        <w:t>сильфии</w:t>
      </w:r>
      <w:proofErr w:type="spellEnd"/>
      <w:r w:rsidRPr="003266FE">
        <w:t xml:space="preserve"> получа</w:t>
      </w:r>
      <w:r w:rsidR="001F04F1" w:rsidRPr="003266FE">
        <w:t>е</w:t>
      </w:r>
      <w:r w:rsidRPr="003266FE">
        <w:t>тся кач</w:t>
      </w:r>
      <w:r w:rsidR="001F04F1" w:rsidRPr="003266FE">
        <w:t>е</w:t>
      </w:r>
      <w:r w:rsidRPr="003266FE">
        <w:t>ств</w:t>
      </w:r>
      <w:r w:rsidR="001F04F1" w:rsidRPr="003266FE">
        <w:t>е</w:t>
      </w:r>
      <w:r w:rsidRPr="003266FE">
        <w:t>нным: он им</w:t>
      </w:r>
      <w:r w:rsidR="001F04F1" w:rsidRPr="003266FE">
        <w:t>ее</w:t>
      </w:r>
      <w:r w:rsidRPr="003266FE">
        <w:t>т хороший цв</w:t>
      </w:r>
      <w:r w:rsidR="001F04F1" w:rsidRPr="003266FE">
        <w:t>е</w:t>
      </w:r>
      <w:r w:rsidRPr="003266FE">
        <w:t>т, структуру и запах. При кормл</w:t>
      </w:r>
      <w:r w:rsidR="001F04F1" w:rsidRPr="003266FE">
        <w:t>е</w:t>
      </w:r>
      <w:r w:rsidRPr="003266FE">
        <w:t xml:space="preserve">нии коров силосом из </w:t>
      </w:r>
      <w:proofErr w:type="spellStart"/>
      <w:r w:rsidRPr="003266FE">
        <w:t>сильфии</w:t>
      </w:r>
      <w:proofErr w:type="spellEnd"/>
      <w:r w:rsidRPr="003266FE">
        <w:t xml:space="preserve"> ув</w:t>
      </w:r>
      <w:r w:rsidR="001F04F1" w:rsidRPr="003266FE">
        <w:t>е</w:t>
      </w:r>
      <w:r w:rsidRPr="003266FE">
        <w:t>личива</w:t>
      </w:r>
      <w:r w:rsidR="001F04F1" w:rsidRPr="003266FE">
        <w:t>е</w:t>
      </w:r>
      <w:r w:rsidRPr="003266FE">
        <w:t>тся как колич</w:t>
      </w:r>
      <w:r w:rsidR="001F04F1" w:rsidRPr="003266FE">
        <w:t>е</w:t>
      </w:r>
      <w:r w:rsidRPr="003266FE">
        <w:t>ство молока, так и</w:t>
      </w:r>
      <w:r w:rsidR="000F4A0F" w:rsidRPr="003266FE">
        <w:t> </w:t>
      </w:r>
      <w:r w:rsidR="001F04F1" w:rsidRPr="003266FE">
        <w:t>е</w:t>
      </w:r>
      <w:r w:rsidRPr="003266FE">
        <w:t>го жирность. Кром</w:t>
      </w:r>
      <w:r w:rsidR="001F04F1" w:rsidRPr="003266FE">
        <w:t>е</w:t>
      </w:r>
      <w:r w:rsidRPr="003266FE">
        <w:t xml:space="preserve"> того, </w:t>
      </w:r>
      <w:proofErr w:type="spellStart"/>
      <w:r w:rsidRPr="003266FE">
        <w:t>сильфия</w:t>
      </w:r>
      <w:proofErr w:type="spellEnd"/>
      <w:r w:rsidRPr="003266FE">
        <w:t xml:space="preserve"> выд</w:t>
      </w:r>
      <w:r w:rsidR="001F04F1" w:rsidRPr="003266FE">
        <w:t>е</w:t>
      </w:r>
      <w:r w:rsidRPr="003266FE">
        <w:t>ля</w:t>
      </w:r>
      <w:r w:rsidR="001F04F1" w:rsidRPr="003266FE">
        <w:t>е</w:t>
      </w:r>
      <w:r w:rsidRPr="003266FE">
        <w:t>т сахар. С одного г</w:t>
      </w:r>
      <w:r w:rsidR="001F04F1" w:rsidRPr="003266FE">
        <w:t>е</w:t>
      </w:r>
      <w:r w:rsidRPr="003266FE">
        <w:t>ктара можно собрать до 150</w:t>
      </w:r>
      <w:r w:rsidR="000F4A0F" w:rsidRPr="003266FE">
        <w:t> </w:t>
      </w:r>
      <w:r w:rsidRPr="003266FE">
        <w:t>кг сахара. Такж</w:t>
      </w:r>
      <w:r w:rsidR="001F04F1" w:rsidRPr="003266FE">
        <w:t>е</w:t>
      </w:r>
      <w:r w:rsidRPr="003266FE">
        <w:t xml:space="preserve"> это раст</w:t>
      </w:r>
      <w:r w:rsidR="001F04F1" w:rsidRPr="003266FE">
        <w:t>е</w:t>
      </w:r>
      <w:r w:rsidRPr="003266FE">
        <w:t>ни</w:t>
      </w:r>
      <w:r w:rsidR="001F04F1" w:rsidRPr="003266FE">
        <w:t>е</w:t>
      </w:r>
      <w:r w:rsidRPr="003266FE">
        <w:t xml:space="preserve"> явля</w:t>
      </w:r>
      <w:r w:rsidR="001F04F1" w:rsidRPr="003266FE">
        <w:t>е</w:t>
      </w:r>
      <w:r w:rsidRPr="003266FE">
        <w:t>тся м</w:t>
      </w:r>
      <w:r w:rsidR="001F04F1" w:rsidRPr="003266FE">
        <w:t>е</w:t>
      </w:r>
      <w:r w:rsidRPr="003266FE">
        <w:t>доносом и мож</w:t>
      </w:r>
      <w:r w:rsidR="001F04F1" w:rsidRPr="003266FE">
        <w:t>е</w:t>
      </w:r>
      <w:r w:rsidR="000F4A0F" w:rsidRPr="003266FE">
        <w:t>т давать до 130 </w:t>
      </w:r>
      <w:r w:rsidRPr="003266FE">
        <w:t>кг м</w:t>
      </w:r>
      <w:r w:rsidR="000F4A0F" w:rsidRPr="003266FE">
        <w:t>ё</w:t>
      </w:r>
      <w:r w:rsidRPr="003266FE">
        <w:t>да с г</w:t>
      </w:r>
      <w:r w:rsidR="001F04F1" w:rsidRPr="003266FE">
        <w:t>е</w:t>
      </w:r>
      <w:r w:rsidRPr="003266FE">
        <w:t>ктара.</w:t>
      </w:r>
    </w:p>
    <w:p w:rsidR="00293A6B" w:rsidRPr="001F04F1" w:rsidRDefault="00520A67" w:rsidP="00A630B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64A30184" wp14:editId="5C7E1831">
                <wp:extent cx="2880000" cy="359967"/>
                <wp:effectExtent l="0" t="19050" r="34925" b="40640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" name="Прямая соединительная линия 2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" name="Группа 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" name="Ромб 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Ромб 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Ромб 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1C0E543" id="Группа 2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D3hu54QgQAAPkSAAAO&#10;AAAAAAAAAAAAAAAAAC4CAABkcnMvZTJvRG9jLnhtbFBLAQItABQABgAIAAAAIQCyFvjN3QAAAAQB&#10;AAAPAAAAAAAAAAAAAAAAAJwGAABkcnMvZG93bnJldi54bWxQSwUGAAAAAAQABADzAAAApgcAAAAA&#10;">
                <v:line id="Прямая соединительная линия 2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" strokecolor="black [3213]" strokeweight="1pt">
                  <v:stroke joinstyle="miter"/>
                </v:line>
                <v:group id="Группа 2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Ромб 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" fillcolor="white [3212]" strokecolor="black [3213]" strokeweight="1pt"/>
                  <v:shape id="Ромб 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" fillcolor="white [3212]" strokecolor="black [3213]" strokeweight="1pt"/>
                  <v:shape id="Ромб 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293A6B" w:rsidRPr="001F04F1">
        <w:br w:type="page"/>
      </w:r>
    </w:p>
    <w:p w:rsidR="00813F0E" w:rsidRPr="008421AC" w:rsidRDefault="00813F0E" w:rsidP="00813F0E">
      <w:pPr>
        <w:pStyle w:val="1"/>
      </w:pPr>
      <w:r w:rsidRPr="008421AC">
        <w:lastRenderedPageBreak/>
        <w:t>Вит</w:t>
      </w:r>
      <w:r w:rsidR="001F04F1" w:rsidRPr="008421AC">
        <w:t>е</w:t>
      </w:r>
      <w:r w:rsidRPr="008421AC">
        <w:t>бская область</w:t>
      </w:r>
    </w:p>
    <w:p w:rsidR="00520A67" w:rsidRPr="008421AC" w:rsidRDefault="00813F0E" w:rsidP="00520A67">
      <w:pPr>
        <w:pStyle w:val="af8"/>
      </w:pPr>
      <w:r w:rsidRPr="008421AC">
        <w:rPr>
          <w:b/>
        </w:rPr>
        <w:t>Робот-собака БР-104</w:t>
      </w:r>
    </w:p>
    <w:p w:rsidR="00813F0E" w:rsidRPr="00745CB2" w:rsidRDefault="006221DC" w:rsidP="00813F0E">
      <w:pPr>
        <w:pStyle w:val="a3"/>
        <w:rPr>
          <w:spacing w:val="-4"/>
          <w:sz w:val="26"/>
          <w:szCs w:val="26"/>
        </w:rPr>
      </w:pPr>
      <w:r w:rsidRPr="00745CB2">
        <w:rPr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80340" distR="180340" simplePos="0" relativeHeight="251659264" behindDoc="0" locked="0" layoutInCell="1" allowOverlap="1" wp14:anchorId="7EED07E7" wp14:editId="6655364E">
                <wp:simplePos x="0" y="0"/>
                <wp:positionH relativeFrom="margin">
                  <wp:posOffset>3633470</wp:posOffset>
                </wp:positionH>
                <wp:positionV relativeFrom="margin">
                  <wp:posOffset>925830</wp:posOffset>
                </wp:positionV>
                <wp:extent cx="3239770" cy="2267585"/>
                <wp:effectExtent l="0" t="9208" r="27623" b="27622"/>
                <wp:wrapSquare wrapText="bothSides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7" name="Прямоугольник: скругленные углы 3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8" name="Группа 38"/>
                        <wpg:cNvGrpSpPr/>
                        <wpg:grpSpPr>
                          <a:xfrm>
                            <a:off x="95001" y="209934"/>
                            <a:ext cx="638247" cy="512616"/>
                            <a:chOff x="-64488" y="61078"/>
                            <a:chExt cx="638247" cy="512616"/>
                          </a:xfrm>
                        </wpg:grpSpPr>
                        <wps:wsp>
                          <wps:cNvPr id="39" name="Ромб 39"/>
                          <wps:cNvSpPr/>
                          <wps:spPr>
                            <a:xfrm rot="16200000">
                              <a:off x="29" y="-36"/>
                              <a:ext cx="509213" cy="638247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Надпись 40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520A6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6" o:spid="_x0000_s1031" style="position:absolute;left:0;text-align:left;margin-left:286.1pt;margin-top:72.9pt;width:255.1pt;height:178.55pt;rotation:90;z-index:25165926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Uc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BHAAAAAQACAEcA&#10;AAABAAI4QklNBCYAAAAAAA4AAAAAAAAAAAAAP4AAADhCSU0D8gAAAAAACgAA////////AAA4QklN&#10;BA0AAAAAAAQAAAB4OEJJTQQZAAAAAAAEAAAAHjhCSU0D8wAAAAAACQAAAAAAAAAAAQ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M3AAAABgAA&#10;AAAAAAAAAAAAzgAAARgAAAABADcAAAABAAAAAAAAAAAAAAAAAAAAAAAAAAEAAAAAAAAAAAAAARgA&#10;AADOAAAAAAAAAAAAAAAAAAAAAAEAAAAAAAAAAAAAAAAAAAAAAAAAEAAAAAEAAAAAAABudWxsAAAA&#10;AgAAAAZib3VuZHNPYmpjAAAAAQAAAAAAAFJjdDEAAAAEAAAAAFRvcCBsb25nAAAAAAAAAABMZWZ0&#10;bG9uZwAAAAAAAAAAQnRvbWxvbmcAAADOAAAAAFJnaHRsb25nAAABG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AzgAAAABS&#10;Z2h0bG9uZwAAARg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">
                <v:roundrect id="Прямоугольник: скругленные углы 37" o:spid="_x0000_s103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yKs8QA&#10;AADbAAAADwAAAGRycy9kb3ducmV2LnhtbESPT2vCQBTE70K/w/IK3nSjUv+krlIKlVI8aNT7S/Z1&#10;E5t9G7JbTb99VxA8DjPzG2a57mwtLtT6yrGC0TABQVw4XbFRcDx8DOYgfEDWWDsmBX/kYb166i0x&#10;1e7Ke7pkwYgIYZ+igjKEJpXSFyVZ9EPXEEfv27UWQ5StkbrFa4TbWo6TZCotVhwXSmzovaTiJ/u1&#10;CrzZhXyRm815m3291Hq6OeXNWKn+c/f2CiJQFx7he/tTK5jM4PYl/gC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8irPEAAAA2wAAAA8AAAAAAAAAAAAAAAAAmAIAAGRycy9k&#10;b3ducmV2LnhtbFBLBQYAAAAABAAEAPUAAACJAwAAAAA=&#10;" strokecolor="black [3213]" strokeweight="1pt">
                  <v:fill r:id="rId12" o:title="" recolor="t" rotate="t" type="frame"/>
                  <v:stroke joinstyle="miter"/>
                </v:roundrect>
                <v:group id="Группа 38" o:spid="_x0000_s1033" style="position:absolute;left:950;top:2099;width:6382;height:5126" coordorigin="-644,610" coordsize="6382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Ромб 39" o:spid="_x0000_s1034" type="#_x0000_t4" style="position:absolute;left:1;top:-1;width:5092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CSaMIA&#10;AADbAAAADwAAAGRycy9kb3ducmV2LnhtbESPwWrDMBBE74X8g9hAb42cFErqWg6J0xZfE4ecF2tr&#10;m1orI8mJ/fdVodDjMDNvmGw3mV7cyPnOsoL1KgFBXFvdcaPgUn08bUH4gKyxt0wKZvKwyxcPGaba&#10;3vlEt3NoRISwT1FBG8KQSunrlgz6lR2Io/dlncEQpWukdniPcNPLTZK8SIMdx4UWBypaqr/Po1HQ&#10;zfr4flhf689L5Qoz+hKrq1XqcTnt30AEmsJ/+K9dagXPr/D7Jf4Am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cJJowgAAANsAAAAPAAAAAAAAAAAAAAAAAJgCAABkcnMvZG93&#10;bnJldi54bWxQSwUGAAAAAAQABAD1AAAAhwMAAAAA&#10;" fillcolor="#c00000" strokecolor="#f2f2f2 [3052]" strokeweight="2.25pt">
                    <v:shadow on="t" color="black [3213]" opacity="26214f" offset=".34742mm,.06125mm"/>
                  </v:shape>
                  <v:shape id="Надпись 40" o:spid="_x0000_s1035" type="#_x0000_t202" style="position:absolute;left:71;top:999;width:4953;height:417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Ufa8IA&#10;AADbAAAADwAAAGRycy9kb3ducmV2LnhtbERPTWvCQBC9C/6HZQRvdRORElNXCYLYHnowCvY4zU6T&#10;aHY2ZLea9Ne7h4LHx/tebXrTiBt1rrasIJ5FIIgLq2suFZyOu5cEhPPIGhvLpGAgB5v1eLTCVNs7&#10;H+iW+1KEEHYpKqi8b1MpXVGRQTezLXHgfmxn0AfYlVJ3eA/hppHzKHqVBmsODRW2tK2ouOa/RsHF&#10;uO9l8kfxOdsPZv6Zf7Ufe6vUdNJnbyA89f4p/ne/awWLsD58CT9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9R9rwgAAANsAAAAPAAAAAAAAAAAAAAAAAJgCAABkcnMvZG93&#10;bnJldi54bWxQSwUGAAAAAAQABAD1AAAAhwMAAAAA&#10;" filled="f" stroked="f" strokeweight=".5pt">
                    <v:textbox>
                      <w:txbxContent>
                        <w:p w:rsidR="00360A5D" w:rsidRPr="003F28D3" w:rsidRDefault="00360A5D" w:rsidP="00520A6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13F0E" w:rsidRPr="00745CB2">
        <w:rPr>
          <w:b/>
          <w:spacing w:val="-4"/>
          <w:sz w:val="26"/>
          <w:szCs w:val="26"/>
        </w:rPr>
        <w:t>2. Робот-собака БР-104</w:t>
      </w:r>
      <w:r w:rsidR="003266FE" w:rsidRPr="00745CB2">
        <w:rPr>
          <w:b/>
          <w:spacing w:val="-4"/>
          <w:sz w:val="26"/>
          <w:szCs w:val="26"/>
        </w:rPr>
        <w:t xml:space="preserve"> (УП «</w:t>
      </w:r>
      <w:proofErr w:type="spellStart"/>
      <w:r w:rsidR="00813F0E" w:rsidRPr="00745CB2">
        <w:rPr>
          <w:b/>
          <w:spacing w:val="-4"/>
          <w:sz w:val="26"/>
          <w:szCs w:val="26"/>
        </w:rPr>
        <w:t>Вит</w:t>
      </w:r>
      <w:r w:rsidR="001F04F1" w:rsidRPr="00745CB2">
        <w:rPr>
          <w:b/>
          <w:spacing w:val="-4"/>
          <w:sz w:val="26"/>
          <w:szCs w:val="26"/>
        </w:rPr>
        <w:t>е</w:t>
      </w:r>
      <w:r w:rsidR="00813F0E" w:rsidRPr="00745CB2">
        <w:rPr>
          <w:b/>
          <w:spacing w:val="-4"/>
          <w:sz w:val="26"/>
          <w:szCs w:val="26"/>
        </w:rPr>
        <w:t>бскоблгаз</w:t>
      </w:r>
      <w:proofErr w:type="spellEnd"/>
      <w:r w:rsidR="003266FE" w:rsidRPr="00745CB2">
        <w:rPr>
          <w:b/>
          <w:spacing w:val="-4"/>
          <w:sz w:val="26"/>
          <w:szCs w:val="26"/>
        </w:rPr>
        <w:t>»</w:t>
      </w:r>
      <w:r w:rsidR="00813F0E" w:rsidRPr="00745CB2">
        <w:rPr>
          <w:b/>
          <w:spacing w:val="-4"/>
          <w:sz w:val="26"/>
          <w:szCs w:val="26"/>
        </w:rPr>
        <w:t>, г.</w:t>
      </w:r>
      <w:r w:rsidR="003266FE" w:rsidRPr="00745CB2">
        <w:rPr>
          <w:b/>
          <w:spacing w:val="-4"/>
          <w:sz w:val="26"/>
          <w:szCs w:val="26"/>
        </w:rPr>
        <w:t> </w:t>
      </w:r>
      <w:r w:rsidR="00813F0E" w:rsidRPr="00745CB2">
        <w:rPr>
          <w:b/>
          <w:spacing w:val="-4"/>
          <w:sz w:val="26"/>
          <w:szCs w:val="26"/>
        </w:rPr>
        <w:t>Вит</w:t>
      </w:r>
      <w:r w:rsidR="001F04F1" w:rsidRPr="00745CB2">
        <w:rPr>
          <w:b/>
          <w:spacing w:val="-4"/>
          <w:sz w:val="26"/>
          <w:szCs w:val="26"/>
        </w:rPr>
        <w:t>е</w:t>
      </w:r>
      <w:r w:rsidR="00813F0E" w:rsidRPr="00745CB2">
        <w:rPr>
          <w:b/>
          <w:spacing w:val="-4"/>
          <w:sz w:val="26"/>
          <w:szCs w:val="26"/>
        </w:rPr>
        <w:t>бск)</w:t>
      </w:r>
      <w:r w:rsidR="00813F0E" w:rsidRPr="00745CB2">
        <w:rPr>
          <w:spacing w:val="-4"/>
          <w:sz w:val="26"/>
          <w:szCs w:val="26"/>
        </w:rPr>
        <w:t xml:space="preserve"> разработан </w:t>
      </w:r>
      <w:r w:rsidR="00813F0E" w:rsidRPr="00745CB2">
        <w:rPr>
          <w:sz w:val="26"/>
          <w:szCs w:val="26"/>
        </w:rPr>
        <w:t xml:space="preserve">как помощник для аварийных бригад. </w:t>
      </w:r>
    </w:p>
    <w:p w:rsidR="00813F0E" w:rsidRPr="00745CB2" w:rsidRDefault="00813F0E" w:rsidP="00813F0E">
      <w:pPr>
        <w:pStyle w:val="a3"/>
        <w:rPr>
          <w:spacing w:val="-6"/>
          <w:sz w:val="26"/>
          <w:szCs w:val="26"/>
        </w:rPr>
      </w:pPr>
      <w:r w:rsidRPr="00745CB2">
        <w:rPr>
          <w:sz w:val="26"/>
          <w:szCs w:val="26"/>
        </w:rPr>
        <w:t>Как ж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проходит обсл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довани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газопровода сп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циалистами «</w:t>
      </w:r>
      <w:proofErr w:type="spellStart"/>
      <w:r w:rsidRPr="00745CB2">
        <w:rPr>
          <w:sz w:val="26"/>
          <w:szCs w:val="26"/>
        </w:rPr>
        <w:t>Б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лтопгаз</w:t>
      </w:r>
      <w:proofErr w:type="spellEnd"/>
      <w:r w:rsidRPr="00745CB2">
        <w:rPr>
          <w:sz w:val="26"/>
          <w:szCs w:val="26"/>
        </w:rPr>
        <w:t>»?</w:t>
      </w:r>
    </w:p>
    <w:p w:rsidR="00813F0E" w:rsidRPr="00745CB2" w:rsidRDefault="00813F0E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Работа начина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тся с «сист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мы контроля искусств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нным инт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ктом ср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дств индивидуальной защиты». 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йронная с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ть с</w:t>
      </w:r>
      <w:r w:rsidR="00745CB2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помощью стационарной кам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ры опр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ля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наличи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и</w:t>
      </w:r>
      <w:r w:rsidR="00E53413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правильность нош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ния сп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цод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жды, касок, </w:t>
      </w:r>
      <w:proofErr w:type="spellStart"/>
      <w:r w:rsidRPr="00745CB2">
        <w:rPr>
          <w:sz w:val="26"/>
          <w:szCs w:val="26"/>
        </w:rPr>
        <w:t>сп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цобуви</w:t>
      </w:r>
      <w:proofErr w:type="spellEnd"/>
      <w:r w:rsidRPr="00745CB2">
        <w:rPr>
          <w:sz w:val="26"/>
          <w:szCs w:val="26"/>
        </w:rPr>
        <w:t xml:space="preserve">. 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сли работник 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над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 один из эл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нтов экипировки, сист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ма подаст сигнал. В</w:t>
      </w:r>
      <w:r w:rsidR="00745CB2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случа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</w:t>
      </w:r>
      <w:r w:rsidR="00DD58DB" w:rsidRPr="00745CB2">
        <w:rPr>
          <w:sz w:val="26"/>
          <w:szCs w:val="26"/>
        </w:rPr>
        <w:t>если</w:t>
      </w:r>
      <w:r w:rsidRPr="00745CB2">
        <w:rPr>
          <w:sz w:val="26"/>
          <w:szCs w:val="26"/>
        </w:rPr>
        <w:t xml:space="preserve"> ср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дства индивидуальной защиты </w:t>
      </w:r>
      <w:r w:rsidR="00DD58DB" w:rsidRPr="00745CB2">
        <w:rPr>
          <w:sz w:val="26"/>
          <w:szCs w:val="26"/>
        </w:rPr>
        <w:t>на</w:t>
      </w:r>
      <w:r w:rsidRPr="00745CB2">
        <w:rPr>
          <w:sz w:val="26"/>
          <w:szCs w:val="26"/>
        </w:rPr>
        <w:t>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ты 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правильно, она такж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сработа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т. Ср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дн</w:t>
      </w:r>
      <w:r w:rsidR="001F04F1" w:rsidRPr="00745CB2">
        <w:rPr>
          <w:sz w:val="26"/>
          <w:szCs w:val="26"/>
        </w:rPr>
        <w:t>ее</w:t>
      </w:r>
      <w:r w:rsidRPr="00745CB2">
        <w:rPr>
          <w:sz w:val="26"/>
          <w:szCs w:val="26"/>
        </w:rPr>
        <w:t xml:space="preserve"> вр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мя пров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рки при этом составля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до 15</w:t>
      </w:r>
      <w:r w:rsidR="00745CB2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с, а</w:t>
      </w:r>
      <w:r w:rsidR="00745CB2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точность — почти 100</w:t>
      </w:r>
      <w:r w:rsidR="00DD58DB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%</w:t>
      </w:r>
      <w:r w:rsidR="00EE6B0F">
        <w:rPr>
          <w:sz w:val="26"/>
          <w:szCs w:val="26"/>
        </w:rPr>
        <w:t>.</w:t>
      </w:r>
    </w:p>
    <w:p w:rsidR="00813F0E" w:rsidRPr="00745CB2" w:rsidRDefault="00813F0E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Сл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сарь получа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задания ч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з мобильно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прилож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ни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«Наружны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с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ти». В</w:t>
      </w:r>
      <w:r w:rsidR="00DD58DB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прилож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нии на карт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выд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ля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тся участок, который 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му нужно пров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рить. Вс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найд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нны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пробл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мы фиксируются в баз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данных. Для маркировки газового оборудования используются QR-коды, которы</w:t>
      </w:r>
      <w:r w:rsidR="001F04F1" w:rsidRPr="00745CB2">
        <w:rPr>
          <w:sz w:val="26"/>
          <w:szCs w:val="26"/>
        </w:rPr>
        <w:t>е</w:t>
      </w:r>
      <w:r w:rsidR="0070110F" w:rsidRPr="00745CB2">
        <w:rPr>
          <w:sz w:val="26"/>
          <w:szCs w:val="26"/>
        </w:rPr>
        <w:t xml:space="preserve"> помогают как работникам, так и </w:t>
      </w:r>
      <w:r w:rsidRPr="00745CB2">
        <w:rPr>
          <w:sz w:val="26"/>
          <w:szCs w:val="26"/>
        </w:rPr>
        <w:t>потр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бит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лям. С помощью этих кодов абон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нты могут зайти в свой личный кабин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и</w:t>
      </w:r>
      <w:r w:rsid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узнать, нужно ли пров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рять 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нтиляционны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каналы или проводить 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хнич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ско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обслуживани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.</w:t>
      </w:r>
    </w:p>
    <w:p w:rsidR="00813F0E" w:rsidRPr="00745CB2" w:rsidRDefault="001F04F1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сли сл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сарь обнаружива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 ут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чку газа, он мож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 быстро вызвать аварийную бригаду ч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р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з мобильно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прилож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. Дисп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тч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р получа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 ув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домл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и созда</w:t>
      </w:r>
      <w:r w:rsidR="0070110F" w:rsidRPr="00745CB2">
        <w:rPr>
          <w:sz w:val="26"/>
          <w:szCs w:val="26"/>
        </w:rPr>
        <w:t>ё</w:t>
      </w:r>
      <w:r w:rsidR="00813F0E" w:rsidRPr="00745CB2">
        <w:rPr>
          <w:sz w:val="26"/>
          <w:szCs w:val="26"/>
        </w:rPr>
        <w:t>т заявку на</w:t>
      </w:r>
      <w:r w:rsidR="00745CB2">
        <w:rPr>
          <w:sz w:val="26"/>
          <w:szCs w:val="26"/>
        </w:rPr>
        <w:t> </w:t>
      </w:r>
      <w:r w:rsidR="00813F0E" w:rsidRPr="00745CB2">
        <w:rPr>
          <w:sz w:val="26"/>
          <w:szCs w:val="26"/>
        </w:rPr>
        <w:t>устран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аварии. Прилож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помога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 координировать д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йствия сл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саря, маст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ра и</w:t>
      </w:r>
      <w:r w:rsidR="00745CB2">
        <w:rPr>
          <w:sz w:val="26"/>
          <w:szCs w:val="26"/>
        </w:rPr>
        <w:t> </w:t>
      </w:r>
      <w:r w:rsidR="00813F0E" w:rsidRPr="00745CB2">
        <w:rPr>
          <w:sz w:val="26"/>
          <w:szCs w:val="26"/>
        </w:rPr>
        <w:t>дисп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тч</w:t>
      </w:r>
      <w:r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ра.</w:t>
      </w:r>
    </w:p>
    <w:p w:rsidR="00813F0E" w:rsidRPr="00745CB2" w:rsidRDefault="00813F0E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Робот-собака БР-104 автоматизиру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работу сл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саря по пров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рк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загазованности колодц</w:t>
      </w:r>
      <w:r w:rsidR="001F04F1" w:rsidRPr="00745CB2">
        <w:rPr>
          <w:sz w:val="26"/>
          <w:szCs w:val="26"/>
        </w:rPr>
        <w:t>е</w:t>
      </w:r>
      <w:r w:rsidR="0070110F" w:rsidRPr="00745CB2">
        <w:rPr>
          <w:sz w:val="26"/>
          <w:szCs w:val="26"/>
        </w:rPr>
        <w:t>в:</w:t>
      </w:r>
      <w:r w:rsidRPr="00745CB2">
        <w:rPr>
          <w:sz w:val="26"/>
          <w:szCs w:val="26"/>
        </w:rPr>
        <w:t xml:space="preserve"> </w:t>
      </w:r>
      <w:r w:rsidR="0070110F" w:rsidRPr="00745CB2">
        <w:rPr>
          <w:sz w:val="26"/>
          <w:szCs w:val="26"/>
        </w:rPr>
        <w:t>д</w:t>
      </w:r>
      <w:r w:rsidRPr="00745CB2">
        <w:rPr>
          <w:sz w:val="26"/>
          <w:szCs w:val="26"/>
        </w:rPr>
        <w:t>виж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тся самостоят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льно вдоль газопровода и </w:t>
      </w:r>
      <w:r w:rsidR="0070110F" w:rsidRPr="00745CB2">
        <w:rPr>
          <w:sz w:val="26"/>
          <w:szCs w:val="26"/>
        </w:rPr>
        <w:t>с</w:t>
      </w:r>
      <w:r w:rsidRPr="00745CB2">
        <w:rPr>
          <w:sz w:val="26"/>
          <w:szCs w:val="26"/>
        </w:rPr>
        <w:t xml:space="preserve"> </w:t>
      </w:r>
      <w:r w:rsidR="0070110F" w:rsidRPr="00745CB2">
        <w:rPr>
          <w:sz w:val="26"/>
          <w:szCs w:val="26"/>
        </w:rPr>
        <w:t xml:space="preserve">помощью </w:t>
      </w:r>
      <w:r w:rsidRPr="00745CB2">
        <w:rPr>
          <w:sz w:val="26"/>
          <w:szCs w:val="26"/>
        </w:rPr>
        <w:t>лаз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рн</w:t>
      </w:r>
      <w:r w:rsidR="0070110F" w:rsidRPr="00745CB2">
        <w:rPr>
          <w:sz w:val="26"/>
          <w:szCs w:val="26"/>
        </w:rPr>
        <w:t>ого</w:t>
      </w:r>
      <w:r w:rsidRPr="00745CB2">
        <w:rPr>
          <w:sz w:val="26"/>
          <w:szCs w:val="26"/>
        </w:rPr>
        <w:t xml:space="preserve"> 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ктор</w:t>
      </w:r>
      <w:r w:rsidR="0070110F" w:rsidRPr="00745CB2">
        <w:rPr>
          <w:sz w:val="26"/>
          <w:szCs w:val="26"/>
        </w:rPr>
        <w:t>а</w:t>
      </w:r>
      <w:r w:rsidRPr="00745CB2">
        <w:rPr>
          <w:sz w:val="26"/>
          <w:szCs w:val="26"/>
        </w:rPr>
        <w:t xml:space="preserve"> м</w:t>
      </w:r>
      <w:r w:rsidR="001F04F1" w:rsidRPr="00745CB2">
        <w:rPr>
          <w:sz w:val="26"/>
          <w:szCs w:val="26"/>
        </w:rPr>
        <w:t>е</w:t>
      </w:r>
      <w:r w:rsidR="0070110F" w:rsidRPr="00745CB2">
        <w:rPr>
          <w:sz w:val="26"/>
          <w:szCs w:val="26"/>
        </w:rPr>
        <w:t xml:space="preserve">тана </w:t>
      </w:r>
      <w:r w:rsidRPr="00745CB2">
        <w:rPr>
          <w:sz w:val="26"/>
          <w:szCs w:val="26"/>
        </w:rPr>
        <w:t>точно обнаружива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ут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чки. </w:t>
      </w:r>
    </w:p>
    <w:p w:rsidR="00813F0E" w:rsidRPr="00745CB2" w:rsidRDefault="00813F0E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На 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инцид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нта бригад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 xml:space="preserve"> н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обходимо произ</w:t>
      </w:r>
      <w:r w:rsidR="00F67913" w:rsidRPr="00745CB2">
        <w:rPr>
          <w:sz w:val="26"/>
          <w:szCs w:val="26"/>
        </w:rPr>
        <w:t>водить анализ загазованности по </w:t>
      </w:r>
      <w:r w:rsidRPr="00745CB2">
        <w:rPr>
          <w:sz w:val="26"/>
          <w:szCs w:val="26"/>
        </w:rPr>
        <w:t>п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рим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тру 50-</w:t>
      </w:r>
      <w:r w:rsidR="00F67913" w:rsidRPr="00745CB2">
        <w:rPr>
          <w:sz w:val="26"/>
          <w:szCs w:val="26"/>
        </w:rPr>
        <w:t>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тровой зоны. Робот патрулиру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п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рим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тр и н</w:t>
      </w:r>
      <w:r w:rsidR="001F04F1" w:rsidRPr="00745CB2">
        <w:rPr>
          <w:sz w:val="26"/>
          <w:szCs w:val="26"/>
        </w:rPr>
        <w:t>е</w:t>
      </w:r>
      <w:r w:rsidR="00F67913" w:rsidRPr="00745CB2">
        <w:rPr>
          <w:sz w:val="26"/>
          <w:szCs w:val="26"/>
        </w:rPr>
        <w:t> </w:t>
      </w:r>
      <w:r w:rsidRPr="00745CB2">
        <w:rPr>
          <w:sz w:val="26"/>
          <w:szCs w:val="26"/>
        </w:rPr>
        <w:t>допуска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т посторонних лиц на опасную т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рриторию, паралл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льно сканируя газоанализатором м</w:t>
      </w:r>
      <w:r w:rsidR="001F04F1" w:rsidRPr="00745CB2">
        <w:rPr>
          <w:sz w:val="26"/>
          <w:szCs w:val="26"/>
        </w:rPr>
        <w:t>е</w:t>
      </w:r>
      <w:r w:rsidRPr="00745CB2">
        <w:rPr>
          <w:sz w:val="26"/>
          <w:szCs w:val="26"/>
        </w:rPr>
        <w:t>стность.</w:t>
      </w:r>
    </w:p>
    <w:p w:rsidR="00813F0E" w:rsidRPr="00745CB2" w:rsidRDefault="00F67913" w:rsidP="00813F0E">
      <w:pPr>
        <w:pStyle w:val="a3"/>
        <w:rPr>
          <w:sz w:val="26"/>
          <w:szCs w:val="26"/>
        </w:rPr>
      </w:pPr>
      <w:r w:rsidRPr="00745CB2">
        <w:rPr>
          <w:sz w:val="26"/>
          <w:szCs w:val="26"/>
        </w:rPr>
        <w:t>Предприятием</w:t>
      </w:r>
      <w:r w:rsidR="00813F0E" w:rsidRPr="00745CB2">
        <w:rPr>
          <w:sz w:val="26"/>
          <w:szCs w:val="26"/>
        </w:rPr>
        <w:t xml:space="preserve"> </w:t>
      </w:r>
      <w:r w:rsidRPr="00745CB2">
        <w:rPr>
          <w:sz w:val="26"/>
          <w:szCs w:val="26"/>
        </w:rPr>
        <w:t>«</w:t>
      </w:r>
      <w:proofErr w:type="spellStart"/>
      <w:r w:rsidR="00813F0E" w:rsidRPr="00745CB2">
        <w:rPr>
          <w:sz w:val="26"/>
          <w:szCs w:val="26"/>
        </w:rPr>
        <w:t>Вит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бскоблгаз</w:t>
      </w:r>
      <w:proofErr w:type="spellEnd"/>
      <w:r w:rsidRPr="00745CB2">
        <w:rPr>
          <w:sz w:val="26"/>
          <w:szCs w:val="26"/>
        </w:rPr>
        <w:t>»</w:t>
      </w:r>
      <w:r w:rsidR="00813F0E" w:rsidRPr="00745CB2">
        <w:rPr>
          <w:sz w:val="26"/>
          <w:szCs w:val="26"/>
        </w:rPr>
        <w:t xml:space="preserve"> такж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создан голосовой помощник «Алёна»</w:t>
      </w:r>
      <w:r w:rsidR="00E97D40" w:rsidRPr="00745CB2">
        <w:rPr>
          <w:sz w:val="26"/>
          <w:szCs w:val="26"/>
        </w:rPr>
        <w:t xml:space="preserve"> на</w:t>
      </w:r>
      <w:r w:rsidR="00216BD2" w:rsidRPr="00745CB2">
        <w:rPr>
          <w:sz w:val="26"/>
          <w:szCs w:val="26"/>
        </w:rPr>
        <w:t> </w:t>
      </w:r>
      <w:r w:rsidR="00E97D40" w:rsidRPr="00745CB2">
        <w:rPr>
          <w:sz w:val="26"/>
          <w:szCs w:val="26"/>
        </w:rPr>
        <w:t>основе искусственного интеллекта</w:t>
      </w:r>
      <w:r w:rsidR="00813F0E" w:rsidRPr="00745CB2">
        <w:rPr>
          <w:sz w:val="26"/>
          <w:szCs w:val="26"/>
        </w:rPr>
        <w:t>, который пр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дназнач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 для сотрудников газоснабжающих организаций при подготовк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к охран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труда и п</w:t>
      </w:r>
      <w:r w:rsidR="001F04F1" w:rsidRPr="00745CB2">
        <w:rPr>
          <w:sz w:val="26"/>
          <w:szCs w:val="26"/>
        </w:rPr>
        <w:t>е</w:t>
      </w:r>
      <w:r w:rsidR="00E97D40" w:rsidRPr="00745CB2">
        <w:rPr>
          <w:sz w:val="26"/>
          <w:szCs w:val="26"/>
        </w:rPr>
        <w:t>рвой помощи, а </w:t>
      </w:r>
      <w:r w:rsidR="00813F0E" w:rsidRPr="00745CB2">
        <w:rPr>
          <w:sz w:val="26"/>
          <w:szCs w:val="26"/>
        </w:rPr>
        <w:t>такж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 для пров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д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ния инт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лл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 xml:space="preserve">ктуальных игр </w:t>
      </w:r>
      <w:proofErr w:type="spellStart"/>
      <w:r w:rsidR="00E97D40" w:rsidRPr="00745CB2">
        <w:rPr>
          <w:sz w:val="26"/>
          <w:szCs w:val="26"/>
        </w:rPr>
        <w:t>брейн</w:t>
      </w:r>
      <w:proofErr w:type="spellEnd"/>
      <w:r w:rsidR="00E97D40" w:rsidRPr="00745CB2">
        <w:rPr>
          <w:sz w:val="26"/>
          <w:szCs w:val="26"/>
        </w:rPr>
        <w:t>-ринг</w:t>
      </w:r>
      <w:r w:rsidR="00813F0E" w:rsidRPr="00745CB2">
        <w:rPr>
          <w:sz w:val="26"/>
          <w:szCs w:val="26"/>
        </w:rPr>
        <w:t xml:space="preserve"> в формат</w:t>
      </w:r>
      <w:r w:rsidR="001F04F1" w:rsidRPr="00745CB2">
        <w:rPr>
          <w:sz w:val="26"/>
          <w:szCs w:val="26"/>
        </w:rPr>
        <w:t>е</w:t>
      </w:r>
      <w:r w:rsidR="008421AC" w:rsidRPr="00745CB2">
        <w:rPr>
          <w:sz w:val="26"/>
          <w:szCs w:val="26"/>
        </w:rPr>
        <w:t xml:space="preserve"> «Вопрос — </w:t>
      </w:r>
      <w:r w:rsidR="00813F0E" w:rsidRPr="00745CB2">
        <w:rPr>
          <w:sz w:val="26"/>
          <w:szCs w:val="26"/>
        </w:rPr>
        <w:t>отв</w:t>
      </w:r>
      <w:r w:rsidR="001F04F1" w:rsidRPr="00745CB2">
        <w:rPr>
          <w:sz w:val="26"/>
          <w:szCs w:val="26"/>
        </w:rPr>
        <w:t>е</w:t>
      </w:r>
      <w:r w:rsidR="008421AC" w:rsidRPr="00745CB2">
        <w:rPr>
          <w:sz w:val="26"/>
          <w:szCs w:val="26"/>
        </w:rPr>
        <w:t>т»</w:t>
      </w:r>
      <w:r w:rsidR="00813F0E" w:rsidRPr="00745CB2">
        <w:rPr>
          <w:sz w:val="26"/>
          <w:szCs w:val="26"/>
        </w:rPr>
        <w:t>. Инт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р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сно, что «Алёна» отв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ча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т и на вопросы о трудовых отнош</w:t>
      </w:r>
      <w:r w:rsidR="001F04F1" w:rsidRPr="00745CB2">
        <w:rPr>
          <w:sz w:val="26"/>
          <w:szCs w:val="26"/>
        </w:rPr>
        <w:t>е</w:t>
      </w:r>
      <w:r w:rsidR="00813F0E" w:rsidRPr="00745CB2">
        <w:rPr>
          <w:sz w:val="26"/>
          <w:szCs w:val="26"/>
        </w:rPr>
        <w:t>ниях сотрудников.</w:t>
      </w:r>
    </w:p>
    <w:p w:rsidR="00A630B5" w:rsidRPr="001F04F1" w:rsidRDefault="00520A67" w:rsidP="00813F0E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7F7B3F4B" wp14:editId="36380BC5">
                <wp:extent cx="2880000" cy="359967"/>
                <wp:effectExtent l="0" t="19050" r="34925" b="40640"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42" name="Прямая соединительная линия 4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44" name="Ромб 4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Ромб 4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Ромб 4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94BDD42" id="Группа 4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ehikAj0EAAD5EgAADgAAAAAA&#10;AAAAAAAAAAAuAgAAZHJzL2Uyb0RvYy54bWxQSwECLQAUAAYACAAAACEAshb4zd0AAAAEAQAADwAA&#10;AAAAAAAAAAAAAACXBgAAZHJzL2Rvd25yZXYueG1sUEsFBgAAAAAEAAQA8wAAAKEHAAAAAA==&#10;">
                <v:line id="Прямая соединительная линия 4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" strokecolor="black [3213]" strokeweight="1pt">
                  <v:stroke joinstyle="miter"/>
                </v:line>
                <v:group id="Группа 4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Ромб 4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Cd0wQAAANsAAAAPAAAAZHJzL2Rvd25yZXYueG1sRI/NisIw&#10;FIX3wrxDuAPuNHXo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K74J3TBAAAA2wAAAA8AAAAA&#10;AAAAAAAAAAAABwIAAGRycy9kb3ducmV2LnhtbFBLBQYAAAAAAwADALcAAAD1AgAAAAA=&#10;" fillcolor="white [3212]" strokecolor="black [3213]" strokeweight="1pt"/>
                  <v:shape id="Ромб 4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" fillcolor="white [3212]" strokecolor="black [3213]" strokeweight="1pt"/>
                  <v:shape id="Ромб 4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A630B5" w:rsidRPr="001F04F1">
        <w:br w:type="page"/>
      </w:r>
    </w:p>
    <w:p w:rsidR="00813F0E" w:rsidRPr="002829BB" w:rsidRDefault="00813F0E" w:rsidP="00813F0E">
      <w:pPr>
        <w:pStyle w:val="1"/>
      </w:pPr>
      <w:r w:rsidRPr="002829BB">
        <w:lastRenderedPageBreak/>
        <w:t>Гродн</w:t>
      </w:r>
      <w:r w:rsidR="001F04F1" w:rsidRPr="002829BB">
        <w:t>е</w:t>
      </w:r>
      <w:r w:rsidRPr="002829BB">
        <w:t>нская область</w:t>
      </w:r>
    </w:p>
    <w:p w:rsidR="00A630B5" w:rsidRPr="002829BB" w:rsidRDefault="00813F0E" w:rsidP="00A630B5">
      <w:pPr>
        <w:pStyle w:val="af8"/>
      </w:pPr>
      <w:r w:rsidRPr="002829BB">
        <w:rPr>
          <w:lang w:eastAsia="ru-RU"/>
        </w:rPr>
        <mc:AlternateContent>
          <mc:Choice Requires="wpg">
            <w:drawing>
              <wp:anchor distT="0" distB="0" distL="180340" distR="180340" simplePos="0" relativeHeight="251706368" behindDoc="0" locked="0" layoutInCell="1" allowOverlap="1" wp14:anchorId="1B64B2A6" wp14:editId="01264DAB">
                <wp:simplePos x="0" y="0"/>
                <wp:positionH relativeFrom="margin">
                  <wp:posOffset>3264535</wp:posOffset>
                </wp:positionH>
                <wp:positionV relativeFrom="margin">
                  <wp:posOffset>371475</wp:posOffset>
                </wp:positionV>
                <wp:extent cx="3239770" cy="2267585"/>
                <wp:effectExtent l="0" t="0" r="17780" b="18415"/>
                <wp:wrapSquare wrapText="bothSides"/>
                <wp:docPr id="287" name="Группа 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88" name="Прямоугольник: скругленные углы 28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9" name="Группа 28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90" name="Ромб 29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" name="Надпись 29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7" o:spid="_x0000_s1036" style="position:absolute;left:0;text-align:left;margin-left:257.05pt;margin-top:29.25pt;width:255.1pt;height:178.55pt;z-index:251706368;mso-wrap-distance-left:14.2pt;mso-wrap-distance-right:14.2pt;mso-position-horizontal-relative:margin;mso-position-vertical-relative:margin;mso-width-relative:margin;mso-height-relative:margin" coordsize="32397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FI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ASAAAAAEAAgBI&#10;AAAAAQACOEJJTQQmAAAAAAAOAAAAAAAAAAAAAD+AAAA4QklNBA0AAAAAAAQAAAAeOEJJTQQZAAAA&#10;AAAEAAAAHjhCSU0D8wAAAAAACQAAAAAAAAAAAQA4QklNJxAAAAAAAAoAAQAAAAAAAAAB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DMAAAAAFJnaHRsb25nAAAB&#10;Gw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FAAAAAAABAAAAAE4QklNBAwA&#10;AAAAIvkAAAABAAAAoAAAAHMAAAHgAADXoAAAIt0AGAAB/9j/7QAMQWRvYmVfQ00AAv/uAA5BZG9i&#10;ZQBkgAAAAAH/2wCEAAwICAgJCAwJCQwRCwoLERUPDAwPFRgTExUTExgRDAwMDAwMEQwMDAwMDAwM&#10;DAwMDAwMDAwMDAwMDAwMDAwMDAwBDQsLDQ4NEA4OEBQODg4UFA4ODg4UEQwMDAwMEREMDAwMDAwR&#10;DAwMDAwMDAwMDAwMDAwMDAwMDAwMDAwMDAwMDP/AABEIAHM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kACIBwQURCRQIQAABwcnRyQ01ZS0xhYiAH0AAHABoABQApADV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9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oHwSUNDX1BST0ZJTEUACQ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5ePj5Obo7fH5////////&#10;//////////////////////2xlJKSlZmdo6myvNDt//////////////////////////+dU0dJTVFW&#10;YHOKr9b8//////////////////////////+yVgAaNVBti67S9///////////////////////////&#10;///Nbz5fe5m31/n////////////////////////////////un4OmwuH/////////////////////&#10;////////////////487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">
                <v:roundrect id="Прямоугольник: скругленные углы 288" o:spid="_x0000_s103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B4cEA&#10;AADcAAAADwAAAGRycy9kb3ducmV2LnhtbERPPWvDMBDdC/0P4grdarkZSnCjGBMohA4FO6WQ7bCu&#10;kol1ciTFcf59NRQyPt73pl7cKGYKcfCs4LUoQRD3Xg9sFHwfPl7WIGJC1jh6JgU3ilBvHx82WGl/&#10;5ZbmLhmRQzhWqMCmNFVSxt6Sw1j4iThzvz44TBkGI3XAaw53o1yV5Zt0OHBusDjRzlJ/6i5OgdmZ&#10;L3v7adrPbsRzewn742y8Us9PS/MOItGS7uJ/914rWK3z2nwmHwG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rgeHBAAAA3AAAAA8AAAAAAAAAAAAAAAAAmAIAAGRycy9kb3du&#10;cmV2LnhtbFBLBQYAAAAABAAEAPUAAACGAwAAAAA=&#10;" strokecolor="black [3213]" strokeweight="1pt">
                  <v:fill r:id="rId14" o:title="" recolor="t" rotate="t" type="frame"/>
                  <v:stroke joinstyle="miter"/>
                </v:roundrect>
                <v:group id="Группа 289" o:spid="_x0000_s103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Ромб 290" o:spid="_x0000_s103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oAXcMA&#10;AADcAAAADwAAAGRycy9kb3ducmV2LnhtbERPTWvCQBC9F/oflhF6Ed2Yg2h0FSkILbaoUfA6ZMck&#10;mJ0N2U2M/nr3UOjx8b6X695UoqPGlZYVTMYRCOLM6pJzBefTdjQD4TyyxsoyKXiQg/Xq/W2JibZ3&#10;PlKX+lyEEHYJKii8rxMpXVaQQTe2NXHgrrYx6ANscqkbvIdwU8k4iqbSYMmhocCaPgvKbmlrFEzb&#10;S03p9+9+N5OPLn7m7e7nMFTqY9BvFiA89f5f/Of+0grieZgfzoQj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oAXc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291" o:spid="_x0000_s104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dbY8cA&#10;AADcAAAADwAAAGRycy9kb3ducmV2LnhtbESPzWrDMBCE74G+g9hCbolsQ0vqRgnGYFJCesjPpbet&#10;tbFNrZVrKY7Tp68KhRyHmfmGWa5H04qBetdYVhDPIxDEpdUNVwpOx2K2AOE8ssbWMim4kYP16mGy&#10;xFTbK+9pOPhKBAi7FBXU3neplK6syaCb2444eGfbG/RB9pXUPV4D3LQyiaJnabDhsFBjR3lN5dfh&#10;YhRs8+Id95+JWfy0+WZ3zrrv08eTUtPHMXsF4Wn09/B/+00rSF5i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3W2PHAAAA3AAAAA8AAAAAAAAAAAAAAAAAmAIAAGRy&#10;cy9kb3ducmV2LnhtbFBLBQYAAAAABAAEAPUAAACM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2829BB">
        <w:rPr>
          <w:b/>
        </w:rPr>
        <w:t>Компл</w:t>
      </w:r>
      <w:r w:rsidR="001F04F1" w:rsidRPr="002829BB">
        <w:rPr>
          <w:b/>
        </w:rPr>
        <w:t>е</w:t>
      </w:r>
      <w:r w:rsidRPr="002829BB">
        <w:rPr>
          <w:b/>
        </w:rPr>
        <w:t>кс для</w:t>
      </w:r>
      <w:r w:rsidR="00B22343" w:rsidRPr="002829BB">
        <w:rPr>
          <w:b/>
        </w:rPr>
        <w:t> </w:t>
      </w:r>
      <w:r w:rsidRPr="002829BB">
        <w:rPr>
          <w:b/>
        </w:rPr>
        <w:t xml:space="preserve">защиты </w:t>
      </w:r>
      <w:r w:rsidR="00B22343" w:rsidRPr="002829BB">
        <w:rPr>
          <w:b/>
        </w:rPr>
        <w:br/>
      </w:r>
      <w:r w:rsidRPr="002829BB">
        <w:rPr>
          <w:b/>
        </w:rPr>
        <w:t>овощных раст</w:t>
      </w:r>
      <w:r w:rsidR="001F04F1" w:rsidRPr="002829BB">
        <w:rPr>
          <w:b/>
        </w:rPr>
        <w:t>е</w:t>
      </w:r>
      <w:r w:rsidRPr="002829BB">
        <w:rPr>
          <w:b/>
        </w:rPr>
        <w:t>ний «БациФагКомпозит»</w:t>
      </w:r>
    </w:p>
    <w:p w:rsidR="00813F0E" w:rsidRPr="002829BB" w:rsidRDefault="00813F0E" w:rsidP="004563EB">
      <w:pPr>
        <w:pStyle w:val="a3"/>
        <w:rPr>
          <w:rFonts w:cs="Times New Roman"/>
          <w:noProof/>
        </w:rPr>
      </w:pPr>
      <w:r w:rsidRPr="002829BB">
        <w:rPr>
          <w:rFonts w:cs="Times New Roman"/>
          <w:b/>
        </w:rPr>
        <w:t>3. Компл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кс для защиты овощных раст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ний «</w:t>
      </w:r>
      <w:proofErr w:type="spellStart"/>
      <w:r w:rsidRPr="002829BB">
        <w:rPr>
          <w:rFonts w:cs="Times New Roman"/>
          <w:b/>
        </w:rPr>
        <w:t>БациФагКомпозит</w:t>
      </w:r>
      <w:proofErr w:type="spellEnd"/>
      <w:r w:rsidRPr="002829BB">
        <w:rPr>
          <w:rFonts w:cs="Times New Roman"/>
          <w:b/>
        </w:rPr>
        <w:t>»</w:t>
      </w:r>
      <w:r w:rsidRPr="002829BB">
        <w:rPr>
          <w:rFonts w:cs="Times New Roman"/>
        </w:rPr>
        <w:t xml:space="preserve"> </w:t>
      </w:r>
      <w:r w:rsidRPr="002829BB">
        <w:rPr>
          <w:rFonts w:cs="Times New Roman"/>
          <w:b/>
        </w:rPr>
        <w:t>(</w:t>
      </w:r>
      <w:r w:rsidR="004563EB" w:rsidRPr="002829BB">
        <w:rPr>
          <w:rFonts w:cs="Times New Roman"/>
          <w:b/>
        </w:rPr>
        <w:t>УО</w:t>
      </w:r>
      <w:r w:rsidR="002829BB">
        <w:rPr>
          <w:rFonts w:cs="Times New Roman"/>
          <w:b/>
        </w:rPr>
        <w:t> </w:t>
      </w:r>
      <w:r w:rsidRPr="002829BB">
        <w:rPr>
          <w:rFonts w:cs="Times New Roman"/>
          <w:b/>
        </w:rPr>
        <w:t>«Гродн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нский государств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нный аграрный унив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рсит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т», г.</w:t>
      </w:r>
      <w:r w:rsidR="00216BD2">
        <w:rPr>
          <w:rFonts w:cs="Times New Roman"/>
          <w:b/>
        </w:rPr>
        <w:t> </w:t>
      </w:r>
      <w:r w:rsidRPr="002829BB">
        <w:rPr>
          <w:rFonts w:cs="Times New Roman"/>
          <w:b/>
        </w:rPr>
        <w:t>Гродно, Государств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нно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 xml:space="preserve"> научно</w:t>
      </w:r>
      <w:r w:rsidRPr="002829BB">
        <w:rPr>
          <w:rFonts w:cs="Times New Roman"/>
          <w:b/>
        </w:rPr>
        <w:softHyphen/>
        <w:t>-производств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нно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 xml:space="preserve"> объ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дин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ни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 xml:space="preserve"> «Химич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ский синт</w:t>
      </w:r>
      <w:r w:rsidR="001F04F1" w:rsidRPr="002829BB">
        <w:rPr>
          <w:rFonts w:cs="Times New Roman"/>
          <w:b/>
        </w:rPr>
        <w:t>е</w:t>
      </w:r>
      <w:r w:rsidRPr="002829BB">
        <w:rPr>
          <w:rFonts w:cs="Times New Roman"/>
          <w:b/>
        </w:rPr>
        <w:t>з и биот</w:t>
      </w:r>
      <w:r w:rsidR="001F04F1" w:rsidRPr="002829BB">
        <w:rPr>
          <w:rFonts w:cs="Times New Roman"/>
          <w:b/>
        </w:rPr>
        <w:t>е</w:t>
      </w:r>
      <w:r w:rsidR="004563EB" w:rsidRPr="002829BB">
        <w:rPr>
          <w:rFonts w:cs="Times New Roman"/>
          <w:b/>
        </w:rPr>
        <w:t>хнологии», г. </w:t>
      </w:r>
      <w:r w:rsidRPr="002829BB">
        <w:rPr>
          <w:rFonts w:cs="Times New Roman"/>
          <w:b/>
        </w:rPr>
        <w:t>Минск)</w:t>
      </w:r>
      <w:r w:rsidRPr="002829BB">
        <w:rPr>
          <w:rFonts w:cs="Times New Roman"/>
        </w:rPr>
        <w:t xml:space="preserve"> — 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>мультифункционально</w:t>
      </w:r>
      <w:r w:rsidR="001F04F1" w:rsidRPr="002829BB">
        <w:rPr>
          <w:rStyle w:val="fontstyle01"/>
          <w:rFonts w:ascii="Times New Roman" w:hAnsi="Times New Roman" w:cs="Times New Roman"/>
          <w:sz w:val="28"/>
          <w:szCs w:val="28"/>
        </w:rPr>
        <w:t>е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 xml:space="preserve"> инновационно</w:t>
      </w:r>
      <w:r w:rsidR="001F04F1" w:rsidRPr="002829BB">
        <w:rPr>
          <w:rStyle w:val="fontstyle01"/>
          <w:rFonts w:ascii="Times New Roman" w:hAnsi="Times New Roman" w:cs="Times New Roman"/>
          <w:sz w:val="28"/>
          <w:szCs w:val="28"/>
        </w:rPr>
        <w:t>е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 xml:space="preserve"> ср</w:t>
      </w:r>
      <w:r w:rsidR="001F04F1" w:rsidRPr="002829BB">
        <w:rPr>
          <w:rStyle w:val="fontstyle01"/>
          <w:rFonts w:ascii="Times New Roman" w:hAnsi="Times New Roman" w:cs="Times New Roman"/>
          <w:sz w:val="28"/>
          <w:szCs w:val="28"/>
        </w:rPr>
        <w:t>е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>дство для стимуляции роста и защиты огурца и томата от бол</w:t>
      </w:r>
      <w:r w:rsidR="001F04F1" w:rsidRPr="002829BB">
        <w:rPr>
          <w:rStyle w:val="fontstyle01"/>
          <w:rFonts w:ascii="Times New Roman" w:hAnsi="Times New Roman" w:cs="Times New Roman"/>
          <w:sz w:val="28"/>
          <w:szCs w:val="28"/>
        </w:rPr>
        <w:t>е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>зн</w:t>
      </w:r>
      <w:r w:rsidR="001F04F1" w:rsidRPr="002829BB">
        <w:rPr>
          <w:rStyle w:val="fontstyle01"/>
          <w:rFonts w:ascii="Times New Roman" w:hAnsi="Times New Roman" w:cs="Times New Roman"/>
          <w:sz w:val="28"/>
          <w:szCs w:val="28"/>
        </w:rPr>
        <w:t>е</w:t>
      </w:r>
      <w:r w:rsidRPr="002829BB">
        <w:rPr>
          <w:rStyle w:val="fontstyle01"/>
          <w:rFonts w:ascii="Times New Roman" w:hAnsi="Times New Roman" w:cs="Times New Roman"/>
          <w:sz w:val="28"/>
          <w:szCs w:val="28"/>
        </w:rPr>
        <w:t>й.</w:t>
      </w:r>
      <w:r w:rsidR="00225BB0" w:rsidRPr="002829BB">
        <w:rPr>
          <w:rFonts w:cs="Times New Roman"/>
          <w:noProof/>
        </w:rPr>
        <w:t xml:space="preserve"> Эта </w:t>
      </w:r>
      <w:r w:rsidRPr="002829BB">
        <w:rPr>
          <w:rFonts w:cs="Times New Roman"/>
          <w:shd w:val="clear" w:color="auto" w:fill="FFFFFF"/>
        </w:rPr>
        <w:t>разработка была признана поб</w:t>
      </w:r>
      <w:r w:rsidR="001F04F1" w:rsidRPr="002829BB">
        <w:rPr>
          <w:rFonts w:cs="Times New Roman"/>
          <w:shd w:val="clear" w:color="auto" w:fill="FFFFFF"/>
        </w:rPr>
        <w:t>е</w:t>
      </w:r>
      <w:r w:rsidRPr="002829BB">
        <w:rPr>
          <w:rFonts w:cs="Times New Roman"/>
          <w:shd w:val="clear" w:color="auto" w:fill="FFFFFF"/>
        </w:rPr>
        <w:t>дит</w:t>
      </w:r>
      <w:r w:rsidR="001F04F1" w:rsidRPr="002829BB">
        <w:rPr>
          <w:rFonts w:cs="Times New Roman"/>
          <w:shd w:val="clear" w:color="auto" w:fill="FFFFFF"/>
        </w:rPr>
        <w:t>е</w:t>
      </w:r>
      <w:r w:rsidRPr="002829BB">
        <w:rPr>
          <w:rFonts w:cs="Times New Roman"/>
          <w:shd w:val="clear" w:color="auto" w:fill="FFFFFF"/>
        </w:rPr>
        <w:t>л</w:t>
      </w:r>
      <w:r w:rsidR="001F04F1" w:rsidRPr="002829BB">
        <w:rPr>
          <w:rFonts w:cs="Times New Roman"/>
          <w:shd w:val="clear" w:color="auto" w:fill="FFFFFF"/>
        </w:rPr>
        <w:t>е</w:t>
      </w:r>
      <w:r w:rsidRPr="002829BB">
        <w:rPr>
          <w:rFonts w:cs="Times New Roman"/>
          <w:shd w:val="clear" w:color="auto" w:fill="FFFFFF"/>
        </w:rPr>
        <w:t>м на выставк</w:t>
      </w:r>
      <w:r w:rsidR="001F04F1" w:rsidRPr="002829BB">
        <w:rPr>
          <w:rFonts w:cs="Times New Roman"/>
          <w:shd w:val="clear" w:color="auto" w:fill="FFFFFF"/>
        </w:rPr>
        <w:t>е</w:t>
      </w:r>
      <w:r w:rsidRPr="002829BB">
        <w:rPr>
          <w:rFonts w:cs="Times New Roman"/>
          <w:shd w:val="clear" w:color="auto" w:fill="FFFFFF"/>
        </w:rPr>
        <w:t>-конкурс</w:t>
      </w:r>
      <w:r w:rsidR="001F04F1" w:rsidRPr="002829BB">
        <w:rPr>
          <w:rFonts w:cs="Times New Roman"/>
          <w:shd w:val="clear" w:color="auto" w:fill="FFFFFF"/>
        </w:rPr>
        <w:t>е</w:t>
      </w:r>
      <w:r w:rsidR="00225BB0" w:rsidRPr="002829BB">
        <w:rPr>
          <w:rFonts w:cs="Times New Roman"/>
          <w:shd w:val="clear" w:color="auto" w:fill="FFFFFF"/>
        </w:rPr>
        <w:t xml:space="preserve"> «</w:t>
      </w:r>
      <w:r w:rsidRPr="002829BB">
        <w:rPr>
          <w:rFonts w:cs="Times New Roman"/>
          <w:shd w:val="clear" w:color="auto" w:fill="FFFFFF"/>
        </w:rPr>
        <w:t>100 инноваций молодых уч</w:t>
      </w:r>
      <w:r w:rsidR="00225BB0" w:rsidRPr="002829BB">
        <w:rPr>
          <w:rFonts w:cs="Times New Roman"/>
          <w:shd w:val="clear" w:color="auto" w:fill="FFFFFF"/>
        </w:rPr>
        <w:t>ё</w:t>
      </w:r>
      <w:r w:rsidRPr="002829BB">
        <w:rPr>
          <w:rFonts w:cs="Times New Roman"/>
          <w:shd w:val="clear" w:color="auto" w:fill="FFFFFF"/>
        </w:rPr>
        <w:t>ных</w:t>
      </w:r>
      <w:r w:rsidR="00225BB0" w:rsidRPr="002829BB">
        <w:rPr>
          <w:rFonts w:cs="Times New Roman"/>
          <w:shd w:val="clear" w:color="auto" w:fill="FFFFFF"/>
        </w:rPr>
        <w:t>»</w:t>
      </w:r>
      <w:r w:rsidRPr="002829BB">
        <w:rPr>
          <w:rFonts w:cs="Times New Roman"/>
          <w:shd w:val="clear" w:color="auto" w:fill="FFFFFF"/>
        </w:rPr>
        <w:t>.</w:t>
      </w:r>
    </w:p>
    <w:p w:rsidR="00813F0E" w:rsidRPr="002829BB" w:rsidRDefault="00813F0E" w:rsidP="00813F0E">
      <w:pPr>
        <w:pStyle w:val="a3"/>
      </w:pPr>
      <w:r w:rsidRPr="002829BB">
        <w:t>«</w:t>
      </w:r>
      <w:proofErr w:type="spellStart"/>
      <w:r w:rsidRPr="002829BB">
        <w:t>БациФагКомпозит</w:t>
      </w:r>
      <w:proofErr w:type="spellEnd"/>
      <w:r w:rsidRPr="002829BB">
        <w:t>» — это см</w:t>
      </w:r>
      <w:r w:rsidR="001F04F1" w:rsidRPr="002829BB">
        <w:t>е</w:t>
      </w:r>
      <w:r w:rsidRPr="002829BB">
        <w:t>сь бакт</w:t>
      </w:r>
      <w:r w:rsidR="001F04F1" w:rsidRPr="002829BB">
        <w:t>е</w:t>
      </w:r>
      <w:r w:rsidRPr="002829BB">
        <w:t>рий и фагов (вирусов, которы</w:t>
      </w:r>
      <w:r w:rsidR="001F04F1" w:rsidRPr="002829BB">
        <w:t>е</w:t>
      </w:r>
      <w:r w:rsidRPr="002829BB">
        <w:t xml:space="preserve"> атакуют бакт</w:t>
      </w:r>
      <w:r w:rsidR="001F04F1" w:rsidRPr="002829BB">
        <w:t>е</w:t>
      </w:r>
      <w:r w:rsidRPr="002829BB">
        <w:t>рии), которы</w:t>
      </w:r>
      <w:r w:rsidR="001F04F1" w:rsidRPr="002829BB">
        <w:t>е</w:t>
      </w:r>
      <w:r w:rsidRPr="002829BB">
        <w:t xml:space="preserve"> помогают защищать раст</w:t>
      </w:r>
      <w:r w:rsidR="001F04F1" w:rsidRPr="002829BB">
        <w:t>е</w:t>
      </w:r>
      <w:r w:rsidRPr="002829BB">
        <w:t>ния от различных забол</w:t>
      </w:r>
      <w:r w:rsidR="001F04F1" w:rsidRPr="002829BB">
        <w:t>е</w:t>
      </w:r>
      <w:r w:rsidRPr="002829BB">
        <w:t>ваний. Они д</w:t>
      </w:r>
      <w:r w:rsidR="001F04F1" w:rsidRPr="002829BB">
        <w:t>е</w:t>
      </w:r>
      <w:r w:rsidRPr="002829BB">
        <w:t>йствуют как «умны</w:t>
      </w:r>
      <w:r w:rsidR="001F04F1" w:rsidRPr="002829BB">
        <w:t>е</w:t>
      </w:r>
      <w:r w:rsidRPr="002829BB">
        <w:t>» защитники: находят и уничтожают вр</w:t>
      </w:r>
      <w:r w:rsidR="001F04F1" w:rsidRPr="002829BB">
        <w:t>е</w:t>
      </w:r>
      <w:r w:rsidRPr="002829BB">
        <w:t>дны</w:t>
      </w:r>
      <w:r w:rsidR="001F04F1" w:rsidRPr="002829BB">
        <w:t>е</w:t>
      </w:r>
      <w:r w:rsidRPr="002829BB">
        <w:t xml:space="preserve"> бакт</w:t>
      </w:r>
      <w:r w:rsidR="001F04F1" w:rsidRPr="002829BB">
        <w:t>е</w:t>
      </w:r>
      <w:r w:rsidRPr="002829BB">
        <w:t>рии, которы</w:t>
      </w:r>
      <w:r w:rsidR="001F04F1" w:rsidRPr="002829BB">
        <w:t>е</w:t>
      </w:r>
      <w:r w:rsidRPr="002829BB">
        <w:t xml:space="preserve"> вызывают бол</w:t>
      </w:r>
      <w:r w:rsidR="001F04F1" w:rsidRPr="002829BB">
        <w:t>е</w:t>
      </w:r>
      <w:r w:rsidRPr="002829BB">
        <w:t>зни у раст</w:t>
      </w:r>
      <w:r w:rsidR="001F04F1" w:rsidRPr="002829BB">
        <w:t>е</w:t>
      </w:r>
      <w:r w:rsidRPr="002829BB">
        <w:t xml:space="preserve">ний. </w:t>
      </w:r>
    </w:p>
    <w:p w:rsidR="00813F0E" w:rsidRPr="002829BB" w:rsidRDefault="00813F0E" w:rsidP="00813F0E">
      <w:pPr>
        <w:pStyle w:val="a3"/>
      </w:pPr>
      <w:r w:rsidRPr="002829BB">
        <w:t>Пр</w:t>
      </w:r>
      <w:r w:rsidR="001F04F1" w:rsidRPr="002829BB">
        <w:t>е</w:t>
      </w:r>
      <w:r w:rsidRPr="002829BB">
        <w:t>парат создан на основ</w:t>
      </w:r>
      <w:r w:rsidR="001F04F1" w:rsidRPr="002829BB">
        <w:t>е</w:t>
      </w:r>
      <w:r w:rsidRPr="002829BB">
        <w:t xml:space="preserve"> природных компон</w:t>
      </w:r>
      <w:r w:rsidR="001F04F1" w:rsidRPr="002829BB">
        <w:t>е</w:t>
      </w:r>
      <w:r w:rsidRPr="002829BB">
        <w:t>нтов, что д</w:t>
      </w:r>
      <w:r w:rsidR="001F04F1" w:rsidRPr="002829BB">
        <w:t>е</w:t>
      </w:r>
      <w:r w:rsidRPr="002829BB">
        <w:t>ла</w:t>
      </w:r>
      <w:r w:rsidR="001F04F1" w:rsidRPr="002829BB">
        <w:t>е</w:t>
      </w:r>
      <w:r w:rsidRPr="002829BB">
        <w:t xml:space="preserve">т </w:t>
      </w:r>
      <w:r w:rsidR="001F04F1" w:rsidRPr="002829BB">
        <w:t>е</w:t>
      </w:r>
      <w:r w:rsidRPr="002829BB">
        <w:t>го бол</w:t>
      </w:r>
      <w:r w:rsidR="001F04F1" w:rsidRPr="002829BB">
        <w:t>ее</w:t>
      </w:r>
      <w:r w:rsidRPr="002829BB">
        <w:t xml:space="preserve"> б</w:t>
      </w:r>
      <w:r w:rsidR="001F04F1" w:rsidRPr="002829BB">
        <w:t>е</w:t>
      </w:r>
      <w:r w:rsidRPr="002829BB">
        <w:t>зопасным для окружающ</w:t>
      </w:r>
      <w:r w:rsidR="001F04F1" w:rsidRPr="002829BB">
        <w:t>е</w:t>
      </w:r>
      <w:r w:rsidRPr="002829BB">
        <w:t>й ср</w:t>
      </w:r>
      <w:r w:rsidR="001F04F1" w:rsidRPr="002829BB">
        <w:t>е</w:t>
      </w:r>
      <w:r w:rsidRPr="002829BB">
        <w:t>ды по сравн</w:t>
      </w:r>
      <w:r w:rsidR="001F04F1" w:rsidRPr="002829BB">
        <w:t>е</w:t>
      </w:r>
      <w:r w:rsidRPr="002829BB">
        <w:t>нию с химич</w:t>
      </w:r>
      <w:r w:rsidR="001F04F1" w:rsidRPr="002829BB">
        <w:t>е</w:t>
      </w:r>
      <w:r w:rsidRPr="002829BB">
        <w:t>скими п</w:t>
      </w:r>
      <w:r w:rsidR="001F04F1" w:rsidRPr="002829BB">
        <w:t>е</w:t>
      </w:r>
      <w:r w:rsidRPr="002829BB">
        <w:t>стицидами.</w:t>
      </w:r>
    </w:p>
    <w:p w:rsidR="00A630B5" w:rsidRPr="002829BB" w:rsidRDefault="00813F0E" w:rsidP="00813F0E">
      <w:pPr>
        <w:pStyle w:val="a3"/>
        <w:rPr>
          <w:noProof/>
        </w:rPr>
      </w:pPr>
      <w:r w:rsidRPr="002829BB">
        <w:t>Кром</w:t>
      </w:r>
      <w:r w:rsidR="001F04F1" w:rsidRPr="002829BB">
        <w:t>е</w:t>
      </w:r>
      <w:r w:rsidR="00225BB0" w:rsidRPr="002829BB">
        <w:t xml:space="preserve"> защиты</w:t>
      </w:r>
      <w:r w:rsidRPr="002829BB">
        <w:t xml:space="preserve"> «</w:t>
      </w:r>
      <w:proofErr w:type="spellStart"/>
      <w:r w:rsidRPr="002829BB">
        <w:t>БациФагКомпозит</w:t>
      </w:r>
      <w:proofErr w:type="spellEnd"/>
      <w:r w:rsidRPr="002829BB">
        <w:t>» мож</w:t>
      </w:r>
      <w:r w:rsidR="001F04F1" w:rsidRPr="002829BB">
        <w:t>е</w:t>
      </w:r>
      <w:r w:rsidRPr="002829BB">
        <w:t>т способствовать улучш</w:t>
      </w:r>
      <w:r w:rsidR="001F04F1" w:rsidRPr="002829BB">
        <w:t>е</w:t>
      </w:r>
      <w:r w:rsidRPr="002829BB">
        <w:t>нию роста раст</w:t>
      </w:r>
      <w:r w:rsidR="001F04F1" w:rsidRPr="002829BB">
        <w:t>е</w:t>
      </w:r>
      <w:r w:rsidRPr="002829BB">
        <w:t>ний, помогая им лучш</w:t>
      </w:r>
      <w:r w:rsidR="001F04F1" w:rsidRPr="002829BB">
        <w:t>е</w:t>
      </w:r>
      <w:r w:rsidRPr="002829BB">
        <w:t xml:space="preserve"> усваивать питат</w:t>
      </w:r>
      <w:r w:rsidR="001F04F1" w:rsidRPr="002829BB">
        <w:t>е</w:t>
      </w:r>
      <w:r w:rsidRPr="002829BB">
        <w:t>льны</w:t>
      </w:r>
      <w:r w:rsidR="001F04F1" w:rsidRPr="002829BB">
        <w:t>е</w:t>
      </w:r>
      <w:r w:rsidRPr="002829BB">
        <w:t xml:space="preserve"> в</w:t>
      </w:r>
      <w:r w:rsidR="001F04F1" w:rsidRPr="002829BB">
        <w:t>е</w:t>
      </w:r>
      <w:r w:rsidRPr="002829BB">
        <w:t>щ</w:t>
      </w:r>
      <w:r w:rsidR="001F04F1" w:rsidRPr="002829BB">
        <w:t>е</w:t>
      </w:r>
      <w:r w:rsidRPr="002829BB">
        <w:t>ства из почвы.</w:t>
      </w:r>
    </w:p>
    <w:p w:rsidR="00A630B5" w:rsidRPr="002829BB" w:rsidRDefault="00A630B5" w:rsidP="00A630B5">
      <w:pPr>
        <w:pStyle w:val="a3"/>
        <w:rPr>
          <w:noProof/>
        </w:rPr>
      </w:pPr>
    </w:p>
    <w:p w:rsidR="00A630B5" w:rsidRPr="001F04F1" w:rsidRDefault="00A630B5" w:rsidP="00225BB0">
      <w:pPr>
        <w:pStyle w:val="a3"/>
        <w:ind w:firstLine="0"/>
        <w:jc w:val="center"/>
      </w:pPr>
      <w:r w:rsidRPr="002829BB">
        <w:rPr>
          <w:noProof/>
          <w:lang w:eastAsia="ru-RU"/>
        </w:rPr>
        <mc:AlternateContent>
          <mc:Choice Requires="wpg">
            <w:drawing>
              <wp:inline distT="0" distB="0" distL="0" distR="0" wp14:anchorId="357E57E9" wp14:editId="4AFF67BA">
                <wp:extent cx="2880000" cy="359967"/>
                <wp:effectExtent l="0" t="19050" r="34925" b="40640"/>
                <wp:docPr id="292" name="Группа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93" name="Прямая соединительная линия 29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94" name="Группа 29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95" name="Ромб 29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Ромб 29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7" name="Ромб 29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63CF7E2A" id="Группа 29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DHWcFgPwQAAAUTAAAOAAAA&#10;AAAAAAAAAAAAAC4CAABkcnMvZTJvRG9jLnhtbFBLAQItABQABgAIAAAAIQCyFvjN3QAAAAQBAAAP&#10;AAAAAAAAAAAAAAAAAJkGAABkcnMvZG93bnJldi54bWxQSwUGAAAAAAQABADzAAAAowcAAAAA&#10;">
                <v:line id="Прямая соединительная линия 29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" strokecolor="black [3213]" strokeweight="1pt">
                  <v:stroke joinstyle="miter"/>
                </v:line>
                <v:group id="Группа 29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Ромб 29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" fillcolor="white [3212]" strokecolor="black [3213]" strokeweight="1pt"/>
                  <v:shape id="Ромб 29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" fillcolor="white [3212]" strokecolor="black [3213]" strokeweight="1pt"/>
                  <v:shape id="Ромб 29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493F25" w:rsidRDefault="00A630B5" w:rsidP="00A630B5">
      <w:pPr>
        <w:pStyle w:val="af8"/>
      </w:pPr>
      <w:r w:rsidRPr="00493F2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4320" behindDoc="0" locked="0" layoutInCell="1" allowOverlap="1" wp14:anchorId="33BC70D6" wp14:editId="5F41845A">
                <wp:simplePos x="0" y="0"/>
                <wp:positionH relativeFrom="margin">
                  <wp:posOffset>3844925</wp:posOffset>
                </wp:positionH>
                <wp:positionV relativeFrom="margin">
                  <wp:posOffset>714375</wp:posOffset>
                </wp:positionV>
                <wp:extent cx="3239770" cy="2267585"/>
                <wp:effectExtent l="0" t="9208" r="27623" b="27622"/>
                <wp:wrapSquare wrapText="bothSides"/>
                <wp:docPr id="276" name="Группа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77" name="Прямоугольник: скругленные углы 27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8" name="Группа 278"/>
                        <wpg:cNvGrpSpPr/>
                        <wpg:grpSpPr>
                          <a:xfrm>
                            <a:off x="114050" y="195965"/>
                            <a:ext cx="638247" cy="509213"/>
                            <a:chOff x="-45439" y="47109"/>
                            <a:chExt cx="638247" cy="509213"/>
                          </a:xfrm>
                        </wpg:grpSpPr>
                        <wps:wsp>
                          <wps:cNvPr id="279" name="Ромб 279"/>
                          <wps:cNvSpPr/>
                          <wps:spPr>
                            <a:xfrm rot="16200000">
                              <a:off x="19078" y="-17408"/>
                              <a:ext cx="509213" cy="638247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Надпись 280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6" o:spid="_x0000_s1041" style="position:absolute;left:0;text-align:left;margin-left:302.75pt;margin-top:56.25pt;width:255.1pt;height:178.55pt;rotation:90;z-index:251704320;mso-wrap-distance-left:14.2pt;mso-wrap-distance-right:14.2pt;mso-position-horizontal-relative:margin;mso-position-vertical-relative:margin;mso-width-relative:margin;mso-height-relative:margin" coordsize="32397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FI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ASAAAAAEAAgBIAAAAAQACOEJJTQQmAAAAAAAOAAAAAAAAAAAA&#10;AD+AAAA4QklNBA0AAAAAAAQAAAAeOEJJTQQZAAAAAAAEAAAAHjhCSU0D8wAAAAAACQAAAAAAAAAA&#10;AQA4QklNJxAAAAAAAAoAAQAAAAAAAAAB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9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oHwSUNDX1BST0ZJ&#10;TEUACQ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/////////////////////////&#10;////////////////69H/////////////////////////////////////////9+n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c3X///////////////////////////////////////dr5a39P//////////////&#10;///////////////////////FjGin5//////////////////////////////////////MnImk5///&#10;///////////////////////////////////6zrvG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MW99f//////////////////&#10;//////////////////+/k3qFxf///////////////////////////////////9uQWz1lqPb/////&#10;/////////////////////////////rx1NABUm+v/////////////////////////////////05R+&#10;SSxOmuz////////////////////////////////Y1MqzfmVtpfn/////////////////////////&#10;///////////0xa6vy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5ePj5Obo7fH5////////////////////////&#10;//////2xlJKSlZmdo6myvNDt//////////////////////////+dU0dJTVFWYHOKr9b8////////&#10;//////////////////+yVgAaNVBti67S9//////////////////////////////Nbz5fe5m31/n/&#10;///////////////////////////////un4OmwuH/////////////////////////////////////&#10;487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">
                <v:roundrect id="Прямоугольник: скругленные углы 277" o:spid="_x0000_s10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tOf8YA&#10;AADcAAAADwAAAGRycy9kb3ducmV2LnhtbESPQWvCQBSE7wX/w/IEb7rRQ2yjqxShWhRLm/bi7ZF9&#10;JqHZt+nuatJ/7xaEHoeZ+YZZrnvTiCs5X1tWMJ0kIIgLq2suFXx9vowfQfiArLGxTAp+ycN6NXhY&#10;YqZtxx90zUMpIoR9hgqqENpMSl9UZNBPbEscvbN1BkOUrpTaYRfhppGzJEmlwZrjQoUtbSoqvvOL&#10;UZAeeXfu3sr94ZTK93z/c+CnrVNqNOyfFyAC9eE/fG+/agWz+Rz+zs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tOf8YAAADcAAAADwAAAAAAAAAAAAAAAACYAgAAZHJz&#10;L2Rvd25yZXYueG1sUEsFBgAAAAAEAAQA9QAAAIsDAAAAAA==&#10;" strokecolor="black [3213]" strokeweight="1pt">
                  <v:fill r:id="rId16" o:title="" recolor="t" rotate="t" type="frame"/>
                  <v:stroke joinstyle="miter"/>
                </v:roundrect>
                <v:group id="Группа 278" o:spid="_x0000_s1043" style="position:absolute;left:1140;top:1959;width:6382;height:5092" coordorigin="-454,471" coordsize="6382,50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Ромб 279" o:spid="_x0000_s1044" type="#_x0000_t4" style="position:absolute;left:191;top:-174;width:5092;height:6382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HHg8IA&#10;AADcAAAADwAAAGRycy9kb3ducmV2LnhtbESPS2/CMBCE75X4D9YicSsOHNoSMIhHqbiWIM6reEki&#10;4nVkO69/X1eq1ONoZr7RbHaDqUVHzleWFSzmCQji3OqKCwW37Pz6AcIHZI21ZVIwkofddvKywVTb&#10;nr+pu4ZCRAj7FBWUITSplD4vyaCf24Y4eg/rDIYoXSG1wz7CTS2XSfImDVYcF0ps6FhS/ry2RkE1&#10;6tPnYXHPv26ZO5rWXzC7W6Vm02G/BhFoCP/hv/ZFK1i+r+D3TDwC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kceDwgAAANwAAAAPAAAAAAAAAAAAAAAAAJgCAABkcnMvZG93&#10;bnJldi54bWxQSwUGAAAAAAQABAD1AAAAhwMAAAAA&#10;" fillcolor="#c00000" strokecolor="#f2f2f2 [3052]" strokeweight="2.25pt">
                    <v:shadow on="t" color="black [3213]" opacity="26214f" offset=".34742mm,.06125mm"/>
                  </v:shape>
                  <v:shape id="Надпись 280" o:spid="_x0000_s1045" type="#_x0000_t202" style="position:absolute;left:71;top:999;width:4953;height:417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D2iMEA&#10;AADcAAAADwAAAGRycy9kb3ducmV2LnhtbERPTYvCMBC9C/6HMII3Te1ButUoIoh68LBdQY9jM7bV&#10;ZlKaqNVfvzks7PHxvufLztTiSa2rLCuYjCMQxLnVFRcKjj+bUQLCeWSNtWVS8CYHy0W/N8dU2xd/&#10;0zPzhQgh7FJUUHrfpFK6vCSDbmwb4sBdbWvQB9gWUrf4CuGmlnEUTaXBikNDiQ2tS8rv2cMouBl3&#10;+Uo+NDmttm8TH7Jzs99apYaDbjUD4anz/+I/904riJMwP5wJR0A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A9ojBAAAA3AAAAA8AAAAAAAAAAAAAAAAAmAIAAGRycy9kb3du&#10;cmV2LnhtbFBLBQYAAAAABAAEAPUAAACG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13F0E" w:rsidRPr="00493F25">
        <w:rPr>
          <w:b/>
        </w:rPr>
        <w:t xml:space="preserve">Ранозаживляющий аэрозоль </w:t>
      </w:r>
      <w:r w:rsidR="002829BB" w:rsidRPr="00493F25">
        <w:rPr>
          <w:b/>
        </w:rPr>
        <w:br/>
      </w:r>
      <w:r w:rsidR="00813F0E" w:rsidRPr="00493F25">
        <w:rPr>
          <w:b/>
        </w:rPr>
        <w:t>«Ранл</w:t>
      </w:r>
      <w:r w:rsidR="001F04F1" w:rsidRPr="00493F25">
        <w:rPr>
          <w:b/>
        </w:rPr>
        <w:t>е</w:t>
      </w:r>
      <w:r w:rsidR="00813F0E" w:rsidRPr="00493F25">
        <w:rPr>
          <w:b/>
        </w:rPr>
        <w:t>к-пант</w:t>
      </w:r>
      <w:r w:rsidR="001F04F1" w:rsidRPr="00493F25">
        <w:rPr>
          <w:b/>
        </w:rPr>
        <w:t>е</w:t>
      </w:r>
      <w:r w:rsidR="00813F0E" w:rsidRPr="00493F25">
        <w:rPr>
          <w:b/>
        </w:rPr>
        <w:t>нол»</w:t>
      </w:r>
    </w:p>
    <w:p w:rsidR="00813F0E" w:rsidRPr="00493F25" w:rsidRDefault="00813F0E" w:rsidP="00813F0E">
      <w:pPr>
        <w:pStyle w:val="a3"/>
      </w:pPr>
      <w:r w:rsidRPr="00493F25">
        <w:rPr>
          <w:b/>
        </w:rPr>
        <w:t>4. Ранозаживляющий аэрозоль «</w:t>
      </w:r>
      <w:proofErr w:type="spellStart"/>
      <w:r w:rsidRPr="00493F25">
        <w:rPr>
          <w:b/>
        </w:rPr>
        <w:t>Ранл</w:t>
      </w:r>
      <w:r w:rsidR="001F04F1" w:rsidRPr="00493F25">
        <w:rPr>
          <w:b/>
        </w:rPr>
        <w:t>е</w:t>
      </w:r>
      <w:r w:rsidRPr="00493F25">
        <w:rPr>
          <w:b/>
        </w:rPr>
        <w:t>к-пант</w:t>
      </w:r>
      <w:r w:rsidR="001F04F1" w:rsidRPr="00493F25">
        <w:rPr>
          <w:b/>
        </w:rPr>
        <w:t>е</w:t>
      </w:r>
      <w:r w:rsidRPr="00493F25">
        <w:rPr>
          <w:b/>
        </w:rPr>
        <w:t>нол</w:t>
      </w:r>
      <w:proofErr w:type="spellEnd"/>
      <w:r w:rsidRPr="00493F25">
        <w:rPr>
          <w:b/>
        </w:rPr>
        <w:t>» (Р</w:t>
      </w:r>
      <w:r w:rsidR="001F04F1" w:rsidRPr="00493F25">
        <w:rPr>
          <w:b/>
        </w:rPr>
        <w:t>е</w:t>
      </w:r>
      <w:r w:rsidRPr="00493F25">
        <w:rPr>
          <w:b/>
        </w:rPr>
        <w:t>спубликанско</w:t>
      </w:r>
      <w:r w:rsidR="001F04F1" w:rsidRPr="00493F25">
        <w:rPr>
          <w:b/>
        </w:rPr>
        <w:t>е</w:t>
      </w:r>
      <w:r w:rsidRPr="00493F25">
        <w:rPr>
          <w:b/>
        </w:rPr>
        <w:t xml:space="preserve"> научно</w:t>
      </w:r>
      <w:r w:rsidRPr="00493F25">
        <w:rPr>
          <w:b/>
        </w:rPr>
        <w:softHyphen/>
      </w:r>
      <w:r w:rsidR="00A52BC2">
        <w:rPr>
          <w:b/>
        </w:rPr>
        <w:t>-</w:t>
      </w:r>
      <w:r w:rsidRPr="00493F25">
        <w:rPr>
          <w:b/>
        </w:rPr>
        <w:t>иссл</w:t>
      </w:r>
      <w:r w:rsidR="001F04F1" w:rsidRPr="00493F25">
        <w:rPr>
          <w:b/>
        </w:rPr>
        <w:t>е</w:t>
      </w:r>
      <w:r w:rsidRPr="00493F25">
        <w:rPr>
          <w:b/>
        </w:rPr>
        <w:t>доват</w:t>
      </w:r>
      <w:r w:rsidR="001F04F1" w:rsidRPr="00493F25">
        <w:rPr>
          <w:b/>
        </w:rPr>
        <w:t>е</w:t>
      </w:r>
      <w:r w:rsidRPr="00493F25">
        <w:rPr>
          <w:b/>
        </w:rPr>
        <w:t>льско</w:t>
      </w:r>
      <w:r w:rsidR="001F04F1" w:rsidRPr="00493F25">
        <w:rPr>
          <w:b/>
        </w:rPr>
        <w:t>е</w:t>
      </w:r>
      <w:r w:rsidRPr="00493F25">
        <w:rPr>
          <w:b/>
        </w:rPr>
        <w:t xml:space="preserve"> унитарно</w:t>
      </w:r>
      <w:r w:rsidR="001F04F1" w:rsidRPr="00493F25">
        <w:rPr>
          <w:b/>
        </w:rPr>
        <w:t>е</w:t>
      </w:r>
      <w:r w:rsidRPr="00493F25">
        <w:rPr>
          <w:b/>
        </w:rPr>
        <w:t xml:space="preserve"> пр</w:t>
      </w:r>
      <w:r w:rsidR="001F04F1" w:rsidRPr="00493F25">
        <w:rPr>
          <w:b/>
        </w:rPr>
        <w:t>е</w:t>
      </w:r>
      <w:r w:rsidRPr="00493F25">
        <w:rPr>
          <w:b/>
        </w:rPr>
        <w:t>дприяти</w:t>
      </w:r>
      <w:r w:rsidR="001F04F1" w:rsidRPr="00493F25">
        <w:rPr>
          <w:b/>
        </w:rPr>
        <w:t>е</w:t>
      </w:r>
      <w:r w:rsidRPr="00493F25">
        <w:rPr>
          <w:b/>
        </w:rPr>
        <w:t xml:space="preserve"> «Институт биохимии биологич</w:t>
      </w:r>
      <w:r w:rsidR="001F04F1" w:rsidRPr="00493F25">
        <w:rPr>
          <w:b/>
        </w:rPr>
        <w:t>е</w:t>
      </w:r>
      <w:r w:rsidRPr="00493F25">
        <w:rPr>
          <w:b/>
        </w:rPr>
        <w:t>ски активных со</w:t>
      </w:r>
      <w:r w:rsidR="001F04F1" w:rsidRPr="00493F25">
        <w:rPr>
          <w:b/>
        </w:rPr>
        <w:t>е</w:t>
      </w:r>
      <w:r w:rsidRPr="00493F25">
        <w:rPr>
          <w:b/>
        </w:rPr>
        <w:t>дин</w:t>
      </w:r>
      <w:r w:rsidR="001F04F1" w:rsidRPr="00493F25">
        <w:rPr>
          <w:b/>
        </w:rPr>
        <w:t>е</w:t>
      </w:r>
      <w:r w:rsidRPr="00493F25">
        <w:rPr>
          <w:b/>
        </w:rPr>
        <w:t>ний Национальной акад</w:t>
      </w:r>
      <w:r w:rsidR="001F04F1" w:rsidRPr="00493F25">
        <w:rPr>
          <w:b/>
        </w:rPr>
        <w:t>е</w:t>
      </w:r>
      <w:r w:rsidRPr="00493F25">
        <w:rPr>
          <w:b/>
        </w:rPr>
        <w:t>мии наук Б</w:t>
      </w:r>
      <w:r w:rsidR="001F04F1" w:rsidRPr="00493F25">
        <w:rPr>
          <w:b/>
        </w:rPr>
        <w:t>е</w:t>
      </w:r>
      <w:r w:rsidRPr="00493F25">
        <w:rPr>
          <w:b/>
        </w:rPr>
        <w:t>ларуси» г.</w:t>
      </w:r>
      <w:r w:rsidR="00216BD2">
        <w:rPr>
          <w:b/>
        </w:rPr>
        <w:t> </w:t>
      </w:r>
      <w:r w:rsidRPr="00493F25">
        <w:rPr>
          <w:b/>
        </w:rPr>
        <w:t>Гродно)</w:t>
      </w:r>
      <w:r w:rsidRPr="00493F25">
        <w:t xml:space="preserve"> пр</w:t>
      </w:r>
      <w:r w:rsidR="001F04F1" w:rsidRPr="00493F25">
        <w:t>е</w:t>
      </w:r>
      <w:r w:rsidRPr="00493F25">
        <w:t>дназнач</w:t>
      </w:r>
      <w:r w:rsidR="001F04F1" w:rsidRPr="00493F25">
        <w:t>е</w:t>
      </w:r>
      <w:r w:rsidR="00744A3F" w:rsidRPr="00493F25">
        <w:t>н для </w:t>
      </w:r>
      <w:r w:rsidRPr="00493F25">
        <w:t>л</w:t>
      </w:r>
      <w:r w:rsidR="001F04F1" w:rsidRPr="00493F25">
        <w:t>е</w:t>
      </w:r>
      <w:r w:rsidRPr="00493F25">
        <w:t>ч</w:t>
      </w:r>
      <w:r w:rsidR="001F04F1" w:rsidRPr="00493F25">
        <w:t>е</w:t>
      </w:r>
      <w:r w:rsidRPr="00493F25">
        <w:t>ния ран и ожогов.</w:t>
      </w:r>
    </w:p>
    <w:p w:rsidR="00813F0E" w:rsidRPr="00493F25" w:rsidRDefault="00813F0E" w:rsidP="00813F0E">
      <w:pPr>
        <w:pStyle w:val="a3"/>
      </w:pPr>
      <w:r w:rsidRPr="00493F25">
        <w:t>Он облада</w:t>
      </w:r>
      <w:r w:rsidR="001F04F1" w:rsidRPr="00493F25">
        <w:t>е</w:t>
      </w:r>
      <w:r w:rsidRPr="00493F25">
        <w:t>т об</w:t>
      </w:r>
      <w:r w:rsidR="001F04F1" w:rsidRPr="00493F25">
        <w:t>е</w:t>
      </w:r>
      <w:r w:rsidRPr="00493F25">
        <w:t>зболивающим, восстанавливающим и антис</w:t>
      </w:r>
      <w:r w:rsidR="001F04F1" w:rsidRPr="00493F25">
        <w:t>е</w:t>
      </w:r>
      <w:r w:rsidRPr="00493F25">
        <w:t>птич</w:t>
      </w:r>
      <w:r w:rsidR="001F04F1" w:rsidRPr="00493F25">
        <w:t>е</w:t>
      </w:r>
      <w:r w:rsidRPr="00493F25">
        <w:t>ским эфф</w:t>
      </w:r>
      <w:r w:rsidR="001F04F1" w:rsidRPr="00493F25">
        <w:t>е</w:t>
      </w:r>
      <w:r w:rsidRPr="00493F25">
        <w:t xml:space="preserve">ктом. Подходит для </w:t>
      </w:r>
      <w:r w:rsidR="001F04F1" w:rsidRPr="00493F25">
        <w:t>е</w:t>
      </w:r>
      <w:r w:rsidRPr="00493F25">
        <w:t>ж</w:t>
      </w:r>
      <w:r w:rsidR="001F04F1" w:rsidRPr="00493F25">
        <w:t>е</w:t>
      </w:r>
      <w:r w:rsidRPr="00493F25">
        <w:t>дн</w:t>
      </w:r>
      <w:r w:rsidR="001F04F1" w:rsidRPr="00493F25">
        <w:t>е</w:t>
      </w:r>
      <w:r w:rsidRPr="00493F25">
        <w:t>вного ухода за кож</w:t>
      </w:r>
      <w:r w:rsidR="001F04F1" w:rsidRPr="00493F25">
        <w:t>е</w:t>
      </w:r>
      <w:r w:rsidRPr="00493F25">
        <w:t>й, особ</w:t>
      </w:r>
      <w:r w:rsidR="001F04F1" w:rsidRPr="00493F25">
        <w:t>е</w:t>
      </w:r>
      <w:r w:rsidRPr="00493F25">
        <w:t>нно оч</w:t>
      </w:r>
      <w:r w:rsidR="001F04F1" w:rsidRPr="00493F25">
        <w:t>е</w:t>
      </w:r>
      <w:r w:rsidRPr="00493F25">
        <w:t>нь сухой и</w:t>
      </w:r>
      <w:r w:rsidR="00744A3F" w:rsidRPr="00493F25">
        <w:t> </w:t>
      </w:r>
      <w:r w:rsidRPr="00493F25">
        <w:t>склонной к ш</w:t>
      </w:r>
      <w:r w:rsidR="001F04F1" w:rsidRPr="00493F25">
        <w:t>е</w:t>
      </w:r>
      <w:r w:rsidRPr="00493F25">
        <w:t>луш</w:t>
      </w:r>
      <w:r w:rsidR="001F04F1" w:rsidRPr="00493F25">
        <w:t>е</w:t>
      </w:r>
      <w:bookmarkStart w:id="0" w:name="_GoBack"/>
      <w:bookmarkEnd w:id="0"/>
      <w:r w:rsidRPr="00493F25">
        <w:t>нию.</w:t>
      </w:r>
    </w:p>
    <w:p w:rsidR="00813F0E" w:rsidRPr="00493F25" w:rsidRDefault="00813F0E" w:rsidP="00813F0E">
      <w:pPr>
        <w:pStyle w:val="a3"/>
      </w:pPr>
      <w:r w:rsidRPr="00493F25">
        <w:t>Прим</w:t>
      </w:r>
      <w:r w:rsidR="001F04F1" w:rsidRPr="00493F25">
        <w:t>е</w:t>
      </w:r>
      <w:r w:rsidRPr="00493F25">
        <w:t>ня</w:t>
      </w:r>
      <w:r w:rsidR="001F04F1" w:rsidRPr="00493F25">
        <w:t>е</w:t>
      </w:r>
      <w:r w:rsidRPr="00493F25">
        <w:t>тся при солн</w:t>
      </w:r>
      <w:r w:rsidR="001F04F1" w:rsidRPr="00493F25">
        <w:t>е</w:t>
      </w:r>
      <w:r w:rsidRPr="00493F25">
        <w:t>чных и т</w:t>
      </w:r>
      <w:r w:rsidR="001F04F1" w:rsidRPr="00493F25">
        <w:t>е</w:t>
      </w:r>
      <w:r w:rsidRPr="00493F25">
        <w:t>рмич</w:t>
      </w:r>
      <w:r w:rsidR="001F04F1" w:rsidRPr="00493F25">
        <w:t>е</w:t>
      </w:r>
      <w:r w:rsidRPr="00493F25">
        <w:t>ских ожогах; восстановл</w:t>
      </w:r>
      <w:r w:rsidR="001F04F1" w:rsidRPr="00493F25">
        <w:t>е</w:t>
      </w:r>
      <w:r w:rsidRPr="00493F25">
        <w:t>нии кожи при повр</w:t>
      </w:r>
      <w:r w:rsidR="001F04F1" w:rsidRPr="00493F25">
        <w:t>е</w:t>
      </w:r>
      <w:r w:rsidRPr="00493F25">
        <w:t>жд</w:t>
      </w:r>
      <w:r w:rsidR="001F04F1" w:rsidRPr="00493F25">
        <w:t>е</w:t>
      </w:r>
      <w:r w:rsidRPr="00493F25">
        <w:t>ниях (раны, ожоги, трофич</w:t>
      </w:r>
      <w:r w:rsidR="001F04F1" w:rsidRPr="00493F25">
        <w:t>е</w:t>
      </w:r>
      <w:r w:rsidRPr="00493F25">
        <w:t>ски</w:t>
      </w:r>
      <w:r w:rsidR="001F04F1" w:rsidRPr="00493F25">
        <w:t>е</w:t>
      </w:r>
      <w:r w:rsidRPr="00493F25">
        <w:t xml:space="preserve"> и луч</w:t>
      </w:r>
      <w:r w:rsidR="001F04F1" w:rsidRPr="00493F25">
        <w:t>е</w:t>
      </w:r>
      <w:r w:rsidRPr="00493F25">
        <w:t>вы</w:t>
      </w:r>
      <w:r w:rsidR="001F04F1" w:rsidRPr="00493F25">
        <w:t>е</w:t>
      </w:r>
      <w:r w:rsidRPr="00493F25">
        <w:t xml:space="preserve"> язвы); профилактик</w:t>
      </w:r>
      <w:r w:rsidR="001F04F1" w:rsidRPr="00493F25">
        <w:t>е</w:t>
      </w:r>
      <w:r w:rsidRPr="00493F25">
        <w:t xml:space="preserve"> бакт</w:t>
      </w:r>
      <w:r w:rsidR="001F04F1" w:rsidRPr="00493F25">
        <w:t>е</w:t>
      </w:r>
      <w:r w:rsidRPr="00493F25">
        <w:t>риальных осложн</w:t>
      </w:r>
      <w:r w:rsidR="001F04F1" w:rsidRPr="00493F25">
        <w:t>е</w:t>
      </w:r>
      <w:r w:rsidRPr="00493F25">
        <w:t>ний; об</w:t>
      </w:r>
      <w:r w:rsidR="001F04F1" w:rsidRPr="00493F25">
        <w:t>е</w:t>
      </w:r>
      <w:r w:rsidRPr="00493F25">
        <w:t>зболивании.</w:t>
      </w:r>
    </w:p>
    <w:p w:rsidR="00813F0E" w:rsidRPr="00493F25" w:rsidRDefault="00813F0E" w:rsidP="00813F0E">
      <w:pPr>
        <w:pStyle w:val="a3"/>
      </w:pPr>
      <w:r w:rsidRPr="00493F25">
        <w:t>Каки</w:t>
      </w:r>
      <w:r w:rsidR="001F04F1" w:rsidRPr="00493F25">
        <w:t>е</w:t>
      </w:r>
      <w:r w:rsidRPr="00493F25">
        <w:t xml:space="preserve"> пр</w:t>
      </w:r>
      <w:r w:rsidR="001F04F1" w:rsidRPr="00493F25">
        <w:t>е</w:t>
      </w:r>
      <w:r w:rsidRPr="00493F25">
        <w:t>имущ</w:t>
      </w:r>
      <w:r w:rsidR="001F04F1" w:rsidRPr="00493F25">
        <w:t>е</w:t>
      </w:r>
      <w:r w:rsidRPr="00493F25">
        <w:t>ства аэрозоля?</w:t>
      </w:r>
    </w:p>
    <w:p w:rsidR="00813F0E" w:rsidRPr="00493F25" w:rsidRDefault="00813F0E" w:rsidP="00813F0E">
      <w:pPr>
        <w:pStyle w:val="a3"/>
        <w:numPr>
          <w:ilvl w:val="0"/>
          <w:numId w:val="5"/>
        </w:numPr>
      </w:pPr>
      <w:r w:rsidRPr="00493F25">
        <w:t>Улучша</w:t>
      </w:r>
      <w:r w:rsidR="001F04F1" w:rsidRPr="00493F25">
        <w:t>е</w:t>
      </w:r>
      <w:r w:rsidRPr="00493F25">
        <w:t>т состояни</w:t>
      </w:r>
      <w:r w:rsidR="001F04F1" w:rsidRPr="00493F25">
        <w:t>е</w:t>
      </w:r>
      <w:r w:rsidRPr="00493F25">
        <w:t xml:space="preserve"> кожи;</w:t>
      </w:r>
    </w:p>
    <w:p w:rsidR="00813F0E" w:rsidRPr="00493F25" w:rsidRDefault="00ED7D46" w:rsidP="00813F0E">
      <w:pPr>
        <w:pStyle w:val="a3"/>
        <w:numPr>
          <w:ilvl w:val="0"/>
          <w:numId w:val="5"/>
        </w:numPr>
      </w:pPr>
      <w:r w:rsidRPr="00493F25">
        <w:t>защищает от негативного воздействия окружающей среды;</w:t>
      </w:r>
    </w:p>
    <w:p w:rsidR="00813F0E" w:rsidRPr="00493F25" w:rsidRDefault="00ED7D46" w:rsidP="00813F0E">
      <w:pPr>
        <w:pStyle w:val="a3"/>
        <w:numPr>
          <w:ilvl w:val="0"/>
          <w:numId w:val="5"/>
        </w:numPr>
      </w:pPr>
      <w:r w:rsidRPr="00493F25">
        <w:t>успокаивает и смягчает кожу;</w:t>
      </w:r>
    </w:p>
    <w:p w:rsidR="00813F0E" w:rsidRPr="00493F25" w:rsidRDefault="00ED7D46" w:rsidP="00813F0E">
      <w:pPr>
        <w:pStyle w:val="a3"/>
        <w:numPr>
          <w:ilvl w:val="0"/>
          <w:numId w:val="5"/>
        </w:numPr>
      </w:pPr>
      <w:r w:rsidRPr="00493F25">
        <w:t>снимает покраснение и раздражение;</w:t>
      </w:r>
    </w:p>
    <w:p w:rsidR="00813F0E" w:rsidRPr="00493F25" w:rsidRDefault="00ED7D46" w:rsidP="00813F0E">
      <w:pPr>
        <w:pStyle w:val="a3"/>
        <w:numPr>
          <w:ilvl w:val="0"/>
          <w:numId w:val="5"/>
        </w:numPr>
      </w:pPr>
      <w:r w:rsidRPr="00493F25">
        <w:t>не содержит дефицитных и экологически небезопасных компонентов;</w:t>
      </w:r>
    </w:p>
    <w:p w:rsidR="00813F0E" w:rsidRPr="00493F25" w:rsidRDefault="00493F25" w:rsidP="00813F0E">
      <w:pPr>
        <w:pStyle w:val="a3"/>
        <w:numPr>
          <w:ilvl w:val="0"/>
          <w:numId w:val="5"/>
        </w:numPr>
      </w:pPr>
      <w:r w:rsidRPr="00493F25">
        <w:t>имеет</w:t>
      </w:r>
      <w:r w:rsidR="00ED7D46" w:rsidRPr="00493F25">
        <w:t xml:space="preserve"> </w:t>
      </w:r>
      <w:r w:rsidRPr="00493F25">
        <w:t xml:space="preserve">более </w:t>
      </w:r>
      <w:r w:rsidR="00ED7D46" w:rsidRPr="00493F25">
        <w:t>доступн</w:t>
      </w:r>
      <w:r w:rsidRPr="00493F25">
        <w:t>ую</w:t>
      </w:r>
      <w:r w:rsidR="00ED7D46" w:rsidRPr="00493F25">
        <w:t xml:space="preserve"> </w:t>
      </w:r>
      <w:r w:rsidRPr="00493F25">
        <w:t>стоимость</w:t>
      </w:r>
      <w:r w:rsidR="00ED7D46" w:rsidRPr="00493F25">
        <w:t xml:space="preserve"> </w:t>
      </w:r>
      <w:r w:rsidR="002A0936" w:rsidRPr="00493F25">
        <w:t xml:space="preserve">без потери качества </w:t>
      </w:r>
      <w:r w:rsidR="00ED7D46" w:rsidRPr="00493F25">
        <w:t>по сравне</w:t>
      </w:r>
      <w:r>
        <w:t>нию с </w:t>
      </w:r>
      <w:r w:rsidR="00ED7D46" w:rsidRPr="00493F25">
        <w:t>зарубе</w:t>
      </w:r>
      <w:r w:rsidR="002A0936" w:rsidRPr="00493F25">
        <w:t>жными аналогами;</w:t>
      </w:r>
    </w:p>
    <w:p w:rsidR="00813F0E" w:rsidRPr="00493F25" w:rsidRDefault="00ED7D46" w:rsidP="00813F0E">
      <w:pPr>
        <w:pStyle w:val="a3"/>
        <w:numPr>
          <w:ilvl w:val="0"/>
          <w:numId w:val="5"/>
        </w:numPr>
      </w:pPr>
      <w:r w:rsidRPr="00493F25">
        <w:t>соответствует лучшим зарубежным аналогам по эффе</w:t>
      </w:r>
      <w:r w:rsidR="002A0936" w:rsidRPr="00493F25">
        <w:t>ктивности и </w:t>
      </w:r>
      <w:r w:rsidRPr="00493F25">
        <w:t>безопасности.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493F2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6040C2CA" wp14:editId="2F7D9720">
                <wp:extent cx="2880000" cy="359967"/>
                <wp:effectExtent l="0" t="19050" r="34925" b="40640"/>
                <wp:docPr id="281" name="Группа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82" name="Прямая соединительная линия 28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3" name="Группа 28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84" name="Ромб 28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Ромб 28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6" name="Ромб 28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FE4A00A" id="Группа 28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kH8rgz0EAAAFEwAADgAAAAAA&#10;AAAAAAAAAAAuAgAAZHJzL2Uyb0RvYy54bWxQSwECLQAUAAYACAAAACEAshb4zd0AAAAEAQAADwAA&#10;AAAAAAAAAAAAAACXBgAAZHJzL2Rvd25yZXYueG1sUEsFBgAAAAAEAAQA8wAAAKEHAAAAAA==&#10;">
                <v:line id="Прямая соединительная линия 28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" strokecolor="black [3213]" strokeweight="1pt">
                  <v:stroke joinstyle="miter"/>
                </v:line>
                <v:group id="Группа 28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Ромб 28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" fillcolor="white [3212]" strokecolor="black [3213]" strokeweight="1pt"/>
                  <v:shape id="Ромб 28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" fillcolor="white [3212]" strokecolor="black [3213]" strokeweight="1pt"/>
                  <v:shape id="Ромб 28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F919DA" w:rsidRDefault="00A630B5" w:rsidP="00813F0E">
      <w:pPr>
        <w:pStyle w:val="af8"/>
      </w:pPr>
      <w:r w:rsidRPr="00F919DA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2272" behindDoc="0" locked="0" layoutInCell="1" allowOverlap="1" wp14:anchorId="1464B5E8" wp14:editId="76A33801">
                <wp:simplePos x="0" y="0"/>
                <wp:positionH relativeFrom="margin">
                  <wp:posOffset>3286760</wp:posOffset>
                </wp:positionH>
                <wp:positionV relativeFrom="margin">
                  <wp:posOffset>-34925</wp:posOffset>
                </wp:positionV>
                <wp:extent cx="3239770" cy="2267585"/>
                <wp:effectExtent l="0" t="0" r="17780" b="18415"/>
                <wp:wrapSquare wrapText="bothSides"/>
                <wp:docPr id="265" name="Группа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66" name="Прямоугольник: скругленные углы 26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67" name="Группа 26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68" name="Ромб 26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Надпись 26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65" o:spid="_x0000_s1046" style="position:absolute;left:0;text-align:left;margin-left:258.8pt;margin-top:-2.75pt;width:255.1pt;height:178.55pt;z-index:251702272;mso-wrap-distance-left:14.2pt;mso-wrap-distance-right:14.2pt;mso-position-horizontal-relative:margin;mso-position-vertical-relative:margin;mso-width-relative:margin;mso-height-relative:margin" coordsize="32397,22675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AxgAAAABSZ2h0bG9uZwAAATg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HOEJJTQQMAAAAABQg&#10;AAAAAQAAAKAAAABmAAAB4AAAv0AAABQEABgAAf/Y/+0ADEFkb2JlX0NNAAL/7gAOQWRvYmUAZIAA&#10;AAAB/9sAhAAMCAgICQgMCQkMEQsKCxEVDwwMDxUYExMVExMYEQwMDAwMDBEMDAwMDAwMDAwMDAwM&#10;DAwMDAwMDAwMDAwMDAwMAQ0LCw0ODRAODhAUDg4OFBQODg4OFBEMDAwMDBERDAwMDAwMEQwMDAwM&#10;DAwMDAwMDAwMDAwMDAwMDAwMDAwMDAz/wAARCABm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VLlMuIFdlYiBDb2F0&#10;ZWQgKFNXT1ApIHYyAAAAAAAAAAAAAAAAAAAAAAAAAAAAAAAAAAAAAAAAAAAAAAAAAAAAAAAAAAAA&#10;AAAAAAAAAAAAAAAAAAAAAAAAAAAAAAAAAAAAAAAAAAAAAHRleHQAAAAAQ29weXJpZ2h0IDIwMDAg&#10;QWRvYmUgU3lzdGVtcywgSW5jLgAAWFlaIAAAAAAAALVaAAC8ZwAAkj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9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A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9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/////////////////////////////////////////69H/////////&#10;////////////////////////////////9+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c3X////////////&#10;///////////////////////////dr5a39P/////////////////////////////////////FjGin&#10;5//////////////////////////////////////MnImk5///////////////////////////////&#10;///////6zrvG9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MW99f////////////////////////////////////+/k3qFxf//&#10;/////////////////////////////////9uQWz1lqPb/////////////////////////////////&#10;/rx1NABUm+v/////////////////////////////////05R+SSxOmuz/////////////////////&#10;///////////Y1MqzfmVtpfn////////////////////////////////////0xa6vy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5ePj5Obo7fH5//////////////////////////////2xlJKSlZmdo6myvNDt////&#10;//////////////////////+dU0dJTVFWYHOKr9b8//////////////////////////+yVgAaNVBt&#10;i67S9//////////////////////////////Nbz5fe5m31/n/////////////////////////////&#10;///un4OmwuH/////////////////////////////////////487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">
                <v:roundrect id="Прямоугольник: скругленные углы 266" o:spid="_x0000_s104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XXMQA&#10;AADcAAAADwAAAGRycy9kb3ducmV2LnhtbESPQWvCQBSE74X+h+UVvBTdGGiIqWsIgtKr0Utuz+wz&#10;Cc2+DdlV4793CwWPw8x8w6zzyfTiRqPrLCtYLiIQxLXVHTcKTsfdPAXhPLLG3jIpeJCDfPP+tsZM&#10;2zsf6Fb6RgQIuwwVtN4PmZSubsmgW9iBOHgXOxr0QY6N1CPeA9z0Mo6iRBrsOCy0ONC2pfq3vBoF&#10;w77U/So9X2Wyqk5fVbw9fBalUrOPqfgG4Wnyr/B/+0criJME/s6EIyA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611zEAAAA3AAAAA8AAAAAAAAAAAAAAAAAmAIAAGRycy9k&#10;b3ducmV2LnhtbFBLBQYAAAAABAAEAPUAAACJAwAAAAA=&#10;" strokecolor="black [3213]" strokeweight="1pt">
                  <v:fill r:id="rId18" o:title="" recolor="t" rotate="t" type="frame"/>
                  <v:stroke joinstyle="miter"/>
                </v:roundrect>
                <v:group id="Группа 267" o:spid="_x0000_s10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Ромб 268" o:spid="_x0000_s10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l8fMIA&#10;AADcAAAADwAAAGRycy9kb3ducmV2LnhtbERPTWvCQBC9C/6HZYReRDfNIUh0lSIILVrUKPQ6ZKdJ&#10;aHY2ZDcx+uu7B8Hj432vNoOpRU+tqywreJ9HIIhzqysuFFwvu9kChPPIGmvLpOBODjbr8WiFqbY3&#10;PlOf+UKEEHYpKii9b1IpXV6SQTe3DXHgfm1r0AfYFlK3eAvhppZxFCXSYMWhocSGtiXlf1lnFCTd&#10;T0PZ1/dxv5D3Pn4U3f5wmir1Nhk+liA8Df4lfro/tYI4CWvDmXA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+Xx8wgAAANwAAAAPAAAAAAAAAAAAAAAAAJgCAABkcnMvZG93&#10;bnJldi54bWxQSwUGAAAAAAQABAD1AAAAhwMAAAAA&#10;" fillcolor="#c00000" strokecolor="#f2f2f2 [3052]" strokeweight="2.25pt">
                    <v:shadow on="t" color="black [3213]" opacity="26214f" offset=".34742mm,.06125mm"/>
                  </v:shape>
                  <v:shape id="Надпись 269" o:spid="_x0000_s10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QnQs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OHm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UJ0LHAAAA3AAAAA8AAAAAAAAAAAAAAAAAmAIAAGRy&#10;cy9kb3ducmV2LnhtbFBLBQYAAAAABAAEAPUAAACM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13F0E" w:rsidRPr="00F919DA">
        <w:t>Б</w:t>
      </w:r>
      <w:r w:rsidR="001F04F1" w:rsidRPr="00F919DA">
        <w:t>е</w:t>
      </w:r>
      <w:r w:rsidR="00813F0E" w:rsidRPr="00F919DA">
        <w:t>спилотный л</w:t>
      </w:r>
      <w:r w:rsidR="001F04F1" w:rsidRPr="00F919DA">
        <w:t>е</w:t>
      </w:r>
      <w:r w:rsidR="00813F0E" w:rsidRPr="00F919DA">
        <w:t>тат</w:t>
      </w:r>
      <w:r w:rsidR="001F04F1" w:rsidRPr="00F919DA">
        <w:t>е</w:t>
      </w:r>
      <w:r w:rsidR="00813F0E" w:rsidRPr="00F919DA">
        <w:t>льный аппарат</w:t>
      </w:r>
      <w:r w:rsidR="00CC5201" w:rsidRPr="00F919DA">
        <w:t>, применяющийся</w:t>
      </w:r>
      <w:r w:rsidR="00813F0E" w:rsidRPr="00F919DA">
        <w:t xml:space="preserve"> при</w:t>
      </w:r>
      <w:r w:rsidR="00CC5201" w:rsidRPr="00F919DA">
        <w:t> </w:t>
      </w:r>
      <w:r w:rsidR="00813F0E" w:rsidRPr="00F919DA">
        <w:t>возд</w:t>
      </w:r>
      <w:r w:rsidR="001F04F1" w:rsidRPr="00F919DA">
        <w:t>е</w:t>
      </w:r>
      <w:r w:rsidR="00216BD2">
        <w:t>лывании</w:t>
      </w:r>
      <w:r w:rsidR="00813F0E" w:rsidRPr="00F919DA">
        <w:t xml:space="preserve"> картоф</w:t>
      </w:r>
      <w:r w:rsidR="001F04F1" w:rsidRPr="00F919DA">
        <w:t>е</w:t>
      </w:r>
      <w:r w:rsidR="00813F0E" w:rsidRPr="00F919DA">
        <w:t>ля</w:t>
      </w:r>
    </w:p>
    <w:p w:rsidR="00813F0E" w:rsidRPr="00F919DA" w:rsidRDefault="00CC5201" w:rsidP="00813F0E">
      <w:pPr>
        <w:pStyle w:val="a3"/>
        <w:rPr>
          <w:rFonts w:cs="Times New Roman"/>
        </w:rPr>
      </w:pPr>
      <w:r w:rsidRPr="00F919DA">
        <w:rPr>
          <w:rFonts w:cs="Times New Roman"/>
          <w:b/>
        </w:rPr>
        <w:t xml:space="preserve">5. </w:t>
      </w:r>
      <w:r w:rsidR="00813F0E" w:rsidRPr="00F919DA">
        <w:rPr>
          <w:rFonts w:cs="Times New Roman"/>
          <w:b/>
        </w:rPr>
        <w:t>Б</w:t>
      </w:r>
      <w:r w:rsidR="001F04F1" w:rsidRPr="00F919DA">
        <w:rPr>
          <w:rFonts w:cs="Times New Roman"/>
          <w:b/>
        </w:rPr>
        <w:t>е</w:t>
      </w:r>
      <w:r w:rsidR="00813F0E" w:rsidRPr="00F919DA">
        <w:rPr>
          <w:rFonts w:cs="Times New Roman"/>
          <w:b/>
        </w:rPr>
        <w:t>спилотный л</w:t>
      </w:r>
      <w:r w:rsidR="001F04F1" w:rsidRPr="00F919DA">
        <w:rPr>
          <w:rFonts w:cs="Times New Roman"/>
          <w:b/>
        </w:rPr>
        <w:t>е</w:t>
      </w:r>
      <w:r w:rsidR="00813F0E" w:rsidRPr="00F919DA">
        <w:rPr>
          <w:rFonts w:cs="Times New Roman"/>
          <w:b/>
        </w:rPr>
        <w:t>тат</w:t>
      </w:r>
      <w:r w:rsidR="001F04F1" w:rsidRPr="00F919DA">
        <w:rPr>
          <w:rFonts w:cs="Times New Roman"/>
          <w:b/>
        </w:rPr>
        <w:t>е</w:t>
      </w:r>
      <w:r w:rsidR="00813F0E" w:rsidRPr="00F919DA">
        <w:rPr>
          <w:rFonts w:cs="Times New Roman"/>
          <w:b/>
        </w:rPr>
        <w:t>льный аппарат</w:t>
      </w:r>
      <w:r w:rsidRPr="00F919DA">
        <w:rPr>
          <w:rFonts w:cs="Times New Roman"/>
          <w:b/>
        </w:rPr>
        <w:t>, применяющийся</w:t>
      </w:r>
      <w:r w:rsidR="00813F0E" w:rsidRPr="00F919DA">
        <w:rPr>
          <w:rFonts w:cs="Times New Roman"/>
          <w:b/>
        </w:rPr>
        <w:t xml:space="preserve"> при</w:t>
      </w:r>
      <w:r w:rsidR="001418D7" w:rsidRPr="00F919DA">
        <w:rPr>
          <w:rFonts w:cs="Times New Roman"/>
          <w:b/>
        </w:rPr>
        <w:t xml:space="preserve"> </w:t>
      </w:r>
      <w:r w:rsidR="00813F0E" w:rsidRPr="00F919DA">
        <w:rPr>
          <w:rFonts w:cs="Times New Roman"/>
          <w:b/>
        </w:rPr>
        <w:t>возд</w:t>
      </w:r>
      <w:r w:rsidR="001F04F1" w:rsidRPr="00F919DA">
        <w:rPr>
          <w:rFonts w:cs="Times New Roman"/>
          <w:b/>
        </w:rPr>
        <w:t>е</w:t>
      </w:r>
      <w:r w:rsidR="00216BD2">
        <w:rPr>
          <w:rFonts w:cs="Times New Roman"/>
          <w:b/>
        </w:rPr>
        <w:t>лывании</w:t>
      </w:r>
      <w:r w:rsidR="00813F0E" w:rsidRPr="00F919DA">
        <w:rPr>
          <w:rFonts w:cs="Times New Roman"/>
          <w:b/>
        </w:rPr>
        <w:t xml:space="preserve"> картоф</w:t>
      </w:r>
      <w:r w:rsidR="001F04F1" w:rsidRPr="00F919DA">
        <w:rPr>
          <w:rFonts w:cs="Times New Roman"/>
          <w:b/>
        </w:rPr>
        <w:t>е</w:t>
      </w:r>
      <w:r w:rsidR="00813F0E" w:rsidRPr="00F919DA">
        <w:rPr>
          <w:rFonts w:cs="Times New Roman"/>
          <w:b/>
        </w:rPr>
        <w:t>ля</w:t>
      </w:r>
      <w:r w:rsidR="00813F0E" w:rsidRPr="00F919DA">
        <w:rPr>
          <w:rFonts w:cs="Times New Roman"/>
        </w:rPr>
        <w:t xml:space="preserve"> </w:t>
      </w:r>
      <w:r w:rsidR="00813F0E" w:rsidRPr="00F919DA">
        <w:rPr>
          <w:rFonts w:cs="Times New Roman"/>
          <w:b/>
        </w:rPr>
        <w:t>(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Р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спубликанско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 xml:space="preserve"> унитарно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 xml:space="preserve"> научно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 xml:space="preserve"> пр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дприяти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 xml:space="preserve"> «Гродн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нский зональный институт раст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ни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водства Национальной акад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мии наук Б</w:t>
      </w:r>
      <w:r w:rsidR="001F04F1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е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ларуси», г.</w:t>
      </w:r>
      <w:r w:rsidR="00216BD2">
        <w:rPr>
          <w:rStyle w:val="fontstyle01"/>
          <w:rFonts w:ascii="Times New Roman" w:hAnsi="Times New Roman" w:cs="Times New Roman"/>
          <w:b/>
          <w:sz w:val="28"/>
          <w:szCs w:val="28"/>
        </w:rPr>
        <w:t> </w:t>
      </w:r>
      <w:r w:rsidR="00813F0E" w:rsidRPr="00F919DA">
        <w:rPr>
          <w:rStyle w:val="fontstyle01"/>
          <w:rFonts w:ascii="Times New Roman" w:hAnsi="Times New Roman" w:cs="Times New Roman"/>
          <w:b/>
          <w:sz w:val="28"/>
          <w:szCs w:val="28"/>
        </w:rPr>
        <w:t>Г</w:t>
      </w:r>
      <w:r w:rsidR="00813F0E" w:rsidRPr="00F919DA">
        <w:rPr>
          <w:rFonts w:cs="Times New Roman"/>
          <w:b/>
        </w:rPr>
        <w:t>родно)</w:t>
      </w:r>
      <w:r w:rsidRPr="00F919DA">
        <w:rPr>
          <w:rFonts w:cs="Times New Roman"/>
        </w:rPr>
        <w:t>,</w:t>
      </w:r>
      <w:r w:rsidR="00813F0E" w:rsidRPr="00F919DA">
        <w:rPr>
          <w:rFonts w:cs="Times New Roman"/>
        </w:rPr>
        <w:t xml:space="preserve"> мож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т значит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льно улучшить проц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ссы наблюд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ния, обработки и управл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ния с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льскохозяйств</w:t>
      </w:r>
      <w:r w:rsidR="001F04F1" w:rsidRPr="00F919DA">
        <w:rPr>
          <w:rFonts w:cs="Times New Roman"/>
        </w:rPr>
        <w:t>е</w:t>
      </w:r>
      <w:r w:rsidR="00813F0E" w:rsidRPr="00F919DA">
        <w:rPr>
          <w:rFonts w:cs="Times New Roman"/>
        </w:rPr>
        <w:t>нными культурами.</w:t>
      </w:r>
    </w:p>
    <w:p w:rsidR="00813F0E" w:rsidRPr="00F919DA" w:rsidRDefault="00813F0E" w:rsidP="00813F0E">
      <w:pPr>
        <w:pStyle w:val="a3"/>
      </w:pPr>
      <w:proofErr w:type="spellStart"/>
      <w:r w:rsidRPr="00F919DA">
        <w:t>Дроны</w:t>
      </w:r>
      <w:proofErr w:type="spellEnd"/>
      <w:r w:rsidRPr="00F919DA">
        <w:t xml:space="preserve"> оснащ</w:t>
      </w:r>
      <w:r w:rsidR="001F04F1" w:rsidRPr="00F919DA">
        <w:t>е</w:t>
      </w:r>
      <w:r w:rsidRPr="00F919DA">
        <w:t>ны кам</w:t>
      </w:r>
      <w:r w:rsidR="001F04F1" w:rsidRPr="00F919DA">
        <w:t>е</w:t>
      </w:r>
      <w:r w:rsidRPr="00F919DA">
        <w:t>рами и с</w:t>
      </w:r>
      <w:r w:rsidR="001F04F1" w:rsidRPr="00F919DA">
        <w:t>е</w:t>
      </w:r>
      <w:r w:rsidRPr="00F919DA">
        <w:t>нсорами, которы</w:t>
      </w:r>
      <w:r w:rsidR="001F04F1" w:rsidRPr="00F919DA">
        <w:t>е</w:t>
      </w:r>
      <w:r w:rsidRPr="00F919DA">
        <w:t xml:space="preserve"> позволяют собирать данны</w:t>
      </w:r>
      <w:r w:rsidR="001F04F1" w:rsidRPr="00F919DA">
        <w:t>е</w:t>
      </w:r>
      <w:r w:rsidRPr="00F919DA">
        <w:t xml:space="preserve"> о</w:t>
      </w:r>
      <w:r w:rsidR="005330FE" w:rsidRPr="00F919DA">
        <w:t> </w:t>
      </w:r>
      <w:r w:rsidRPr="00F919DA">
        <w:t>состоянии раст</w:t>
      </w:r>
      <w:r w:rsidR="001F04F1" w:rsidRPr="00F919DA">
        <w:t>е</w:t>
      </w:r>
      <w:r w:rsidRPr="00F919DA">
        <w:t>ний, выявляя пробл</w:t>
      </w:r>
      <w:r w:rsidR="001F04F1" w:rsidRPr="00F919DA">
        <w:t>е</w:t>
      </w:r>
      <w:r w:rsidRPr="00F919DA">
        <w:t>мы с ростом, забол</w:t>
      </w:r>
      <w:r w:rsidR="001F04F1" w:rsidRPr="00F919DA">
        <w:t>е</w:t>
      </w:r>
      <w:r w:rsidRPr="00F919DA">
        <w:t>вания или вр</w:t>
      </w:r>
      <w:r w:rsidR="001F04F1" w:rsidRPr="00F919DA">
        <w:t>е</w:t>
      </w:r>
      <w:r w:rsidRPr="00F919DA">
        <w:t>дит</w:t>
      </w:r>
      <w:r w:rsidR="001F04F1" w:rsidRPr="00F919DA">
        <w:t>е</w:t>
      </w:r>
      <w:r w:rsidRPr="00F919DA">
        <w:t>л</w:t>
      </w:r>
      <w:r w:rsidR="001F04F1" w:rsidRPr="00F919DA">
        <w:t>е</w:t>
      </w:r>
      <w:r w:rsidRPr="00F919DA">
        <w:t>й. С</w:t>
      </w:r>
      <w:r w:rsidR="005330FE" w:rsidRPr="00F919DA">
        <w:t> </w:t>
      </w:r>
      <w:r w:rsidRPr="00F919DA">
        <w:t>помощью получ</w:t>
      </w:r>
      <w:r w:rsidR="001F04F1" w:rsidRPr="00F919DA">
        <w:t>е</w:t>
      </w:r>
      <w:r w:rsidRPr="00F919DA">
        <w:t>нных данных можно проводить анализ состояния почвы и</w:t>
      </w:r>
      <w:r w:rsidR="00003083" w:rsidRPr="00F919DA">
        <w:t> </w:t>
      </w:r>
      <w:r w:rsidRPr="00F919DA">
        <w:t>раст</w:t>
      </w:r>
      <w:r w:rsidR="001F04F1" w:rsidRPr="00F919DA">
        <w:t>е</w:t>
      </w:r>
      <w:r w:rsidRPr="00F919DA">
        <w:t>ний, что помога</w:t>
      </w:r>
      <w:r w:rsidR="001F04F1" w:rsidRPr="00F919DA">
        <w:t>е</w:t>
      </w:r>
      <w:r w:rsidRPr="00F919DA">
        <w:t>т в принятии р</w:t>
      </w:r>
      <w:r w:rsidR="001F04F1" w:rsidRPr="00F919DA">
        <w:t>е</w:t>
      </w:r>
      <w:r w:rsidRPr="00F919DA">
        <w:t>ш</w:t>
      </w:r>
      <w:r w:rsidR="001F04F1" w:rsidRPr="00F919DA">
        <w:t>е</w:t>
      </w:r>
      <w:r w:rsidRPr="00F919DA">
        <w:t>ний о н</w:t>
      </w:r>
      <w:r w:rsidR="001F04F1" w:rsidRPr="00F919DA">
        <w:t>е</w:t>
      </w:r>
      <w:r w:rsidRPr="00F919DA">
        <w:t>обходимых м</w:t>
      </w:r>
      <w:r w:rsidR="001F04F1" w:rsidRPr="00F919DA">
        <w:t>е</w:t>
      </w:r>
      <w:r w:rsidRPr="00F919DA">
        <w:t>рах.</w:t>
      </w:r>
    </w:p>
    <w:p w:rsidR="00813F0E" w:rsidRPr="00F919DA" w:rsidRDefault="00813F0E" w:rsidP="00003083">
      <w:pPr>
        <w:pStyle w:val="a3"/>
        <w:ind w:left="340" w:firstLine="0"/>
      </w:pPr>
      <w:r w:rsidRPr="00F919DA">
        <w:t>Кром</w:t>
      </w:r>
      <w:r w:rsidR="001F04F1" w:rsidRPr="00F919DA">
        <w:t>е</w:t>
      </w:r>
      <w:r w:rsidRPr="00F919DA">
        <w:t xml:space="preserve"> того, использовани</w:t>
      </w:r>
      <w:r w:rsidR="001F04F1" w:rsidRPr="00F919DA">
        <w:t>е</w:t>
      </w:r>
      <w:r w:rsidRPr="00F919DA">
        <w:t xml:space="preserve"> </w:t>
      </w:r>
      <w:proofErr w:type="spellStart"/>
      <w:r w:rsidRPr="00F919DA">
        <w:t>агродронов</w:t>
      </w:r>
      <w:proofErr w:type="spellEnd"/>
      <w:r w:rsidRPr="00F919DA">
        <w:t xml:space="preserve"> </w:t>
      </w:r>
      <w:r w:rsidR="00A52BC2">
        <w:t xml:space="preserve">имеет </w:t>
      </w:r>
      <w:r w:rsidRPr="00F919DA">
        <w:t>и други</w:t>
      </w:r>
      <w:r w:rsidR="001F04F1" w:rsidRPr="00F919DA">
        <w:t>е</w:t>
      </w:r>
      <w:r w:rsidRPr="00F919DA">
        <w:t xml:space="preserve"> пр</w:t>
      </w:r>
      <w:r w:rsidR="001F04F1" w:rsidRPr="00F919DA">
        <w:t>е</w:t>
      </w:r>
      <w:r w:rsidRPr="00F919DA">
        <w:t>имущ</w:t>
      </w:r>
      <w:r w:rsidR="001F04F1" w:rsidRPr="00F919DA">
        <w:t>е</w:t>
      </w:r>
      <w:r w:rsidRPr="00F919DA">
        <w:t>ства:</w:t>
      </w:r>
    </w:p>
    <w:p w:rsidR="00813F0E" w:rsidRPr="00F919DA" w:rsidRDefault="00813F0E" w:rsidP="00F95324">
      <w:pPr>
        <w:pStyle w:val="a3"/>
        <w:numPr>
          <w:ilvl w:val="0"/>
          <w:numId w:val="8"/>
        </w:numPr>
      </w:pPr>
      <w:r w:rsidRPr="00F919DA">
        <w:t>Обработка пол</w:t>
      </w:r>
      <w:r w:rsidR="001F04F1" w:rsidRPr="00F919DA">
        <w:t>е</w:t>
      </w:r>
      <w:r w:rsidRPr="00F919DA">
        <w:t xml:space="preserve">й с помощью </w:t>
      </w:r>
      <w:proofErr w:type="spellStart"/>
      <w:r w:rsidRPr="00F919DA">
        <w:t>дронов</w:t>
      </w:r>
      <w:proofErr w:type="spellEnd"/>
      <w:r w:rsidRPr="00F919DA">
        <w:t xml:space="preserve"> занима</w:t>
      </w:r>
      <w:r w:rsidR="001F04F1" w:rsidRPr="00F919DA">
        <w:t>е</w:t>
      </w:r>
      <w:r w:rsidRPr="00F919DA">
        <w:t xml:space="preserve">т в </w:t>
      </w:r>
      <w:r w:rsidR="00003083" w:rsidRPr="00F919DA">
        <w:t>3</w:t>
      </w:r>
      <w:r w:rsidRPr="00F919DA">
        <w:t xml:space="preserve"> раза м</w:t>
      </w:r>
      <w:r w:rsidR="001F04F1" w:rsidRPr="00F919DA">
        <w:t>е</w:t>
      </w:r>
      <w:r w:rsidRPr="00F919DA">
        <w:t>ньш</w:t>
      </w:r>
      <w:r w:rsidR="001F04F1" w:rsidRPr="00F919DA">
        <w:t>е</w:t>
      </w:r>
      <w:r w:rsidRPr="00F919DA">
        <w:t xml:space="preserve"> вр</w:t>
      </w:r>
      <w:r w:rsidR="001F04F1" w:rsidRPr="00F919DA">
        <w:t>е</w:t>
      </w:r>
      <w:r w:rsidRPr="00F919DA">
        <w:t>м</w:t>
      </w:r>
      <w:r w:rsidR="001F04F1" w:rsidRPr="00F919DA">
        <w:t>е</w:t>
      </w:r>
      <w:r w:rsidRPr="00F919DA">
        <w:t>ни, ч</w:t>
      </w:r>
      <w:r w:rsidR="001F04F1" w:rsidRPr="00F919DA">
        <w:t>е</w:t>
      </w:r>
      <w:r w:rsidRPr="00F919DA">
        <w:t>м традиционны</w:t>
      </w:r>
      <w:r w:rsidR="001F04F1" w:rsidRPr="00F919DA">
        <w:t>е</w:t>
      </w:r>
      <w:r w:rsidRPr="00F919DA">
        <w:t xml:space="preserve"> м</w:t>
      </w:r>
      <w:r w:rsidR="001F04F1" w:rsidRPr="00F919DA">
        <w:t>е</w:t>
      </w:r>
      <w:r w:rsidRPr="00F919DA">
        <w:t>тоды.</w:t>
      </w:r>
    </w:p>
    <w:p w:rsidR="00813F0E" w:rsidRPr="00F919DA" w:rsidRDefault="00813F0E" w:rsidP="00F95324">
      <w:pPr>
        <w:pStyle w:val="a3"/>
        <w:numPr>
          <w:ilvl w:val="0"/>
          <w:numId w:val="8"/>
        </w:numPr>
      </w:pPr>
      <w:r w:rsidRPr="00F919DA">
        <w:t>Расход горюч</w:t>
      </w:r>
      <w:r w:rsidR="001F04F1" w:rsidRPr="00F919DA">
        <w:t>е</w:t>
      </w:r>
      <w:r w:rsidRPr="00F919DA">
        <w:t>-смазочных мат</w:t>
      </w:r>
      <w:r w:rsidR="001F04F1" w:rsidRPr="00F919DA">
        <w:t>е</w:t>
      </w:r>
      <w:r w:rsidRPr="00F919DA">
        <w:t>риалов снижа</w:t>
      </w:r>
      <w:r w:rsidR="001F04F1" w:rsidRPr="00F919DA">
        <w:t>е</w:t>
      </w:r>
      <w:r w:rsidRPr="00F919DA">
        <w:t xml:space="preserve">тся почти в </w:t>
      </w:r>
      <w:r w:rsidR="00003083" w:rsidRPr="00F919DA">
        <w:t>3</w:t>
      </w:r>
      <w:r w:rsidRPr="00F919DA">
        <w:t xml:space="preserve"> раза.</w:t>
      </w:r>
    </w:p>
    <w:p w:rsidR="00813F0E" w:rsidRPr="00F919DA" w:rsidRDefault="00813F0E" w:rsidP="00F95324">
      <w:pPr>
        <w:pStyle w:val="a3"/>
        <w:numPr>
          <w:ilvl w:val="0"/>
          <w:numId w:val="8"/>
        </w:numPr>
      </w:pPr>
      <w:r w:rsidRPr="00F919DA">
        <w:t>Б</w:t>
      </w:r>
      <w:r w:rsidR="001F04F1" w:rsidRPr="00F919DA">
        <w:t>е</w:t>
      </w:r>
      <w:r w:rsidRPr="00F919DA">
        <w:t>спилотны</w:t>
      </w:r>
      <w:r w:rsidR="001F04F1" w:rsidRPr="00F919DA">
        <w:t>е</w:t>
      </w:r>
      <w:r w:rsidRPr="00F919DA">
        <w:t xml:space="preserve"> л</w:t>
      </w:r>
      <w:r w:rsidR="001F04F1" w:rsidRPr="00F919DA">
        <w:t>е</w:t>
      </w:r>
      <w:r w:rsidRPr="00F919DA">
        <w:t>тат</w:t>
      </w:r>
      <w:r w:rsidR="001F04F1" w:rsidRPr="00F919DA">
        <w:t>е</w:t>
      </w:r>
      <w:r w:rsidRPr="00F919DA">
        <w:t>льны</w:t>
      </w:r>
      <w:r w:rsidR="001F04F1" w:rsidRPr="00F919DA">
        <w:t>е</w:t>
      </w:r>
      <w:r w:rsidRPr="00F919DA">
        <w:t xml:space="preserve"> аппараты позволяют прим</w:t>
      </w:r>
      <w:r w:rsidR="001F04F1" w:rsidRPr="00F919DA">
        <w:t>е</w:t>
      </w:r>
      <w:r w:rsidRPr="00F919DA">
        <w:t>нять минимально н</w:t>
      </w:r>
      <w:r w:rsidR="001F04F1" w:rsidRPr="00F919DA">
        <w:t>е</w:t>
      </w:r>
      <w:r w:rsidRPr="00F919DA">
        <w:t>обходимы</w:t>
      </w:r>
      <w:r w:rsidR="001F04F1" w:rsidRPr="00F919DA">
        <w:t>е</w:t>
      </w:r>
      <w:r w:rsidRPr="00F919DA">
        <w:t xml:space="preserve"> нормы п</w:t>
      </w:r>
      <w:r w:rsidR="001F04F1" w:rsidRPr="00F919DA">
        <w:t>е</w:t>
      </w:r>
      <w:r w:rsidRPr="00F919DA">
        <w:t>стицидов (</w:t>
      </w:r>
      <w:r w:rsidRPr="00F919DA">
        <w:rPr>
          <w:shd w:val="clear" w:color="auto" w:fill="FFFFFF"/>
        </w:rPr>
        <w:t>ядовиты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 xml:space="preserve"> в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щ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ства, использу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мы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 xml:space="preserve"> для уничтож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ния вр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дит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л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й и возбудит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л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й бол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зн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й раст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ний, а</w:t>
      </w:r>
      <w:r w:rsidR="00F919DA" w:rsidRPr="00F919DA">
        <w:rPr>
          <w:shd w:val="clear" w:color="auto" w:fill="FFFFFF"/>
        </w:rPr>
        <w:t> </w:t>
      </w:r>
      <w:r w:rsidRPr="00F919DA">
        <w:rPr>
          <w:shd w:val="clear" w:color="auto" w:fill="FFFFFF"/>
        </w:rPr>
        <w:t>такж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 xml:space="preserve"> различных паразитов, сорняков, вр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дит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л</w:t>
      </w:r>
      <w:r w:rsidR="001F04F1" w:rsidRPr="00F919DA">
        <w:rPr>
          <w:shd w:val="clear" w:color="auto" w:fill="FFFFFF"/>
        </w:rPr>
        <w:t>е</w:t>
      </w:r>
      <w:r w:rsidRPr="00F919DA">
        <w:rPr>
          <w:shd w:val="clear" w:color="auto" w:fill="FFFFFF"/>
        </w:rPr>
        <w:t>й</w:t>
      </w:r>
      <w:r w:rsidRPr="00F919DA">
        <w:t>) и обрабатывать только пробл</w:t>
      </w:r>
      <w:r w:rsidR="001F04F1" w:rsidRPr="00F919DA">
        <w:t>е</w:t>
      </w:r>
      <w:r w:rsidRPr="00F919DA">
        <w:t>мны</w:t>
      </w:r>
      <w:r w:rsidR="001F04F1" w:rsidRPr="00F919DA">
        <w:t>е</w:t>
      </w:r>
      <w:r w:rsidRPr="00F919DA">
        <w:t xml:space="preserve"> участки.</w:t>
      </w:r>
    </w:p>
    <w:p w:rsidR="00813F0E" w:rsidRPr="00B47DE6" w:rsidRDefault="00813F0E" w:rsidP="001A305D">
      <w:pPr>
        <w:pStyle w:val="a3"/>
        <w:spacing w:before="60"/>
        <w:ind w:left="340" w:firstLine="0"/>
      </w:pPr>
      <w:r w:rsidRPr="00B47DE6">
        <w:t>Пр</w:t>
      </w:r>
      <w:r w:rsidR="001F04F1" w:rsidRPr="00B47DE6">
        <w:t>е</w:t>
      </w:r>
      <w:r w:rsidRPr="00B47DE6">
        <w:t>имущ</w:t>
      </w:r>
      <w:r w:rsidR="001F04F1" w:rsidRPr="00B47DE6">
        <w:t>е</w:t>
      </w:r>
      <w:r w:rsidRPr="00B47DE6">
        <w:t xml:space="preserve">ства </w:t>
      </w:r>
      <w:proofErr w:type="spellStart"/>
      <w:r w:rsidRPr="00B47DE6">
        <w:t>ультрамалобъ</w:t>
      </w:r>
      <w:r w:rsidR="00F919DA" w:rsidRPr="00B47DE6">
        <w:t>ё</w:t>
      </w:r>
      <w:r w:rsidRPr="00B47DE6">
        <w:t>много</w:t>
      </w:r>
      <w:proofErr w:type="spellEnd"/>
      <w:r w:rsidRPr="00B47DE6">
        <w:t xml:space="preserve"> опрыскивания:</w:t>
      </w:r>
    </w:p>
    <w:p w:rsidR="00813F0E" w:rsidRPr="00B47DE6" w:rsidRDefault="00813F0E" w:rsidP="00F95324">
      <w:pPr>
        <w:pStyle w:val="a3"/>
        <w:numPr>
          <w:ilvl w:val="0"/>
          <w:numId w:val="8"/>
        </w:numPr>
      </w:pPr>
      <w:r w:rsidRPr="00B47DE6">
        <w:t>Ум</w:t>
      </w:r>
      <w:r w:rsidR="001F04F1" w:rsidRPr="00B47DE6">
        <w:t>е</w:t>
      </w:r>
      <w:r w:rsidRPr="00B47DE6">
        <w:t>ньша</w:t>
      </w:r>
      <w:r w:rsidR="001F04F1" w:rsidRPr="00B47DE6">
        <w:t>е</w:t>
      </w:r>
      <w:r w:rsidRPr="00B47DE6">
        <w:t>тся колич</w:t>
      </w:r>
      <w:r w:rsidR="001F04F1" w:rsidRPr="00B47DE6">
        <w:t>е</w:t>
      </w:r>
      <w:r w:rsidRPr="00B47DE6">
        <w:t>ство п</w:t>
      </w:r>
      <w:r w:rsidR="001F04F1" w:rsidRPr="00B47DE6">
        <w:t>е</w:t>
      </w:r>
      <w:r w:rsidRPr="00B47DE6">
        <w:t>стицидов, попадающих в окружающую ср</w:t>
      </w:r>
      <w:r w:rsidR="001F04F1" w:rsidRPr="00B47DE6">
        <w:t>е</w:t>
      </w:r>
      <w:r w:rsidRPr="00B47DE6">
        <w:t>ду.</w:t>
      </w:r>
    </w:p>
    <w:p w:rsidR="00813F0E" w:rsidRPr="00B47DE6" w:rsidRDefault="00813F0E" w:rsidP="00F95324">
      <w:pPr>
        <w:pStyle w:val="a3"/>
        <w:numPr>
          <w:ilvl w:val="0"/>
          <w:numId w:val="8"/>
        </w:numPr>
      </w:pPr>
      <w:r w:rsidRPr="00B47DE6">
        <w:t>М</w:t>
      </w:r>
      <w:r w:rsidR="001F04F1" w:rsidRPr="00B47DE6">
        <w:t>е</w:t>
      </w:r>
      <w:r w:rsidRPr="00B47DE6">
        <w:t>лки</w:t>
      </w:r>
      <w:r w:rsidR="001F04F1" w:rsidRPr="00B47DE6">
        <w:t>е</w:t>
      </w:r>
      <w:r w:rsidRPr="00B47DE6">
        <w:t xml:space="preserve"> капли об</w:t>
      </w:r>
      <w:r w:rsidR="001F04F1" w:rsidRPr="00B47DE6">
        <w:t>е</w:t>
      </w:r>
      <w:r w:rsidRPr="00B47DE6">
        <w:t>сп</w:t>
      </w:r>
      <w:r w:rsidR="001F04F1" w:rsidRPr="00B47DE6">
        <w:t>е</w:t>
      </w:r>
      <w:r w:rsidRPr="00B47DE6">
        <w:t>чивают хорош</w:t>
      </w:r>
      <w:r w:rsidR="001F04F1" w:rsidRPr="00B47DE6">
        <w:t>ее</w:t>
      </w:r>
      <w:r w:rsidRPr="00B47DE6">
        <w:t xml:space="preserve"> покрыти</w:t>
      </w:r>
      <w:r w:rsidR="001F04F1" w:rsidRPr="00B47DE6">
        <w:t>е</w:t>
      </w:r>
      <w:r w:rsidRPr="00B47DE6">
        <w:t xml:space="preserve"> раст</w:t>
      </w:r>
      <w:r w:rsidR="001F04F1" w:rsidRPr="00B47DE6">
        <w:t>е</w:t>
      </w:r>
      <w:r w:rsidRPr="00B47DE6">
        <w:t>ний и позволяют точно обрабатывать участки с вр</w:t>
      </w:r>
      <w:r w:rsidR="001F04F1" w:rsidRPr="00B47DE6">
        <w:t>е</w:t>
      </w:r>
      <w:r w:rsidRPr="00B47DE6">
        <w:t>дит</w:t>
      </w:r>
      <w:r w:rsidR="001F04F1" w:rsidRPr="00B47DE6">
        <w:t>е</w:t>
      </w:r>
      <w:r w:rsidRPr="00B47DE6">
        <w:t>лями или сорняками.</w:t>
      </w:r>
    </w:p>
    <w:p w:rsidR="00813F0E" w:rsidRPr="00B47DE6" w:rsidRDefault="00813F0E" w:rsidP="00F95324">
      <w:pPr>
        <w:pStyle w:val="a3"/>
        <w:numPr>
          <w:ilvl w:val="0"/>
          <w:numId w:val="8"/>
        </w:numPr>
      </w:pPr>
      <w:r w:rsidRPr="00B47DE6">
        <w:t>Высокая точность опрыскивания помога</w:t>
      </w:r>
      <w:r w:rsidR="001F04F1" w:rsidRPr="00B47DE6">
        <w:t>е</w:t>
      </w:r>
      <w:r w:rsidRPr="00B47DE6">
        <w:t>т изб</w:t>
      </w:r>
      <w:r w:rsidR="001F04F1" w:rsidRPr="00B47DE6">
        <w:t>е</w:t>
      </w:r>
      <w:r w:rsidRPr="00B47DE6">
        <w:t>жать излишних обработок.</w:t>
      </w:r>
    </w:p>
    <w:p w:rsidR="00813F0E" w:rsidRPr="00B47DE6" w:rsidRDefault="00813F0E" w:rsidP="00F95324">
      <w:pPr>
        <w:pStyle w:val="a3"/>
        <w:numPr>
          <w:ilvl w:val="0"/>
          <w:numId w:val="8"/>
        </w:numPr>
      </w:pPr>
      <w:proofErr w:type="spellStart"/>
      <w:r w:rsidRPr="00B47DE6">
        <w:t>Дроны</w:t>
      </w:r>
      <w:proofErr w:type="spellEnd"/>
      <w:r w:rsidRPr="00B47DE6">
        <w:t xml:space="preserve"> могут работать в любо</w:t>
      </w:r>
      <w:r w:rsidR="001F04F1" w:rsidRPr="00B47DE6">
        <w:t>е</w:t>
      </w:r>
      <w:r w:rsidRPr="00B47DE6">
        <w:t xml:space="preserve"> вр</w:t>
      </w:r>
      <w:r w:rsidR="001F04F1" w:rsidRPr="00B47DE6">
        <w:t>е</w:t>
      </w:r>
      <w:r w:rsidRPr="00B47DE6">
        <w:t>мя суток и даж</w:t>
      </w:r>
      <w:r w:rsidR="001F04F1" w:rsidRPr="00B47DE6">
        <w:t>е</w:t>
      </w:r>
      <w:r w:rsidRPr="00B47DE6">
        <w:t xml:space="preserve"> в сложных погодных условиях.</w:t>
      </w:r>
    </w:p>
    <w:p w:rsidR="00F919DA" w:rsidRPr="00B47DE6" w:rsidRDefault="00813F0E" w:rsidP="00813F0E">
      <w:pPr>
        <w:pStyle w:val="a3"/>
      </w:pPr>
      <w:r w:rsidRPr="00B47DE6">
        <w:t>В Б</w:t>
      </w:r>
      <w:r w:rsidR="001F04F1" w:rsidRPr="00B47DE6">
        <w:t>е</w:t>
      </w:r>
      <w:r w:rsidRPr="00B47DE6">
        <w:t>ларуси активно вн</w:t>
      </w:r>
      <w:r w:rsidR="001F04F1" w:rsidRPr="00B47DE6">
        <w:t>е</w:t>
      </w:r>
      <w:r w:rsidRPr="00B47DE6">
        <w:t>дряются новы</w:t>
      </w:r>
      <w:r w:rsidR="001F04F1" w:rsidRPr="00B47DE6">
        <w:t>е</w:t>
      </w:r>
      <w:r w:rsidRPr="00B47DE6">
        <w:t xml:space="preserve"> т</w:t>
      </w:r>
      <w:r w:rsidR="001F04F1" w:rsidRPr="00B47DE6">
        <w:t>е</w:t>
      </w:r>
      <w:r w:rsidRPr="00B47DE6">
        <w:t>хнологии, чтобы об</w:t>
      </w:r>
      <w:r w:rsidR="001F04F1" w:rsidRPr="00B47DE6">
        <w:t>е</w:t>
      </w:r>
      <w:r w:rsidRPr="00B47DE6">
        <w:t>сп</w:t>
      </w:r>
      <w:r w:rsidR="001F04F1" w:rsidRPr="00B47DE6">
        <w:t>е</w:t>
      </w:r>
      <w:r w:rsidRPr="00B47DE6">
        <w:t>чить высоко</w:t>
      </w:r>
      <w:r w:rsidR="001F04F1" w:rsidRPr="00B47DE6">
        <w:t>е</w:t>
      </w:r>
      <w:r w:rsidRPr="00B47DE6">
        <w:t xml:space="preserve"> кач</w:t>
      </w:r>
      <w:r w:rsidR="001F04F1" w:rsidRPr="00B47DE6">
        <w:t>е</w:t>
      </w:r>
      <w:r w:rsidRPr="00B47DE6">
        <w:t>ство продукции и устойчиво</w:t>
      </w:r>
      <w:r w:rsidR="001F04F1" w:rsidRPr="00B47DE6">
        <w:t>е</w:t>
      </w:r>
      <w:r w:rsidRPr="00B47DE6">
        <w:t xml:space="preserve"> развити</w:t>
      </w:r>
      <w:r w:rsidR="001F04F1" w:rsidRPr="00B47DE6">
        <w:t>е</w:t>
      </w:r>
      <w:r w:rsidRPr="00B47DE6">
        <w:t xml:space="preserve"> с</w:t>
      </w:r>
      <w:r w:rsidR="001F04F1" w:rsidRPr="00B47DE6">
        <w:t>е</w:t>
      </w:r>
      <w:r w:rsidRPr="00B47DE6">
        <w:t>льского хозяйства. Эта разработка явля</w:t>
      </w:r>
      <w:r w:rsidR="001F04F1" w:rsidRPr="00B47DE6">
        <w:t>е</w:t>
      </w:r>
      <w:r w:rsidRPr="00B47DE6">
        <w:t>тся уникальной для наш</w:t>
      </w:r>
      <w:r w:rsidR="001F04F1" w:rsidRPr="00B47DE6">
        <w:t>е</w:t>
      </w:r>
      <w:r w:rsidRPr="00B47DE6">
        <w:t>й страны</w:t>
      </w:r>
      <w:r w:rsidR="00F919DA" w:rsidRPr="00B47DE6">
        <w:t>,</w:t>
      </w:r>
      <w:r w:rsidRPr="00B47DE6">
        <w:t xml:space="preserve"> н</w:t>
      </w:r>
      <w:r w:rsidR="001F04F1" w:rsidRPr="00B47DE6">
        <w:t>е</w:t>
      </w:r>
      <w:r w:rsidRPr="00B47DE6">
        <w:t xml:space="preserve"> им</w:t>
      </w:r>
      <w:r w:rsidR="001F04F1" w:rsidRPr="00B47DE6">
        <w:t>ее</w:t>
      </w:r>
      <w:r w:rsidR="00F919DA" w:rsidRPr="00B47DE6">
        <w:t>т аналогов</w:t>
      </w:r>
      <w:r w:rsidRPr="00B47DE6">
        <w:t xml:space="preserve"> </w:t>
      </w:r>
      <w:r w:rsidR="00F919DA" w:rsidRPr="00B47DE6">
        <w:t>и</w:t>
      </w:r>
      <w:r w:rsidRPr="00B47DE6">
        <w:t xml:space="preserve"> н</w:t>
      </w:r>
      <w:r w:rsidR="001F04F1" w:rsidRPr="00B47DE6">
        <w:t>е</w:t>
      </w:r>
      <w:r w:rsidRPr="00B47DE6">
        <w:t xml:space="preserve"> уступа</w:t>
      </w:r>
      <w:r w:rsidR="001F04F1" w:rsidRPr="00B47DE6">
        <w:t>е</w:t>
      </w:r>
      <w:r w:rsidRPr="00B47DE6">
        <w:t>т заруб</w:t>
      </w:r>
      <w:r w:rsidR="001F04F1" w:rsidRPr="00B47DE6">
        <w:t>е</w:t>
      </w:r>
      <w:r w:rsidRPr="00B47DE6">
        <w:t>жным т</w:t>
      </w:r>
      <w:r w:rsidR="001F04F1" w:rsidRPr="00B47DE6">
        <w:t>е</w:t>
      </w:r>
      <w:r w:rsidRPr="00B47DE6">
        <w:t xml:space="preserve">хнологиям. </w:t>
      </w:r>
    </w:p>
    <w:p w:rsidR="00813F0E" w:rsidRPr="001F04F1" w:rsidRDefault="00813F0E" w:rsidP="00813F0E">
      <w:pPr>
        <w:pStyle w:val="a3"/>
      </w:pPr>
      <w:r w:rsidRPr="00B47DE6">
        <w:t>Ид</w:t>
      </w:r>
      <w:r w:rsidR="00F919DA" w:rsidRPr="00B47DE6">
        <w:t>ё</w:t>
      </w:r>
      <w:r w:rsidRPr="00B47DE6">
        <w:t>т разработка сп</w:t>
      </w:r>
      <w:r w:rsidR="001F04F1" w:rsidRPr="00B47DE6">
        <w:t>е</w:t>
      </w:r>
      <w:r w:rsidRPr="00B47DE6">
        <w:t xml:space="preserve">циальных правил для использования </w:t>
      </w:r>
      <w:proofErr w:type="spellStart"/>
      <w:r w:rsidRPr="00B47DE6">
        <w:t>агродронов</w:t>
      </w:r>
      <w:proofErr w:type="spellEnd"/>
      <w:r w:rsidRPr="00B47DE6">
        <w:t>, которы</w:t>
      </w:r>
      <w:r w:rsidR="001F04F1" w:rsidRPr="00B47DE6">
        <w:t>е</w:t>
      </w:r>
      <w:r w:rsidRPr="00B47DE6">
        <w:t xml:space="preserve"> будут учитывать м</w:t>
      </w:r>
      <w:r w:rsidR="001F04F1" w:rsidRPr="00B47DE6">
        <w:t>е</w:t>
      </w:r>
      <w:r w:rsidRPr="00B47DE6">
        <w:t>стны</w:t>
      </w:r>
      <w:r w:rsidR="001F04F1" w:rsidRPr="00B47DE6">
        <w:t>е</w:t>
      </w:r>
      <w:r w:rsidRPr="00B47DE6">
        <w:t xml:space="preserve"> погодны</w:t>
      </w:r>
      <w:r w:rsidR="001F04F1" w:rsidRPr="00B47DE6">
        <w:t>е</w:t>
      </w:r>
      <w:r w:rsidRPr="00B47DE6">
        <w:t xml:space="preserve"> условия, типы почвы и особ</w:t>
      </w:r>
      <w:r w:rsidR="001F04F1" w:rsidRPr="00B47DE6">
        <w:t>е</w:t>
      </w:r>
      <w:r w:rsidRPr="00B47DE6">
        <w:t>нности возд</w:t>
      </w:r>
      <w:r w:rsidR="001F04F1" w:rsidRPr="00B47DE6">
        <w:t>е</w:t>
      </w:r>
      <w:r w:rsidRPr="00B47DE6">
        <w:t>лывания картоф</w:t>
      </w:r>
      <w:r w:rsidR="001F04F1" w:rsidRPr="00B47DE6">
        <w:t>е</w:t>
      </w:r>
      <w:r w:rsidRPr="00B47DE6">
        <w:t>ля.</w:t>
      </w:r>
    </w:p>
    <w:p w:rsidR="00A630B5" w:rsidRPr="001F04F1" w:rsidRDefault="00A630B5" w:rsidP="00F95324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52A02FD8" wp14:editId="66585E43">
                <wp:extent cx="2880000" cy="359967"/>
                <wp:effectExtent l="0" t="19050" r="34925" b="40640"/>
                <wp:docPr id="270" name="Группа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71" name="Прямая соединительная линия 27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72" name="Группа 27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73" name="Ромб 27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Ромб 27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Ромб 27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2CB482D" id="Группа 27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">
                <v:line id="Прямая соединительная линия 27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" strokecolor="black [3213]" strokeweight="1pt">
                  <v:stroke joinstyle="miter"/>
                </v:line>
                <v:group id="Группа 27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shape id="Ромб 27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" fillcolor="white [3212]" strokecolor="black [3213]" strokeweight="1pt"/>
                  <v:shape id="Ромб 27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" fillcolor="white [3212]" strokecolor="black [3213]" strokeweight="1pt"/>
                  <v:shape id="Ромб 27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95324" w:rsidRPr="001F04F1">
        <w:br w:type="page"/>
      </w:r>
    </w:p>
    <w:p w:rsidR="00F95324" w:rsidRPr="00660FB3" w:rsidRDefault="00F95324" w:rsidP="00F95324">
      <w:pPr>
        <w:pStyle w:val="1"/>
      </w:pPr>
      <w:r w:rsidRPr="00660FB3">
        <w:lastRenderedPageBreak/>
        <w:t>Гом</w:t>
      </w:r>
      <w:r w:rsidR="001F04F1" w:rsidRPr="00660FB3">
        <w:t>е</w:t>
      </w:r>
      <w:r w:rsidRPr="00660FB3">
        <w:t>льская область</w:t>
      </w:r>
    </w:p>
    <w:p w:rsidR="00A630B5" w:rsidRPr="00660FB3" w:rsidRDefault="00F95324" w:rsidP="00A630B5">
      <w:pPr>
        <w:pStyle w:val="af8"/>
      </w:pPr>
      <w:r w:rsidRPr="00660FB3">
        <w:rPr>
          <w:lang w:eastAsia="ru-RU"/>
        </w:rPr>
        <mc:AlternateContent>
          <mc:Choice Requires="wpg">
            <w:drawing>
              <wp:anchor distT="0" distB="0" distL="180340" distR="180340" simplePos="0" relativeHeight="251700224" behindDoc="0" locked="0" layoutInCell="1" allowOverlap="1" wp14:anchorId="79D8F961" wp14:editId="13E40650">
                <wp:simplePos x="0" y="0"/>
                <wp:positionH relativeFrom="margin">
                  <wp:posOffset>3269615</wp:posOffset>
                </wp:positionH>
                <wp:positionV relativeFrom="margin">
                  <wp:posOffset>361950</wp:posOffset>
                </wp:positionV>
                <wp:extent cx="3239770" cy="2267585"/>
                <wp:effectExtent l="0" t="0" r="17780" b="18415"/>
                <wp:wrapSquare wrapText="bothSides"/>
                <wp:docPr id="254" name="Группа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55" name="Прямоугольник: скругленные углы 25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6" name="Группа 256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57" name="Ромб 257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Надпись 258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4" o:spid="_x0000_s1051" style="position:absolute;left:0;text-align:left;margin-left:257.45pt;margin-top:28.5pt;width:255.1pt;height:178.55pt;z-index:251700224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Ug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BIAAAA&#10;AQACAEgAAAABAAI4QklNBCYAAAAAAA4AAAAAAAAAAAAAP4AAADhCSU0D8gAAAAAACgAA////////&#10;AAA4QklNBA0AAAAAAAQAAAAeOEJJTQQZAAAAAAAEAAAAHjhCSU0D8wAAAAAACQAAAAAAAAAAAQA4&#10;QklNJxAAAAAAAAoAAQAAAAAAAAAB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A1wAAAABSZ2h0bG9uZwAAATg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kACIBwQURCRQIQ&#10;AABwcnRyQ01ZS0xhYiAH0AAHABoABQApADVhY3NwQVBQTAAAAABBREJFAAAAAAAAAAAAAAAAAAAA&#10;AQ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9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ZGhobHB0e&#10;HyAhIiMkJSYnKCkqKywtLi8wMTEyMzQ1Njc4OTo7PD0+P0BBQkNERUZHSElKS0xNTk9QUVJTVFVW&#10;V1hZWltcXV5fYGFiY2RlZmdoaWprbG1ub3BxcnN0dXZ3eHl6e3x9fn+AgYKDhIWGh4iJiouMjY6P&#10;kJGSk5SVlpeYmZqbnJ2en6ChoqOkpaanqKmqq6ytrrCxsrO0tba3uLm6u7y9vr/AwcLDxMXGx8jJ&#10;ysvMzc7P0NHT1NXW19jZ2tvc3d7f4OHi4+Tl5ufo6err7O3u7/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oHwSUNDX1BST0ZJTEUACQ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/////////////////////////////////////&#10;////69H/////////////////////////////////////////9+n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X///////////////////////////////////////dr5a39P//////////////////////////&#10;///////////FjGin5//////////////////////////////////////MnImk5///////////////&#10;///////////////////////6zrvG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MW99f//////////////////////////////&#10;//////+/k3qFxf///////////////////////////////////9uQWz1lqPb/////////////////&#10;/////////////////rx1NABUm+v/////////////////////////////////05R+SSxOmuz/////&#10;///////////////////////////Y1MqzfmVtpfn////////////////////////////////////0&#10;xa6v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5ePj5Obo7fH5//////////////////////////////2xlJKS&#10;lZmdo6myvNDt//////////////////////////+dU0dJTVFWYHOKr9b8////////////////////&#10;//////+yVgAaNVBti67S9//////////////////////////////Nbz5fe5m31/n/////////////&#10;///////////////////un4OmwuH/////////////////////////////////////487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">
                <v:roundrect id="Прямоугольник: скругленные углы 255" o:spid="_x0000_s105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2sNMUA&#10;AADcAAAADwAAAGRycy9kb3ducmV2LnhtbESP3WrCQBSE74W+w3IKvRHd+IukbqQIxdIbqfUBjtlj&#10;kjZ7NuxuYuzTdwXBy2FmvmHWm97UoiPnK8sKJuMEBHFudcWFguP3+2gFwgdkjbVlUnAlD5vsabDG&#10;VNsLf1F3CIWIEPYpKihDaFIpfV6SQT+2DXH0ztYZDFG6QmqHlwg3tZwmyVIarDgulNjQtqT899Aa&#10;BcP9548/tcWfdMfd3s+WPG+HM6Venvu3VxCB+vAI39sfWsF0sYDbmX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/aw0xQAAANwAAAAPAAAAAAAAAAAAAAAAAJgCAABkcnMv&#10;ZG93bnJldi54bWxQSwUGAAAAAAQABAD1AAAAigMAAAAA&#10;" strokecolor="black [3213]" strokeweight="1pt">
                  <v:fill r:id="rId20" o:title="" recolor="t" rotate="t" type="frame"/>
                  <v:stroke joinstyle="miter"/>
                </v:roundrect>
                <v:group id="Группа 256" o:spid="_x0000_s105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Ромб 257" o:spid="_x0000_s105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ois8YA&#10;AADcAAAADwAAAGRycy9kb3ducmV2LnhtbESPQWvCQBSE7wX/w/IEL6VuDFRDdBURBMWW1rTQ6yP7&#10;TILZtyG7ibG/vlso9DjMzDfMajOYWvTUusqygtk0AkGcW11xoeDzY/+UgHAeWWNtmRTcycFmPXpY&#10;Yartjc/UZ74QAcIuRQWl900qpctLMuimtiEO3sW2Bn2QbSF1i7cAN7WMo2guDVYcFkpsaFdSfs06&#10;o2DefTWUHV/fTom89/F30Z1e3h+VmoyH7RKEp8H/h//aB60gfl7A75lw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ois8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58" o:spid="_x0000_s105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RIZMMA&#10;AADcAAAADwAAAGRycy9kb3ducmV2LnhtbERPy2rCQBTdF/yH4Qru6sSARdKMIgGpiF3EuunuNnPz&#10;wMydNDOa2K/vLASXh/NON6NpxY1611hWsJhHIIgLqxuuFJy/dq8rEM4ja2wtk4I7OdisJy8pJtoO&#10;nNPt5CsRQtglqKD2vkukdEVNBt3cdsSBK21v0AfYV1L3OIRw08o4it6kwYZDQ40dZTUVl9PVKDhk&#10;u0/Mf2Kz+muzj2O57X7P30ulZtNx+w7C0+if4od7rxXEy7A2nAlH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3RIZMMAAADcAAAADwAAAAAAAAAAAAAAAACYAgAAZHJzL2Rv&#10;d25yZXYueG1sUEsFBgAAAAAEAAQA9QAAAIg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660FB3">
        <w:rPr>
          <w:b/>
        </w:rPr>
        <w:t>Съ</w:t>
      </w:r>
      <w:r w:rsidR="001F04F1" w:rsidRPr="00660FB3">
        <w:rPr>
          <w:b/>
        </w:rPr>
        <w:t>е</w:t>
      </w:r>
      <w:r w:rsidRPr="00660FB3">
        <w:rPr>
          <w:b/>
        </w:rPr>
        <w:t>добны</w:t>
      </w:r>
      <w:r w:rsidR="001F04F1" w:rsidRPr="00660FB3">
        <w:rPr>
          <w:b/>
        </w:rPr>
        <w:t>е</w:t>
      </w:r>
      <w:r w:rsidRPr="00660FB3">
        <w:rPr>
          <w:b/>
        </w:rPr>
        <w:t xml:space="preserve"> культивиру</w:t>
      </w:r>
      <w:r w:rsidR="001F04F1" w:rsidRPr="00660FB3">
        <w:rPr>
          <w:b/>
        </w:rPr>
        <w:t>е</w:t>
      </w:r>
      <w:r w:rsidRPr="00660FB3">
        <w:rPr>
          <w:b/>
        </w:rPr>
        <w:t>мы</w:t>
      </w:r>
      <w:r w:rsidR="001F04F1" w:rsidRPr="00660FB3">
        <w:rPr>
          <w:b/>
        </w:rPr>
        <w:t>е</w:t>
      </w:r>
      <w:r w:rsidR="00B47DE6" w:rsidRPr="00660FB3">
        <w:rPr>
          <w:b/>
        </w:rPr>
        <w:t xml:space="preserve"> грибы </w:t>
      </w:r>
      <w:r w:rsidR="00D40234">
        <w:rPr>
          <w:b/>
        </w:rPr>
        <w:br/>
      </w:r>
      <w:r w:rsidR="00B47DE6" w:rsidRPr="00660FB3">
        <w:rPr>
          <w:b/>
        </w:rPr>
        <w:t>(</w:t>
      </w:r>
      <w:r w:rsidRPr="00660FB3">
        <w:rPr>
          <w:b/>
        </w:rPr>
        <w:t>в</w:t>
      </w:r>
      <w:r w:rsidR="00B47DE6" w:rsidRPr="00660FB3">
        <w:rPr>
          <w:b/>
        </w:rPr>
        <w:t>ё</w:t>
      </w:r>
      <w:r w:rsidRPr="00660FB3">
        <w:rPr>
          <w:b/>
        </w:rPr>
        <w:t>ш</w:t>
      </w:r>
      <w:r w:rsidR="001F04F1" w:rsidRPr="00660FB3">
        <w:rPr>
          <w:b/>
        </w:rPr>
        <w:t>е</w:t>
      </w:r>
      <w:r w:rsidRPr="00660FB3">
        <w:rPr>
          <w:b/>
        </w:rPr>
        <w:t>нка обыкнов</w:t>
      </w:r>
      <w:r w:rsidR="001F04F1" w:rsidRPr="00660FB3">
        <w:rPr>
          <w:b/>
        </w:rPr>
        <w:t>е</w:t>
      </w:r>
      <w:r w:rsidRPr="00660FB3">
        <w:rPr>
          <w:b/>
        </w:rPr>
        <w:t>нная</w:t>
      </w:r>
      <w:r w:rsidR="00B47DE6" w:rsidRPr="00660FB3">
        <w:rPr>
          <w:b/>
        </w:rPr>
        <w:t>)</w:t>
      </w:r>
    </w:p>
    <w:p w:rsidR="00F95324" w:rsidRPr="001F04F1" w:rsidRDefault="00F95324" w:rsidP="00660FB3">
      <w:pPr>
        <w:pStyle w:val="a3"/>
        <w:rPr>
          <w:shd w:val="clear" w:color="auto" w:fill="FFFFFF"/>
        </w:rPr>
      </w:pPr>
      <w:r w:rsidRPr="00660FB3">
        <w:rPr>
          <w:b/>
        </w:rPr>
        <w:t>6.</w:t>
      </w:r>
      <w:r w:rsidRPr="00660FB3">
        <w:t xml:space="preserve"> </w:t>
      </w:r>
      <w:r w:rsidRPr="00660FB3">
        <w:rPr>
          <w:b/>
        </w:rPr>
        <w:t>Съ</w:t>
      </w:r>
      <w:r w:rsidR="001F04F1" w:rsidRPr="00660FB3">
        <w:rPr>
          <w:b/>
        </w:rPr>
        <w:t>е</w:t>
      </w:r>
      <w:r w:rsidRPr="00660FB3">
        <w:rPr>
          <w:b/>
        </w:rPr>
        <w:t>добны</w:t>
      </w:r>
      <w:r w:rsidR="001F04F1" w:rsidRPr="00660FB3">
        <w:rPr>
          <w:b/>
        </w:rPr>
        <w:t>е</w:t>
      </w:r>
      <w:r w:rsidRPr="00660FB3">
        <w:rPr>
          <w:b/>
        </w:rPr>
        <w:t xml:space="preserve"> культивиру</w:t>
      </w:r>
      <w:r w:rsidR="001F04F1" w:rsidRPr="00660FB3">
        <w:rPr>
          <w:b/>
        </w:rPr>
        <w:t>е</w:t>
      </w:r>
      <w:r w:rsidRPr="00660FB3">
        <w:rPr>
          <w:b/>
        </w:rPr>
        <w:t>мы</w:t>
      </w:r>
      <w:r w:rsidR="001F04F1" w:rsidRPr="00660FB3">
        <w:rPr>
          <w:b/>
        </w:rPr>
        <w:t>е</w:t>
      </w:r>
      <w:r w:rsidR="00660FB3" w:rsidRPr="00660FB3">
        <w:rPr>
          <w:b/>
        </w:rPr>
        <w:t xml:space="preserve"> грибы — </w:t>
      </w:r>
      <w:proofErr w:type="spellStart"/>
      <w:r w:rsidRPr="00660FB3">
        <w:rPr>
          <w:b/>
        </w:rPr>
        <w:t>в</w:t>
      </w:r>
      <w:r w:rsidR="00660FB3" w:rsidRPr="00660FB3">
        <w:rPr>
          <w:b/>
        </w:rPr>
        <w:t>ё</w:t>
      </w:r>
      <w:r w:rsidRPr="00660FB3">
        <w:rPr>
          <w:b/>
        </w:rPr>
        <w:t>ш</w:t>
      </w:r>
      <w:r w:rsidR="001F04F1" w:rsidRPr="00660FB3">
        <w:rPr>
          <w:b/>
        </w:rPr>
        <w:t>е</w:t>
      </w:r>
      <w:r w:rsidRPr="00660FB3">
        <w:rPr>
          <w:b/>
        </w:rPr>
        <w:t>нка</w:t>
      </w:r>
      <w:proofErr w:type="spellEnd"/>
      <w:r w:rsidRPr="00660FB3">
        <w:rPr>
          <w:b/>
        </w:rPr>
        <w:t xml:space="preserve"> обыкнов</w:t>
      </w:r>
      <w:r w:rsidR="001F04F1" w:rsidRPr="00660FB3">
        <w:rPr>
          <w:b/>
        </w:rPr>
        <w:t>е</w:t>
      </w:r>
      <w:r w:rsidRPr="00660FB3">
        <w:rPr>
          <w:b/>
        </w:rPr>
        <w:t>нная</w:t>
      </w:r>
      <w:r w:rsidRPr="00660FB3">
        <w:rPr>
          <w:noProof/>
        </w:rPr>
        <w:t xml:space="preserve"> </w:t>
      </w:r>
      <w:r w:rsidRPr="00D40234">
        <w:rPr>
          <w:b/>
          <w:noProof/>
        </w:rPr>
        <w:t>(</w:t>
      </w:r>
      <w:r w:rsidRPr="00D40234">
        <w:rPr>
          <w:b/>
          <w:shd w:val="clear" w:color="auto" w:fill="FFFFFF"/>
        </w:rPr>
        <w:t>Государств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нно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 xml:space="preserve"> л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сохозяйств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нно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 xml:space="preserve"> учр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жд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ни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 xml:space="preserve"> «</w:t>
      </w:r>
      <w:proofErr w:type="spellStart"/>
      <w:r w:rsidRPr="00D40234">
        <w:rPr>
          <w:b/>
          <w:shd w:val="clear" w:color="auto" w:fill="FFFFFF"/>
        </w:rPr>
        <w:t>Кор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</w:t>
      </w:r>
      <w:r w:rsidR="00660FB3" w:rsidRPr="00D40234">
        <w:rPr>
          <w:b/>
          <w:shd w:val="clear" w:color="auto" w:fill="FFFFFF"/>
        </w:rPr>
        <w:t>ё</w:t>
      </w:r>
      <w:r w:rsidRPr="00D40234">
        <w:rPr>
          <w:b/>
          <w:shd w:val="clear" w:color="auto" w:fill="FFFFFF"/>
        </w:rPr>
        <w:t>вская</w:t>
      </w:r>
      <w:proofErr w:type="spellEnd"/>
      <w:r w:rsidRPr="00D40234">
        <w:rPr>
          <w:b/>
          <w:shd w:val="clear" w:color="auto" w:fill="FFFFFF"/>
        </w:rPr>
        <w:t xml:space="preserve"> эксп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рим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нтальная л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сная база Института л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са Национальной акад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мии наук Б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ларуси», п.</w:t>
      </w:r>
      <w:r w:rsidR="00660FB3" w:rsidRPr="00D40234">
        <w:rPr>
          <w:b/>
          <w:shd w:val="clear" w:color="auto" w:fill="FFFFFF"/>
        </w:rPr>
        <w:t> </w:t>
      </w:r>
      <w:proofErr w:type="spellStart"/>
      <w:r w:rsidRPr="00D40234">
        <w:rPr>
          <w:b/>
          <w:shd w:val="clear" w:color="auto" w:fill="FFFFFF"/>
        </w:rPr>
        <w:t>Кор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н</w:t>
      </w:r>
      <w:r w:rsidR="00660FB3" w:rsidRPr="00D40234">
        <w:rPr>
          <w:b/>
          <w:shd w:val="clear" w:color="auto" w:fill="FFFFFF"/>
        </w:rPr>
        <w:t>ё</w:t>
      </w:r>
      <w:r w:rsidRPr="00D40234">
        <w:rPr>
          <w:b/>
          <w:shd w:val="clear" w:color="auto" w:fill="FFFFFF"/>
        </w:rPr>
        <w:t>вка</w:t>
      </w:r>
      <w:proofErr w:type="spellEnd"/>
      <w:r w:rsidRPr="00D40234">
        <w:rPr>
          <w:b/>
          <w:shd w:val="clear" w:color="auto" w:fill="FFFFFF"/>
        </w:rPr>
        <w:t>, Гом</w:t>
      </w:r>
      <w:r w:rsidR="001F04F1" w:rsidRPr="00D40234">
        <w:rPr>
          <w:b/>
          <w:shd w:val="clear" w:color="auto" w:fill="FFFFFF"/>
        </w:rPr>
        <w:t>е</w:t>
      </w:r>
      <w:r w:rsidRPr="00D40234">
        <w:rPr>
          <w:b/>
          <w:shd w:val="clear" w:color="auto" w:fill="FFFFFF"/>
        </w:rPr>
        <w:t>льский</w:t>
      </w:r>
      <w:r w:rsidR="00660FB3" w:rsidRPr="00D40234">
        <w:rPr>
          <w:b/>
          <w:shd w:val="clear" w:color="auto" w:fill="FFFFFF"/>
        </w:rPr>
        <w:t> </w:t>
      </w:r>
      <w:r w:rsidRPr="00D40234">
        <w:rPr>
          <w:b/>
          <w:shd w:val="clear" w:color="auto" w:fill="FFFFFF"/>
        </w:rPr>
        <w:t>р</w:t>
      </w:r>
      <w:r w:rsidR="00660FB3" w:rsidRPr="00D40234">
        <w:rPr>
          <w:b/>
          <w:shd w:val="clear" w:color="auto" w:fill="FFFFFF"/>
        </w:rPr>
        <w:t>-</w:t>
      </w:r>
      <w:r w:rsidRPr="00D40234">
        <w:rPr>
          <w:b/>
          <w:shd w:val="clear" w:color="auto" w:fill="FFFFFF"/>
        </w:rPr>
        <w:t>н)</w:t>
      </w:r>
      <w:r w:rsidR="00D40234">
        <w:rPr>
          <w:shd w:val="clear" w:color="auto" w:fill="FFFFFF"/>
        </w:rPr>
        <w:t> </w:t>
      </w:r>
      <w:r w:rsidRPr="00660FB3">
        <w:rPr>
          <w:shd w:val="clear" w:color="auto" w:fill="FFFFFF"/>
        </w:rPr>
        <w:t>— это съ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>добный гриб, который отлича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>тся инт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>р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>сным вн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>шним видом и высокими питат</w:t>
      </w:r>
      <w:r w:rsidR="001F04F1" w:rsidRPr="00660FB3">
        <w:rPr>
          <w:shd w:val="clear" w:color="auto" w:fill="FFFFFF"/>
        </w:rPr>
        <w:t>е</w:t>
      </w:r>
      <w:r w:rsidRPr="00660FB3">
        <w:rPr>
          <w:shd w:val="clear" w:color="auto" w:fill="FFFFFF"/>
        </w:rPr>
        <w:t xml:space="preserve">льными свойствами. </w:t>
      </w:r>
      <w:r w:rsidR="00660FB3" w:rsidRPr="00660FB3">
        <w:rPr>
          <w:shd w:val="clear" w:color="auto" w:fill="FFFFFF"/>
        </w:rPr>
        <w:t>Р</w:t>
      </w:r>
      <w:r w:rsidRPr="00660FB3">
        <w:rPr>
          <w:shd w:val="clear" w:color="auto" w:fill="FFFFFF"/>
        </w:rPr>
        <w:t>аст</w:t>
      </w:r>
      <w:r w:rsidR="00660FB3" w:rsidRPr="00660FB3">
        <w:rPr>
          <w:shd w:val="clear" w:color="auto" w:fill="FFFFFF"/>
        </w:rPr>
        <w:t>ё</w:t>
      </w:r>
      <w:r w:rsidRPr="00660FB3">
        <w:rPr>
          <w:shd w:val="clear" w:color="auto" w:fill="FFFFFF"/>
        </w:rPr>
        <w:t>т группами.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C66892">
        <w:rPr>
          <w:shd w:val="clear" w:color="auto" w:fill="FFFFFF"/>
        </w:rPr>
        <w:t xml:space="preserve">Шляпка </w:t>
      </w:r>
      <w:proofErr w:type="spellStart"/>
      <w:r w:rsidRPr="00C66892">
        <w:rPr>
          <w:shd w:val="clear" w:color="auto" w:fill="FFFFFF"/>
        </w:rPr>
        <w:t>в</w:t>
      </w:r>
      <w:r w:rsidR="00660FB3" w:rsidRPr="00C66892">
        <w:rPr>
          <w:shd w:val="clear" w:color="auto" w:fill="FFFFFF"/>
        </w:rPr>
        <w:t>ё</w:t>
      </w:r>
      <w:r w:rsidRPr="00C66892">
        <w:rPr>
          <w:shd w:val="clear" w:color="auto" w:fill="FFFFFF"/>
        </w:rPr>
        <w:t>ш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нки</w:t>
      </w:r>
      <w:proofErr w:type="spellEnd"/>
      <w:r w:rsidRPr="00C66892">
        <w:rPr>
          <w:shd w:val="clear" w:color="auto" w:fill="FFFFFF"/>
        </w:rPr>
        <w:t xml:space="preserve"> им</w:t>
      </w:r>
      <w:r w:rsidR="001F04F1" w:rsidRPr="00C66892">
        <w:rPr>
          <w:shd w:val="clear" w:color="auto" w:fill="FFFFFF"/>
        </w:rPr>
        <w:t>ее</w:t>
      </w:r>
      <w:r w:rsidRPr="00C66892">
        <w:rPr>
          <w:shd w:val="clear" w:color="auto" w:fill="FFFFFF"/>
        </w:rPr>
        <w:t>т характ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рны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 с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ро-коричн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вы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 или б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лы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, мясисты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, плотны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, тяж</w:t>
      </w:r>
      <w:r w:rsidR="00C66892" w:rsidRPr="00C66892">
        <w:rPr>
          <w:shd w:val="clear" w:color="auto" w:fill="FFFFFF"/>
        </w:rPr>
        <w:t>ё</w:t>
      </w:r>
      <w:r w:rsidRPr="00C66892">
        <w:rPr>
          <w:shd w:val="clear" w:color="auto" w:fill="FFFFFF"/>
        </w:rPr>
        <w:t>лы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, с гладким ровным кра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м шляпки, которы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 напоминают </w:t>
      </w:r>
      <w:proofErr w:type="spellStart"/>
      <w:r w:rsidRPr="00C66892">
        <w:rPr>
          <w:shd w:val="clear" w:color="auto" w:fill="FFFFFF"/>
        </w:rPr>
        <w:t>уховидную</w:t>
      </w:r>
      <w:proofErr w:type="spellEnd"/>
      <w:r w:rsidRPr="00C66892">
        <w:rPr>
          <w:shd w:val="clear" w:color="auto" w:fill="FFFFFF"/>
        </w:rPr>
        <w:t>, асимм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тричную форму раковины (до 20</w:t>
      </w:r>
      <w:r w:rsidR="00C66892" w:rsidRPr="00C66892">
        <w:rPr>
          <w:shd w:val="clear" w:color="auto" w:fill="FFFFFF"/>
        </w:rPr>
        <w:t> </w:t>
      </w:r>
      <w:r w:rsidRPr="00C66892">
        <w:rPr>
          <w:shd w:val="clear" w:color="auto" w:fill="FFFFFF"/>
        </w:rPr>
        <w:t>см). В начал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 сво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го развития шляпка </w:t>
      </w:r>
      <w:r w:rsidR="00C66892" w:rsidRPr="00C66892">
        <w:rPr>
          <w:shd w:val="clear" w:color="auto" w:fill="FFFFFF"/>
        </w:rPr>
        <w:t xml:space="preserve">у неё </w:t>
      </w:r>
      <w:r w:rsidRPr="00C66892">
        <w:rPr>
          <w:shd w:val="clear" w:color="auto" w:fill="FFFFFF"/>
        </w:rPr>
        <w:t>т</w:t>
      </w:r>
      <w:r w:rsidR="00C66892" w:rsidRPr="00C66892">
        <w:rPr>
          <w:shd w:val="clear" w:color="auto" w:fill="FFFFFF"/>
        </w:rPr>
        <w:t>ё</w:t>
      </w:r>
      <w:r w:rsidRPr="00C66892">
        <w:rPr>
          <w:shd w:val="clear" w:color="auto" w:fill="FFFFFF"/>
        </w:rPr>
        <w:t>много цв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та — т</w:t>
      </w:r>
      <w:r w:rsidR="00C66892" w:rsidRPr="00C66892">
        <w:rPr>
          <w:shd w:val="clear" w:color="auto" w:fill="FFFFFF"/>
        </w:rPr>
        <w:t>ё</w:t>
      </w:r>
      <w:r w:rsidRPr="00C66892">
        <w:rPr>
          <w:shd w:val="clear" w:color="auto" w:fill="FFFFFF"/>
        </w:rPr>
        <w:t>мно-бурая или т</w:t>
      </w:r>
      <w:r w:rsidR="00C66892" w:rsidRPr="00C66892">
        <w:rPr>
          <w:shd w:val="clear" w:color="auto" w:fill="FFFFFF"/>
        </w:rPr>
        <w:t>ё</w:t>
      </w:r>
      <w:r w:rsidRPr="00C66892">
        <w:rPr>
          <w:shd w:val="clear" w:color="auto" w:fill="FFFFFF"/>
        </w:rPr>
        <w:t>мно-с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рая, а по м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 xml:space="preserve"> роста она становится с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рой, с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ровато-бурой или с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ровато-коричн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вой, иногда с сизоватым отт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нком. Пластинки под шляпкой б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лы</w:t>
      </w:r>
      <w:r w:rsidR="001F04F1" w:rsidRPr="00C66892">
        <w:rPr>
          <w:shd w:val="clear" w:color="auto" w:fill="FFFFFF"/>
        </w:rPr>
        <w:t>е</w:t>
      </w:r>
      <w:r w:rsidRPr="00C66892">
        <w:rPr>
          <w:shd w:val="clear" w:color="auto" w:fill="FFFFFF"/>
        </w:rPr>
        <w:t>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070AF7">
        <w:rPr>
          <w:shd w:val="clear" w:color="auto" w:fill="FFFFFF"/>
        </w:rPr>
        <w:t xml:space="preserve">Ножка у </w:t>
      </w:r>
      <w:proofErr w:type="spellStart"/>
      <w:r w:rsidRPr="00070AF7">
        <w:rPr>
          <w:shd w:val="clear" w:color="auto" w:fill="FFFFFF"/>
        </w:rPr>
        <w:t>в</w:t>
      </w:r>
      <w:r w:rsidR="00660FB3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нки</w:t>
      </w:r>
      <w:proofErr w:type="spellEnd"/>
      <w:r w:rsidRPr="00070AF7">
        <w:rPr>
          <w:shd w:val="clear" w:color="auto" w:fill="FFFFFF"/>
        </w:rPr>
        <w:t xml:space="preserve"> короткая </w:t>
      </w:r>
      <w:r w:rsidR="00C66892" w:rsidRPr="00070AF7">
        <w:rPr>
          <w:shd w:val="clear" w:color="auto" w:fill="FFFFFF"/>
        </w:rPr>
        <w:t>(</w:t>
      </w:r>
      <w:r w:rsidRPr="00070AF7">
        <w:rPr>
          <w:shd w:val="clear" w:color="auto" w:fill="FFFFFF"/>
        </w:rPr>
        <w:t>длиной от 1 до 3 см</w:t>
      </w:r>
      <w:r w:rsidR="00C66892" w:rsidRPr="00070AF7">
        <w:rPr>
          <w:shd w:val="clear" w:color="auto" w:fill="FFFFFF"/>
        </w:rPr>
        <w:t>)</w:t>
      </w:r>
      <w:r w:rsidRPr="00070AF7">
        <w:rPr>
          <w:shd w:val="clear" w:color="auto" w:fill="FFFFFF"/>
        </w:rPr>
        <w:t xml:space="preserve"> и </w:t>
      </w:r>
      <w:r w:rsidR="00C66892" w:rsidRPr="00070AF7">
        <w:rPr>
          <w:shd w:val="clear" w:color="auto" w:fill="FFFFFF"/>
        </w:rPr>
        <w:t>иногда</w:t>
      </w:r>
      <w:r w:rsidRPr="00070AF7">
        <w:rPr>
          <w:shd w:val="clear" w:color="auto" w:fill="FFFFFF"/>
        </w:rPr>
        <w:t xml:space="preserve"> мож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отсутствовать. Мякоть гриба плотная и б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лая: у молодых грибов она мягкая, а с возрастом становится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много 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стковатой. По своим питат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льным свойствам </w:t>
      </w:r>
      <w:proofErr w:type="spellStart"/>
      <w:r w:rsidRPr="00070AF7">
        <w:rPr>
          <w:shd w:val="clear" w:color="auto" w:fill="FFFFFF"/>
        </w:rPr>
        <w:t>в</w:t>
      </w:r>
      <w:r w:rsidR="00660FB3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нка</w:t>
      </w:r>
      <w:proofErr w:type="spellEnd"/>
      <w:r w:rsidRPr="00070AF7">
        <w:rPr>
          <w:shd w:val="clear" w:color="auto" w:fill="FFFFFF"/>
        </w:rPr>
        <w:t xml:space="preserve"> н</w:t>
      </w:r>
      <w:r w:rsidR="001F04F1" w:rsidRPr="00070AF7">
        <w:rPr>
          <w:shd w:val="clear" w:color="auto" w:fill="FFFFFF"/>
        </w:rPr>
        <w:t>е</w:t>
      </w:r>
      <w:r w:rsidR="002F2F52" w:rsidRPr="00070AF7">
        <w:rPr>
          <w:shd w:val="clear" w:color="auto" w:fill="FFFFFF"/>
        </w:rPr>
        <w:t> </w:t>
      </w:r>
      <w:r w:rsidRPr="00070AF7">
        <w:rPr>
          <w:shd w:val="clear" w:color="auto" w:fill="FFFFFF"/>
        </w:rPr>
        <w:t>уступа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б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лому грибу, так как сод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ржит б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лки, жиры, угл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воды,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зам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нимы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аминокислоты, витамины и микроэл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нты. Кром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того, </w:t>
      </w:r>
      <w:proofErr w:type="spellStart"/>
      <w:r w:rsidRPr="00070AF7">
        <w:rPr>
          <w:shd w:val="clear" w:color="auto" w:fill="FFFFFF"/>
        </w:rPr>
        <w:t>в</w:t>
      </w:r>
      <w:r w:rsidR="00660FB3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нка</w:t>
      </w:r>
      <w:proofErr w:type="spellEnd"/>
      <w:r w:rsidRPr="00070AF7">
        <w:rPr>
          <w:shd w:val="clear" w:color="auto" w:fill="FFFFFF"/>
        </w:rPr>
        <w:t xml:space="preserve"> облада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уникальным компл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ксом биологич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ски активных 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щ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ств, которы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помогают пр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дотвратить развити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ат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роскл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роза и забол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ваний 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лудочно-киш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чного тракта, а такж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способствуют нормализации кровяного давл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ния и уровня хол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рина в</w:t>
      </w:r>
      <w:r w:rsidR="002F2F52" w:rsidRPr="00070AF7">
        <w:rPr>
          <w:shd w:val="clear" w:color="auto" w:fill="FFFFFF"/>
        </w:rPr>
        <w:t> </w:t>
      </w:r>
      <w:r w:rsidRPr="00070AF7">
        <w:rPr>
          <w:shd w:val="clear" w:color="auto" w:fill="FFFFFF"/>
        </w:rPr>
        <w:t>крови.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070AF7">
        <w:rPr>
          <w:shd w:val="clear" w:color="auto" w:fill="FFFFFF"/>
        </w:rPr>
        <w:t>Для получ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ния плодовых 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л </w:t>
      </w:r>
      <w:proofErr w:type="spellStart"/>
      <w:r w:rsidRPr="00070AF7">
        <w:rPr>
          <w:shd w:val="clear" w:color="auto" w:fill="FFFFFF"/>
        </w:rPr>
        <w:t>в</w:t>
      </w:r>
      <w:r w:rsidR="00660FB3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нки</w:t>
      </w:r>
      <w:proofErr w:type="spellEnd"/>
      <w:r w:rsidRPr="00070AF7">
        <w:rPr>
          <w:shd w:val="clear" w:color="auto" w:fill="FFFFFF"/>
        </w:rPr>
        <w:t xml:space="preserve"> на приусад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бных участках можно использовать простой и экономичный способ — выращивани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на др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сных </w:t>
      </w:r>
      <w:proofErr w:type="spellStart"/>
      <w:r w:rsidRPr="00070AF7">
        <w:rPr>
          <w:shd w:val="clear" w:color="auto" w:fill="FFFFFF"/>
        </w:rPr>
        <w:t>отрубках</w:t>
      </w:r>
      <w:proofErr w:type="spellEnd"/>
      <w:r w:rsidRPr="00070AF7">
        <w:rPr>
          <w:shd w:val="clear" w:color="auto" w:fill="FFFFFF"/>
        </w:rPr>
        <w:t>. Наибол</w:t>
      </w:r>
      <w:r w:rsidR="001F04F1" w:rsidRPr="00070AF7">
        <w:rPr>
          <w:shd w:val="clear" w:color="auto" w:fill="FFFFFF"/>
        </w:rPr>
        <w:t>ее</w:t>
      </w:r>
      <w:r w:rsidRPr="00070AF7">
        <w:rPr>
          <w:shd w:val="clear" w:color="auto" w:fill="FFFFFF"/>
        </w:rPr>
        <w:t xml:space="preserve"> подходящ</w:t>
      </w:r>
      <w:r w:rsidR="001F04F1" w:rsidRPr="00070AF7">
        <w:rPr>
          <w:shd w:val="clear" w:color="auto" w:fill="FFFFFF"/>
        </w:rPr>
        <w:t>ее</w:t>
      </w:r>
      <w:r w:rsidRPr="00070AF7">
        <w:rPr>
          <w:shd w:val="clear" w:color="auto" w:fill="FFFFFF"/>
        </w:rPr>
        <w:t xml:space="preserve"> вр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мя</w:t>
      </w:r>
      <w:r w:rsidR="00862062">
        <w:rPr>
          <w:shd w:val="clear" w:color="auto" w:fill="FFFFFF"/>
        </w:rPr>
        <w:t> </w:t>
      </w:r>
      <w:r w:rsidRPr="00070AF7">
        <w:rPr>
          <w:shd w:val="clear" w:color="auto" w:fill="FFFFFF"/>
        </w:rPr>
        <w:t>— апр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ль</w:t>
      </w:r>
      <w:r w:rsidR="002F2F52" w:rsidRPr="00070AF7">
        <w:rPr>
          <w:shd w:val="clear" w:color="auto" w:fill="FFFFFF"/>
        </w:rPr>
        <w:t xml:space="preserve">, </w:t>
      </w:r>
      <w:r w:rsidRPr="00070AF7">
        <w:rPr>
          <w:shd w:val="clear" w:color="auto" w:fill="FFFFFF"/>
        </w:rPr>
        <w:t>май, но такж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возможно и</w:t>
      </w:r>
      <w:r w:rsidR="00862062">
        <w:rPr>
          <w:shd w:val="clear" w:color="auto" w:fill="FFFFFF"/>
        </w:rPr>
        <w:t> </w:t>
      </w:r>
      <w:r w:rsidRPr="00070AF7">
        <w:rPr>
          <w:shd w:val="clear" w:color="auto" w:fill="FFFFFF"/>
        </w:rPr>
        <w:t>в</w:t>
      </w:r>
      <w:r w:rsidR="00862062">
        <w:rPr>
          <w:shd w:val="clear" w:color="auto" w:fill="FFFFFF"/>
        </w:rPr>
        <w:t> </w:t>
      </w:r>
      <w:r w:rsidRPr="00070AF7">
        <w:rPr>
          <w:shd w:val="clear" w:color="auto" w:fill="FFFFFF"/>
        </w:rPr>
        <w:t>начал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июня. Важно выбрать 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нистый уголок сада или открытый участок, защищ</w:t>
      </w:r>
      <w:r w:rsidR="002F2F52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нный от прямых солн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чных луч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й, лучш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вс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го</w:t>
      </w:r>
      <w:r w:rsidR="002F2F52" w:rsidRPr="00070AF7">
        <w:rPr>
          <w:shd w:val="clear" w:color="auto" w:fill="FFFFFF"/>
        </w:rPr>
        <w:t> —</w:t>
      </w:r>
      <w:r w:rsidRPr="00070AF7">
        <w:rPr>
          <w:shd w:val="clear" w:color="auto" w:fill="FFFFFF"/>
        </w:rPr>
        <w:t xml:space="preserve"> располож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нный с</w:t>
      </w:r>
      <w:r w:rsidR="00862062">
        <w:rPr>
          <w:shd w:val="clear" w:color="auto" w:fill="FFFFFF"/>
        </w:rPr>
        <w:t> </w:t>
      </w:r>
      <w:r w:rsidRPr="00070AF7">
        <w:rPr>
          <w:shd w:val="clear" w:color="auto" w:fill="FFFFFF"/>
        </w:rPr>
        <w:t>с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рной стороны постро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к или под нав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сом. Подготовка др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сины включа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использовани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здоровой др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сины листв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нных пород (тополь, осина, кл</w:t>
      </w:r>
      <w:r w:rsidR="00F745FB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н, ива), заготовл</w:t>
      </w:r>
      <w:r w:rsidR="001F04F1" w:rsidRPr="00070AF7">
        <w:rPr>
          <w:shd w:val="clear" w:color="auto" w:fill="FFFFFF"/>
        </w:rPr>
        <w:t>е</w:t>
      </w:r>
      <w:r w:rsidR="00F745FB" w:rsidRPr="00070AF7">
        <w:rPr>
          <w:shd w:val="clear" w:color="auto" w:fill="FFFFFF"/>
        </w:rPr>
        <w:t>нной за </w:t>
      </w:r>
      <w:r w:rsidRPr="00070AF7">
        <w:rPr>
          <w:shd w:val="clear" w:color="auto" w:fill="FFFFFF"/>
        </w:rPr>
        <w:t>4-5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д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ль. Оптимальный диам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тр др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сных </w:t>
      </w:r>
      <w:proofErr w:type="spellStart"/>
      <w:r w:rsidRPr="00070AF7">
        <w:rPr>
          <w:shd w:val="clear" w:color="auto" w:fill="FFFFFF"/>
        </w:rPr>
        <w:t>отрубков</w:t>
      </w:r>
      <w:proofErr w:type="spellEnd"/>
      <w:r w:rsidRPr="00070AF7">
        <w:rPr>
          <w:shd w:val="clear" w:color="auto" w:fill="FFFFFF"/>
        </w:rPr>
        <w:t xml:space="preserve"> составля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20</w:t>
      </w:r>
      <w:r w:rsidR="00F745FB" w:rsidRPr="00070AF7">
        <w:rPr>
          <w:shd w:val="clear" w:color="auto" w:fill="FFFFFF"/>
        </w:rPr>
        <w:t>–</w:t>
      </w:r>
      <w:r w:rsidRPr="00070AF7">
        <w:rPr>
          <w:shd w:val="clear" w:color="auto" w:fill="FFFFFF"/>
        </w:rPr>
        <w:t>30</w:t>
      </w:r>
      <w:r w:rsidR="00F745FB" w:rsidRPr="00070AF7">
        <w:rPr>
          <w:shd w:val="clear" w:color="auto" w:fill="FFFFFF"/>
        </w:rPr>
        <w:t> </w:t>
      </w:r>
      <w:r w:rsidRPr="00070AF7">
        <w:rPr>
          <w:shd w:val="clear" w:color="auto" w:fill="FFFFFF"/>
        </w:rPr>
        <w:t>см, длина — 45</w:t>
      </w:r>
      <w:r w:rsidR="00F745FB" w:rsidRPr="00070AF7">
        <w:rPr>
          <w:shd w:val="clear" w:color="auto" w:fill="FFFFFF"/>
        </w:rPr>
        <w:t>–</w:t>
      </w:r>
      <w:r w:rsidRPr="00070AF7">
        <w:rPr>
          <w:shd w:val="clear" w:color="auto" w:fill="FFFFFF"/>
        </w:rPr>
        <w:t xml:space="preserve">50 см. 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сли др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сина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св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жая, то п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д зараж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м подготовл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нны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</w:t>
      </w:r>
      <w:proofErr w:type="spellStart"/>
      <w:r w:rsidRPr="00070AF7">
        <w:rPr>
          <w:shd w:val="clear" w:color="auto" w:fill="FFFFFF"/>
        </w:rPr>
        <w:t>отрубки</w:t>
      </w:r>
      <w:proofErr w:type="spellEnd"/>
      <w:r w:rsidRPr="00070AF7">
        <w:rPr>
          <w:shd w:val="clear" w:color="auto" w:fill="FFFFFF"/>
        </w:rPr>
        <w:t xml:space="preserve"> 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ком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нду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тся замочить в вод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на 2-3 дня.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070AF7">
        <w:rPr>
          <w:shd w:val="clear" w:color="auto" w:fill="FFFFFF"/>
        </w:rPr>
        <w:t>Пос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вной миц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лий (грибница) долж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 быть кач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ств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нным: здоровый посадочный мат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риал пр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дставля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т собой </w:t>
      </w:r>
      <w:r w:rsidR="0002491F" w:rsidRPr="00070AF7">
        <w:rPr>
          <w:shd w:val="clear" w:color="auto" w:fill="FFFFFF"/>
        </w:rPr>
        <w:t xml:space="preserve">зерновую </w:t>
      </w:r>
      <w:r w:rsidR="00070AF7" w:rsidRPr="00070AF7">
        <w:rPr>
          <w:shd w:val="clear" w:color="auto" w:fill="FFFFFF"/>
        </w:rPr>
        <w:t xml:space="preserve">твёрдую </w:t>
      </w:r>
      <w:r w:rsidRPr="00070AF7">
        <w:rPr>
          <w:shd w:val="clear" w:color="auto" w:fill="FFFFFF"/>
        </w:rPr>
        <w:t>б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лую массу с</w:t>
      </w:r>
      <w:r w:rsidR="00070AF7" w:rsidRPr="00070AF7">
        <w:rPr>
          <w:shd w:val="clear" w:color="auto" w:fill="FFFFFF"/>
        </w:rPr>
        <w:t>о </w:t>
      </w:r>
      <w:r w:rsidRPr="00070AF7">
        <w:rPr>
          <w:shd w:val="clear" w:color="auto" w:fill="FFFFFF"/>
        </w:rPr>
        <w:t>сп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цифич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ским грибным запахом. Срок хран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ния грибницы при т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мп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ратур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н</w:t>
      </w:r>
      <w:r w:rsidR="001F04F1" w:rsidRPr="00070AF7">
        <w:rPr>
          <w:shd w:val="clear" w:color="auto" w:fill="FFFFFF"/>
        </w:rPr>
        <w:t>е</w:t>
      </w:r>
      <w:r w:rsidR="00F745FB" w:rsidRPr="00070AF7">
        <w:rPr>
          <w:shd w:val="clear" w:color="auto" w:fill="FFFFFF"/>
        </w:rPr>
        <w:t> </w:t>
      </w:r>
      <w:r w:rsidRPr="00070AF7">
        <w:rPr>
          <w:shd w:val="clear" w:color="auto" w:fill="FFFFFF"/>
        </w:rPr>
        <w:t>выш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+5</w:t>
      </w:r>
      <w:r w:rsidR="00F745FB" w:rsidRPr="00070AF7">
        <w:rPr>
          <w:shd w:val="clear" w:color="auto" w:fill="FFFFFF"/>
        </w:rPr>
        <w:t> </w:t>
      </w:r>
      <w:r w:rsidRPr="00070AF7">
        <w:rPr>
          <w:shd w:val="clear" w:color="auto" w:fill="FFFFFF"/>
        </w:rPr>
        <w:t xml:space="preserve">°C </w:t>
      </w:r>
      <w:r w:rsidRPr="00070AF7">
        <w:rPr>
          <w:shd w:val="clear" w:color="auto" w:fill="FFFFFF"/>
        </w:rPr>
        <w:lastRenderedPageBreak/>
        <w:t>составля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бол</w:t>
      </w:r>
      <w:r w:rsidR="001F04F1" w:rsidRPr="00070AF7">
        <w:rPr>
          <w:shd w:val="clear" w:color="auto" w:fill="FFFFFF"/>
        </w:rPr>
        <w:t>ее</w:t>
      </w:r>
      <w:r w:rsidRPr="00070AF7">
        <w:rPr>
          <w:shd w:val="clear" w:color="auto" w:fill="FFFFFF"/>
        </w:rPr>
        <w:t xml:space="preserve"> 2 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сяц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в с даты изготовл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ния. П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р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д посадкой миц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лий извл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ка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тся из упаковки и изм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льча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тся на отд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льны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з</w:t>
      </w:r>
      <w:r w:rsidR="00070AF7" w:rsidRPr="00070AF7">
        <w:rPr>
          <w:shd w:val="clear" w:color="auto" w:fill="FFFFFF"/>
        </w:rPr>
        <w:t>ё</w:t>
      </w:r>
      <w:r w:rsidRPr="00070AF7">
        <w:rPr>
          <w:shd w:val="clear" w:color="auto" w:fill="FFFFFF"/>
        </w:rPr>
        <w:t>рна или н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больши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 xml:space="preserve"> кусочки. Обычно на 10 </w:t>
      </w:r>
      <w:proofErr w:type="spellStart"/>
      <w:r w:rsidRPr="00070AF7">
        <w:rPr>
          <w:shd w:val="clear" w:color="auto" w:fill="FFFFFF"/>
        </w:rPr>
        <w:t>отрубков</w:t>
      </w:r>
      <w:proofErr w:type="spellEnd"/>
      <w:r w:rsidRPr="00070AF7">
        <w:rPr>
          <w:shd w:val="clear" w:color="auto" w:fill="FFFFFF"/>
        </w:rPr>
        <w:t xml:space="preserve"> расходу</w:t>
      </w:r>
      <w:r w:rsidR="001F04F1" w:rsidRPr="00070AF7">
        <w:rPr>
          <w:shd w:val="clear" w:color="auto" w:fill="FFFFFF"/>
        </w:rPr>
        <w:t>е</w:t>
      </w:r>
      <w:r w:rsidRPr="00070AF7">
        <w:rPr>
          <w:shd w:val="clear" w:color="auto" w:fill="FFFFFF"/>
        </w:rPr>
        <w:t>тся 1 кг грибницы.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B21818">
        <w:rPr>
          <w:shd w:val="clear" w:color="auto" w:fill="FFFFFF"/>
        </w:rPr>
        <w:t>Сущ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ству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 н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сколько способов посадки. Для </w:t>
      </w:r>
      <w:proofErr w:type="spellStart"/>
      <w:r w:rsidRPr="00B21818">
        <w:rPr>
          <w:shd w:val="clear" w:color="auto" w:fill="FFFFFF"/>
        </w:rPr>
        <w:t>грибоводов</w:t>
      </w:r>
      <w:proofErr w:type="spellEnd"/>
      <w:r w:rsidRPr="00B21818">
        <w:rPr>
          <w:shd w:val="clear" w:color="auto" w:fill="FFFFFF"/>
        </w:rPr>
        <w:t>-любит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л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й наибол</w:t>
      </w:r>
      <w:r w:rsidR="001F04F1" w:rsidRPr="00B21818">
        <w:rPr>
          <w:shd w:val="clear" w:color="auto" w:fill="FFFFFF"/>
        </w:rPr>
        <w:t>ее</w:t>
      </w:r>
      <w:r w:rsidRPr="00B21818">
        <w:rPr>
          <w:shd w:val="clear" w:color="auto" w:fill="FFFFFF"/>
        </w:rPr>
        <w:t xml:space="preserve"> при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мл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мыми являются «грунтовый» и «грунтово-дисковый» способы. При «грунтовом» способ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на участк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выкапываются лунки глубиной около 20</w:t>
      </w:r>
      <w:r w:rsidR="003120B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 xml:space="preserve">см </w:t>
      </w:r>
      <w:r w:rsidR="003120B8" w:rsidRPr="00B21818">
        <w:rPr>
          <w:shd w:val="clear" w:color="auto" w:fill="FFFFFF"/>
        </w:rPr>
        <w:t>с </w:t>
      </w:r>
      <w:r w:rsidRPr="00B21818">
        <w:rPr>
          <w:shd w:val="clear" w:color="auto" w:fill="FFFFFF"/>
        </w:rPr>
        <w:t>расстояни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м м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жду ними н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м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н</w:t>
      </w:r>
      <w:r w:rsidR="001F04F1" w:rsidRPr="00B21818">
        <w:rPr>
          <w:shd w:val="clear" w:color="auto" w:fill="FFFFFF"/>
        </w:rPr>
        <w:t>ее</w:t>
      </w:r>
      <w:r w:rsidRPr="00B21818">
        <w:rPr>
          <w:shd w:val="clear" w:color="auto" w:fill="FFFFFF"/>
        </w:rPr>
        <w:t xml:space="preserve"> 40</w:t>
      </w:r>
      <w:r w:rsidR="003120B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>см. Лунки увлажняются, зат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м по дну равном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рно ра</w:t>
      </w:r>
      <w:r w:rsidR="00B21818" w:rsidRPr="00B21818">
        <w:rPr>
          <w:shd w:val="clear" w:color="auto" w:fill="FFFFFF"/>
        </w:rPr>
        <w:t>змещается</w:t>
      </w:r>
      <w:r w:rsidRPr="00B21818">
        <w:rPr>
          <w:shd w:val="clear" w:color="auto" w:fill="FFFFFF"/>
        </w:rPr>
        <w:t xml:space="preserve"> </w:t>
      </w:r>
      <w:r w:rsidR="00B21818" w:rsidRPr="00B21818">
        <w:rPr>
          <w:shd w:val="clear" w:color="auto" w:fill="FFFFFF"/>
        </w:rPr>
        <w:t xml:space="preserve">слой </w:t>
      </w:r>
      <w:r w:rsidRPr="00B21818">
        <w:rPr>
          <w:shd w:val="clear" w:color="auto" w:fill="FFFFFF"/>
        </w:rPr>
        <w:t>пос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вно</w:t>
      </w:r>
      <w:r w:rsidR="00B21818" w:rsidRPr="00B21818">
        <w:rPr>
          <w:shd w:val="clear" w:color="auto" w:fill="FFFFFF"/>
        </w:rPr>
        <w:t>го</w:t>
      </w:r>
      <w:r w:rsidRPr="00B21818">
        <w:rPr>
          <w:shd w:val="clear" w:color="auto" w:fill="FFFFFF"/>
        </w:rPr>
        <w:t xml:space="preserve"> миц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ли</w:t>
      </w:r>
      <w:r w:rsidR="00B21818" w:rsidRPr="00B21818">
        <w:rPr>
          <w:shd w:val="clear" w:color="auto" w:fill="FFFFFF"/>
        </w:rPr>
        <w:t>я толщиной</w:t>
      </w:r>
      <w:r w:rsidRPr="00B21818">
        <w:rPr>
          <w:shd w:val="clear" w:color="auto" w:fill="FFFFFF"/>
        </w:rPr>
        <w:t xml:space="preserve"> 1</w:t>
      </w:r>
      <w:r w:rsidR="003120B8" w:rsidRPr="00B21818">
        <w:rPr>
          <w:shd w:val="clear" w:color="auto" w:fill="FFFFFF"/>
        </w:rPr>
        <w:t> </w:t>
      </w:r>
      <w:r w:rsidR="00B21818" w:rsidRPr="00B21818">
        <w:rPr>
          <w:shd w:val="clear" w:color="auto" w:fill="FFFFFF"/>
        </w:rPr>
        <w:t>см и</w:t>
      </w:r>
      <w:r w:rsidRPr="00B21818">
        <w:rPr>
          <w:shd w:val="clear" w:color="auto" w:fill="FFFFFF"/>
        </w:rPr>
        <w:t xml:space="preserve"> св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рху устанавлива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тся </w:t>
      </w:r>
      <w:proofErr w:type="spellStart"/>
      <w:r w:rsidRPr="00B21818">
        <w:rPr>
          <w:shd w:val="clear" w:color="auto" w:fill="FFFFFF"/>
        </w:rPr>
        <w:t>отрубок</w:t>
      </w:r>
      <w:proofErr w:type="spellEnd"/>
      <w:r w:rsidRPr="00B21818">
        <w:rPr>
          <w:shd w:val="clear" w:color="auto" w:fill="FFFFFF"/>
        </w:rPr>
        <w:t>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B21818">
        <w:rPr>
          <w:shd w:val="clear" w:color="auto" w:fill="FFFFFF"/>
        </w:rPr>
        <w:t>Уход за грибной плантаци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й заключа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тся в р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гулярном увлажн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нии </w:t>
      </w:r>
      <w:proofErr w:type="spellStart"/>
      <w:r w:rsidRPr="00B21818">
        <w:rPr>
          <w:shd w:val="clear" w:color="auto" w:fill="FFFFFF"/>
        </w:rPr>
        <w:t>отрубков</w:t>
      </w:r>
      <w:proofErr w:type="spellEnd"/>
      <w:r w:rsidRPr="00B21818">
        <w:rPr>
          <w:shd w:val="clear" w:color="auto" w:fill="FFFFFF"/>
        </w:rPr>
        <w:t xml:space="preserve"> и</w:t>
      </w:r>
      <w:r w:rsidR="0002491F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>почвы вокруг них. Для этого использу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тся одно в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дро воды на 1</w:t>
      </w:r>
      <w:r w:rsidR="0002491F" w:rsidRPr="00B21818">
        <w:rPr>
          <w:shd w:val="clear" w:color="auto" w:fill="FFFFFF"/>
        </w:rPr>
        <w:t> </w:t>
      </w:r>
      <w:r w:rsidR="00962262">
        <w:rPr>
          <w:shd w:val="clear" w:color="auto" w:fill="FFFFFF"/>
        </w:rPr>
        <w:t>кв. м</w:t>
      </w:r>
      <w:r w:rsidRPr="00B21818">
        <w:rPr>
          <w:shd w:val="clear" w:color="auto" w:fill="FFFFFF"/>
        </w:rPr>
        <w:t>. Чтобы исключить загрязн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ни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плодовых т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л и сохранить влагу в почв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, зону вокруг </w:t>
      </w:r>
      <w:proofErr w:type="spellStart"/>
      <w:r w:rsidRPr="00B21818">
        <w:rPr>
          <w:shd w:val="clear" w:color="auto" w:fill="FFFFFF"/>
        </w:rPr>
        <w:t>отрубков</w:t>
      </w:r>
      <w:proofErr w:type="spellEnd"/>
      <w:r w:rsidRPr="00B21818">
        <w:rPr>
          <w:shd w:val="clear" w:color="auto" w:fill="FFFFFF"/>
        </w:rPr>
        <w:t xml:space="preserve"> р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ком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нду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тся </w:t>
      </w:r>
      <w:proofErr w:type="spellStart"/>
      <w:r w:rsidRPr="00B21818">
        <w:rPr>
          <w:shd w:val="clear" w:color="auto" w:fill="FFFFFF"/>
        </w:rPr>
        <w:t>зад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рнить</w:t>
      </w:r>
      <w:proofErr w:type="spellEnd"/>
      <w:r w:rsidRPr="00B21818">
        <w:rPr>
          <w:shd w:val="clear" w:color="auto" w:fill="FFFFFF"/>
        </w:rPr>
        <w:t xml:space="preserve"> мхом или замульчировать опилками.</w:t>
      </w:r>
    </w:p>
    <w:p w:rsidR="00F95324" w:rsidRPr="001F04F1" w:rsidRDefault="00F95324" w:rsidP="00F95324">
      <w:pPr>
        <w:pStyle w:val="a3"/>
        <w:rPr>
          <w:shd w:val="clear" w:color="auto" w:fill="FFFFFF"/>
        </w:rPr>
      </w:pPr>
      <w:r w:rsidRPr="00B21818">
        <w:rPr>
          <w:shd w:val="clear" w:color="auto" w:fill="FFFFFF"/>
        </w:rPr>
        <w:t>При благоприятных условиях п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рвый урожай можно получить спустя 3-4 м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сяца посл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пос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ва, а наибольши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 xml:space="preserve"> урожаи обычно собирают на </w:t>
      </w:r>
      <w:r w:rsidR="00B21818" w:rsidRPr="00B21818">
        <w:rPr>
          <w:shd w:val="clear" w:color="auto" w:fill="FFFFFF"/>
        </w:rPr>
        <w:t>второй-третий</w:t>
      </w:r>
      <w:r w:rsidRPr="00B21818">
        <w:rPr>
          <w:shd w:val="clear" w:color="auto" w:fill="FFFFFF"/>
        </w:rPr>
        <w:t xml:space="preserve"> год. В</w:t>
      </w:r>
      <w:r w:rsidR="00B2181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>зависимости от др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в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сной породы рост грибов мож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 продолжаться 4-5 л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т, а</w:t>
      </w:r>
      <w:r w:rsidR="00B2181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 xml:space="preserve">общая урожайность с одного </w:t>
      </w:r>
      <w:proofErr w:type="spellStart"/>
      <w:r w:rsidRPr="00B21818">
        <w:rPr>
          <w:shd w:val="clear" w:color="auto" w:fill="FFFFFF"/>
        </w:rPr>
        <w:t>отрубка</w:t>
      </w:r>
      <w:proofErr w:type="spellEnd"/>
      <w:r w:rsidRPr="00B21818">
        <w:rPr>
          <w:shd w:val="clear" w:color="auto" w:fill="FFFFFF"/>
        </w:rPr>
        <w:t xml:space="preserve"> за в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сь п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риод выращивания составля</w:t>
      </w:r>
      <w:r w:rsidR="001F04F1" w:rsidRPr="00B21818">
        <w:rPr>
          <w:shd w:val="clear" w:color="auto" w:fill="FFFFFF"/>
        </w:rPr>
        <w:t>е</w:t>
      </w:r>
      <w:r w:rsidRPr="00B21818">
        <w:rPr>
          <w:shd w:val="clear" w:color="auto" w:fill="FFFFFF"/>
        </w:rPr>
        <w:t>т от</w:t>
      </w:r>
      <w:r w:rsidR="00B2181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>2</w:t>
      </w:r>
      <w:r w:rsidR="00B21818" w:rsidRPr="00B21818">
        <w:rPr>
          <w:shd w:val="clear" w:color="auto" w:fill="FFFFFF"/>
        </w:rPr>
        <w:t> </w:t>
      </w:r>
      <w:r w:rsidRPr="00B21818">
        <w:rPr>
          <w:shd w:val="clear" w:color="auto" w:fill="FFFFFF"/>
        </w:rPr>
        <w:t>до 4 кг.</w:t>
      </w:r>
    </w:p>
    <w:p w:rsidR="00A630B5" w:rsidRPr="001F04F1" w:rsidRDefault="00F95324" w:rsidP="00F95324">
      <w:pPr>
        <w:pStyle w:val="a3"/>
        <w:rPr>
          <w:noProof/>
        </w:rPr>
      </w:pPr>
      <w:r w:rsidRPr="009D13FC">
        <w:rPr>
          <w:shd w:val="clear" w:color="auto" w:fill="FFFFFF"/>
        </w:rPr>
        <w:t>Эти грибы — пр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>дставит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>ли живой природы — богаты б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>лками, витаминами и</w:t>
      </w:r>
      <w:r w:rsidR="009D13FC" w:rsidRPr="009D13FC">
        <w:rPr>
          <w:shd w:val="clear" w:color="auto" w:fill="FFFFFF"/>
        </w:rPr>
        <w:t> </w:t>
      </w:r>
      <w:r w:rsidRPr="009D13FC">
        <w:rPr>
          <w:shd w:val="clear" w:color="auto" w:fill="FFFFFF"/>
        </w:rPr>
        <w:t>мин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 xml:space="preserve">ралами. Они </w:t>
      </w:r>
      <w:proofErr w:type="spellStart"/>
      <w:r w:rsidRPr="009D13FC">
        <w:rPr>
          <w:shd w:val="clear" w:color="auto" w:fill="FFFFFF"/>
        </w:rPr>
        <w:t>низкокалорийны</w:t>
      </w:r>
      <w:proofErr w:type="spellEnd"/>
      <w:r w:rsidRPr="009D13FC">
        <w:rPr>
          <w:shd w:val="clear" w:color="auto" w:fill="FFFFFF"/>
        </w:rPr>
        <w:t xml:space="preserve"> и могут быть отличным дополн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>ни</w:t>
      </w:r>
      <w:r w:rsidR="001F04F1" w:rsidRPr="009D13FC">
        <w:rPr>
          <w:shd w:val="clear" w:color="auto" w:fill="FFFFFF"/>
        </w:rPr>
        <w:t>е</w:t>
      </w:r>
      <w:r w:rsidRPr="009D13FC">
        <w:rPr>
          <w:shd w:val="clear" w:color="auto" w:fill="FFFFFF"/>
        </w:rPr>
        <w:t>м к</w:t>
      </w:r>
      <w:r w:rsidR="009D13FC" w:rsidRPr="009D13FC">
        <w:rPr>
          <w:shd w:val="clear" w:color="auto" w:fill="FFFFFF"/>
        </w:rPr>
        <w:t> </w:t>
      </w:r>
      <w:r w:rsidRPr="009D13FC">
        <w:rPr>
          <w:shd w:val="clear" w:color="auto" w:fill="FFFFFF"/>
        </w:rPr>
        <w:t>рациону.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9D13FC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CD639BC" wp14:editId="0171A63C">
                <wp:extent cx="2880000" cy="359967"/>
                <wp:effectExtent l="0" t="19050" r="34925" b="40640"/>
                <wp:docPr id="259" name="Группа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60" name="Прямая соединительная линия 26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61" name="Группа 26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62" name="Ромб 26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3" name="Ромб 26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Ромб 26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6A4BDA89" id="Группа 25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">
                <v:line id="Прямая соединительная линия 260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" strokecolor="black [3213]" strokeweight="1pt">
                  <v:stroke joinstyle="miter"/>
                </v:line>
                <v:group id="Группа 261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<v:shape id="Ромб 262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" fillcolor="white [3212]" strokecolor="black [3213]" strokeweight="1pt"/>
                  <v:shape id="Ромб 263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" fillcolor="white [3212]" strokecolor="black [3213]" strokeweight="1pt"/>
                  <v:shape id="Ромб 264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0779C8">
      <w:pPr>
        <w:pStyle w:val="af8"/>
      </w:pPr>
      <w:r w:rsidRPr="009D13FC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8176" behindDoc="0" locked="0" layoutInCell="1" allowOverlap="1" wp14:anchorId="2375E6D9" wp14:editId="7D25DA1B">
                <wp:simplePos x="0" y="0"/>
                <wp:positionH relativeFrom="margin">
                  <wp:posOffset>3430905</wp:posOffset>
                </wp:positionH>
                <wp:positionV relativeFrom="margin">
                  <wp:posOffset>-33020</wp:posOffset>
                </wp:positionV>
                <wp:extent cx="3239770" cy="2267585"/>
                <wp:effectExtent l="0" t="0" r="17780" b="18415"/>
                <wp:wrapSquare wrapText="bothSides"/>
                <wp:docPr id="243" name="Группа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4" name="Прямоугольник: скругленные углы 24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5" name="Группа 24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46" name="Ромб 24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" name="Надпись 24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3" o:spid="_x0000_s1056" style="position:absolute;left:0;text-align:left;margin-left:270.15pt;margin-top:-2.6pt;width:255.1pt;height:178.55pt;z-index:25169817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DQAAAAAFJnaHRsb25nAAABOA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E4QklNBAwAAAAAD4oAAAABAAAAoAAA&#10;AGsAAAHgAADIoAAAD24AGAAB/9j/7QAMQWRvYmVfQ00AAv/uAA5BZG9iZQBkgAAAAAH/2wCEAAwI&#10;CAgJCAwJCQwRCwoLERUPDAwPFRgTExUTExgRDAwMDAwMEQwMDAwMDAwMDAwMDAwMDAwMDAwMDAwM&#10;DAwMDAwBDQsLDQ4NEA4OEBQODg4UFA4ODg4UEQwMDAwMEREMDAwMDAwRDAwMDAwMDAwMDAwMDAwM&#10;DAwMDAwMDAwMDAwMDP/AABEIAGs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ICQoLDA0ODxAREhMU&#10;FRYXGBkaGhscHR4fICEiIyQlJicoKSorLC0uLzAxMTIzNDU2Nzg5Ojs8PT4/QEFCQ0RFRkdISUpL&#10;TE1OT1BRUlNUVVZXWFlaW1xdXl9gYWJjZGVmZ2hpamtsbW5vcHFyc3R1dnd4eXp7fH1+f4CBgoOE&#10;hYaHiImKi4yNjo+QkZKTlJWWl5iZmpucnZ6foKGio6SlpqeoqaqrrK2usLGys7S1tre4ubq7vL2+&#10;v8DBwsPExcbHyMnKy8zNzs/Q0dPU1dbX2Nna29zd3t/g4eLj5OXm5+jp6uvs7e7v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KB8ElDQ19QUk9GSUxFAAk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/////////////////////////////////////////+vR////////&#10;//////////////////////////////////fp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HN1///////////&#10;////////////////////////////3a+Wt/T/////////////////////////////////////xYxo&#10;p+f/////////////////////////////////////zJyJpOf/////////////////////////////&#10;////////+s67xv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zFvfX/////////////////////////////////////v5N6hcX/&#10;///////////////////////////////////bkFs9Zaj2////////////////////////////////&#10;//68dTQAVJvr/////////////////////////////////9OUfkksTprs////////////////////&#10;////////////2NTKs35lbaX5////////////////////////////////////9MWur8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eXj4+Tm6O3x+f/////////////////////////////9sZSSkpWZnaOpsrzQ7f//&#10;////////////////////////nVNHSU1RVmBziq/W/P//////////////////////////slYAGjVQ&#10;bYuu0vf/////////////////////////////zW8+X3uZt9f5////////////////////////////&#10;////7p+DpsLh/////////////////////////////////////+PO6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">
                <v:roundrect id="Прямоугольник: скругленные углы 244" o:spid="_x0000_s105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MHpMUA&#10;AADcAAAADwAAAGRycy9kb3ducmV2LnhtbESPQWvCQBSE7wX/w/IEL0U3FSsSXcUqBRGKmHjw+Mw+&#10;k2D2bcxuY/z33UKhx2FmvmEWq85UoqXGlZYVvI0iEMSZ1SXnCk7p53AGwnlkjZVlUvAkB6tl72WB&#10;sbYPPlKb+FwECLsYFRTe17GULivIoBvZmjh4V9sY9EE2udQNPgLcVHIcRVNpsOSwUGBNm4KyW/Jt&#10;FLye09t7Tcn+8rG9J1/yIPlZtkoN+t16DsJT5//Df+2dVjCeTOD3TDg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gwekxQAAANwAAAAPAAAAAAAAAAAAAAAAAJgCAABkcnMv&#10;ZG93bnJldi54bWxQSwUGAAAAAAQABAD1AAAAigMAAAAA&#10;" strokecolor="black [3213]" strokeweight="1pt">
                  <v:fill r:id="rId22" o:title="" recolor="t" rotate="t" type="frame"/>
                  <v:stroke joinstyle="miter"/>
                </v:roundrect>
                <v:group id="Группа 245" o:spid="_x0000_s105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Ромб 246" o:spid="_x0000_s105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8R9cYA&#10;AADcAAAADwAAAGRycy9kb3ducmV2LnhtbESPQWvCQBSE74L/YXmFXqRuDCVIdJUiCC1WqrHg9ZF9&#10;TUKzb0N2E2N/vVsQPA4z8w2zXA+mFj21rrKsYDaNQBDnVldcKPg+bV/mIJxH1lhbJgVXcrBejUdL&#10;TLW98JH6zBciQNilqKD0vkmldHlJBt3UNsTB+7GtQR9kW0jd4iXATS3jKEqkwYrDQokNbUrKf7PO&#10;KEi6c0PZx/5rN5fXPv4rut3nYaLU89PwtgDhafCP8L39rhXErwn8nwlH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8R9c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47" o:spid="_x0000_s106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Ky8cA&#10;AADcAAAADwAAAGRycy9kb3ducmV2LnhtbESPzWvCQBTE70L/h+UVetNNQ1slZhUJSEXagx8Xb8/s&#10;ywdm36bZrab9611B8DjMzG+YdN6bRpypc7VlBa+jCARxbnXNpYL9bjmcgHAeWWNjmRT8kYP57GmQ&#10;YqLthTd03vpSBAi7BBVU3reJlC6vyKAb2ZY4eIXtDPogu1LqDi8BbhoZR9GHNFhzWKiwpayi/LT9&#10;NQrW2fIbN8fYTP6b7POrWLQ/+8O7Ui/P/WIKwlPvH+F7e6UVxG9j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ySsvHAAAA3AAAAA8AAAAAAAAAAAAAAAAAmAIAAGRy&#10;cy9kb3ducmV2LnhtbFBLBQYAAAAABAAEAPUAAACM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0779C8" w:rsidRPr="009D13FC">
        <w:rPr>
          <w:shd w:val="clear" w:color="auto" w:fill="FFFFFF"/>
        </w:rPr>
        <w:t>Апт</w:t>
      </w:r>
      <w:r w:rsidR="001F04F1" w:rsidRPr="009D13FC">
        <w:rPr>
          <w:shd w:val="clear" w:color="auto" w:fill="FFFFFF"/>
        </w:rPr>
        <w:t>е</w:t>
      </w:r>
      <w:r w:rsidR="000779C8" w:rsidRPr="009D13FC">
        <w:rPr>
          <w:shd w:val="clear" w:color="auto" w:fill="FFFFFF"/>
        </w:rPr>
        <w:t>ка-робот</w:t>
      </w:r>
    </w:p>
    <w:p w:rsidR="000779C8" w:rsidRPr="0015117B" w:rsidRDefault="000779C8" w:rsidP="000779C8">
      <w:pPr>
        <w:pStyle w:val="a3"/>
      </w:pPr>
      <w:r w:rsidRPr="0015117B">
        <w:rPr>
          <w:b/>
          <w:bCs/>
          <w:shd w:val="clear" w:color="auto" w:fill="FFFFFF"/>
        </w:rPr>
        <w:t>7. Апт</w:t>
      </w:r>
      <w:r w:rsidR="001F04F1" w:rsidRPr="0015117B">
        <w:rPr>
          <w:b/>
          <w:bCs/>
          <w:shd w:val="clear" w:color="auto" w:fill="FFFFFF"/>
        </w:rPr>
        <w:t>е</w:t>
      </w:r>
      <w:r w:rsidRPr="0015117B">
        <w:rPr>
          <w:b/>
          <w:bCs/>
          <w:shd w:val="clear" w:color="auto" w:fill="FFFFFF"/>
        </w:rPr>
        <w:t>ка</w:t>
      </w:r>
      <w:r w:rsidRPr="0015117B">
        <w:rPr>
          <w:shd w:val="clear" w:color="auto" w:fill="FFFFFF"/>
        </w:rPr>
        <w:t>-</w:t>
      </w:r>
      <w:r w:rsidRPr="0015117B">
        <w:rPr>
          <w:b/>
          <w:bCs/>
          <w:shd w:val="clear" w:color="auto" w:fill="FFFFFF"/>
        </w:rPr>
        <w:t>робот (</w:t>
      </w:r>
      <w:r w:rsidRPr="0015117B">
        <w:rPr>
          <w:b/>
          <w:shd w:val="clear" w:color="auto" w:fill="FFFFFF"/>
        </w:rPr>
        <w:t>«</w:t>
      </w:r>
      <w:proofErr w:type="spellStart"/>
      <w:r w:rsidRPr="0015117B">
        <w:rPr>
          <w:b/>
          <w:shd w:val="clear" w:color="auto" w:fill="FFFFFF"/>
        </w:rPr>
        <w:t>Ид</w:t>
      </w:r>
      <w:r w:rsidR="001F04F1" w:rsidRPr="0015117B">
        <w:rPr>
          <w:b/>
          <w:shd w:val="clear" w:color="auto" w:fill="FFFFFF"/>
        </w:rPr>
        <w:t>е</w:t>
      </w:r>
      <w:r w:rsidRPr="0015117B">
        <w:rPr>
          <w:b/>
          <w:shd w:val="clear" w:color="auto" w:fill="FFFFFF"/>
        </w:rPr>
        <w:t>йРоботикс</w:t>
      </w:r>
      <w:r w:rsidR="006B282B">
        <w:rPr>
          <w:b/>
          <w:shd w:val="clear" w:color="auto" w:fill="FFFFFF"/>
        </w:rPr>
        <w:t>-</w:t>
      </w:r>
      <w:r w:rsidRPr="0015117B">
        <w:rPr>
          <w:b/>
          <w:shd w:val="clear" w:color="auto" w:fill="FFFFFF"/>
        </w:rPr>
        <w:t>Трэйд</w:t>
      </w:r>
      <w:proofErr w:type="spellEnd"/>
      <w:r w:rsidRPr="0015117B">
        <w:rPr>
          <w:b/>
          <w:shd w:val="clear" w:color="auto" w:fill="FFFFFF"/>
        </w:rPr>
        <w:t>», р</w:t>
      </w:r>
      <w:r w:rsidR="001F04F1" w:rsidRPr="0015117B">
        <w:rPr>
          <w:b/>
          <w:shd w:val="clear" w:color="auto" w:fill="FFFFFF"/>
        </w:rPr>
        <w:t>е</w:t>
      </w:r>
      <w:r w:rsidRPr="0015117B">
        <w:rPr>
          <w:b/>
          <w:shd w:val="clear" w:color="auto" w:fill="FFFFFF"/>
        </w:rPr>
        <w:t>зид</w:t>
      </w:r>
      <w:r w:rsidR="001F04F1" w:rsidRPr="0015117B">
        <w:rPr>
          <w:b/>
          <w:shd w:val="clear" w:color="auto" w:fill="FFFFFF"/>
        </w:rPr>
        <w:t>е</w:t>
      </w:r>
      <w:r w:rsidRPr="0015117B">
        <w:rPr>
          <w:b/>
          <w:shd w:val="clear" w:color="auto" w:fill="FFFFFF"/>
        </w:rPr>
        <w:t>нт СЭЗ «Гом</w:t>
      </w:r>
      <w:r w:rsidR="001F04F1" w:rsidRPr="0015117B">
        <w:rPr>
          <w:b/>
          <w:shd w:val="clear" w:color="auto" w:fill="FFFFFF"/>
        </w:rPr>
        <w:t>е</w:t>
      </w:r>
      <w:r w:rsidRPr="0015117B">
        <w:rPr>
          <w:b/>
          <w:shd w:val="clear" w:color="auto" w:fill="FFFFFF"/>
        </w:rPr>
        <w:t>ль-</w:t>
      </w:r>
      <w:proofErr w:type="spellStart"/>
      <w:r w:rsidRPr="0015117B">
        <w:rPr>
          <w:b/>
          <w:shd w:val="clear" w:color="auto" w:fill="FFFFFF"/>
        </w:rPr>
        <w:t>Ратон</w:t>
      </w:r>
      <w:proofErr w:type="spellEnd"/>
      <w:r w:rsidRPr="0015117B">
        <w:rPr>
          <w:b/>
          <w:shd w:val="clear" w:color="auto" w:fill="FFFFFF"/>
        </w:rPr>
        <w:t>», г.</w:t>
      </w:r>
      <w:r w:rsidR="001A305D">
        <w:rPr>
          <w:b/>
          <w:shd w:val="clear" w:color="auto" w:fill="FFFFFF"/>
        </w:rPr>
        <w:t> </w:t>
      </w:r>
      <w:r w:rsidRPr="0015117B">
        <w:rPr>
          <w:b/>
          <w:bCs/>
          <w:shd w:val="clear" w:color="auto" w:fill="FFFFFF"/>
        </w:rPr>
        <w:t>Гом</w:t>
      </w:r>
      <w:r w:rsidR="001F04F1" w:rsidRPr="0015117B">
        <w:rPr>
          <w:b/>
          <w:bCs/>
          <w:shd w:val="clear" w:color="auto" w:fill="FFFFFF"/>
        </w:rPr>
        <w:t>е</w:t>
      </w:r>
      <w:r w:rsidRPr="0015117B">
        <w:rPr>
          <w:b/>
          <w:bCs/>
          <w:shd w:val="clear" w:color="auto" w:fill="FFFFFF"/>
        </w:rPr>
        <w:t>ль)</w:t>
      </w:r>
      <w:r w:rsidR="009B335F">
        <w:t> </w:t>
      </w:r>
      <w:r w:rsidR="0059438B" w:rsidRPr="0015117B">
        <w:t>—</w:t>
      </w:r>
      <w:r w:rsidR="009B335F">
        <w:rPr>
          <w:b/>
          <w:bCs/>
        </w:rPr>
        <w:t xml:space="preserve"> </w:t>
      </w:r>
      <w:r w:rsidRPr="0015117B">
        <w:t>роботизированный аппарат для продажи л</w:t>
      </w:r>
      <w:r w:rsidR="001F04F1" w:rsidRPr="0015117B">
        <w:t>е</w:t>
      </w:r>
      <w:r w:rsidRPr="0015117B">
        <w:t>карств. Вс</w:t>
      </w:r>
      <w:r w:rsidR="0059438B" w:rsidRPr="0015117B">
        <w:t>ё</w:t>
      </w:r>
      <w:r w:rsidRPr="0015117B">
        <w:t xml:space="preserve"> разработано компаниями-р</w:t>
      </w:r>
      <w:r w:rsidR="001F04F1" w:rsidRPr="0015117B">
        <w:t>е</w:t>
      </w:r>
      <w:r w:rsidRPr="0015117B">
        <w:t>зид</w:t>
      </w:r>
      <w:r w:rsidR="001F04F1" w:rsidRPr="0015117B">
        <w:t>е</w:t>
      </w:r>
      <w:r w:rsidRPr="0015117B">
        <w:t>нтами т</w:t>
      </w:r>
      <w:r w:rsidR="001F04F1" w:rsidRPr="0015117B">
        <w:t>е</w:t>
      </w:r>
      <w:r w:rsidRPr="0015117B">
        <w:t>хнопарка — от 3D</w:t>
      </w:r>
      <w:r w:rsidR="006B282B">
        <w:noBreakHyphen/>
      </w:r>
      <w:r w:rsidRPr="0015117B">
        <w:t>мод</w:t>
      </w:r>
      <w:r w:rsidR="001F04F1" w:rsidRPr="0015117B">
        <w:t>е</w:t>
      </w:r>
      <w:r w:rsidRPr="0015117B">
        <w:t>ли и</w:t>
      </w:r>
      <w:r w:rsidR="000E6962" w:rsidRPr="0015117B">
        <w:t> </w:t>
      </w:r>
      <w:r w:rsidRPr="0015117B">
        <w:t>ч</w:t>
      </w:r>
      <w:r w:rsidR="001F04F1" w:rsidRPr="0015117B">
        <w:t>е</w:t>
      </w:r>
      <w:r w:rsidRPr="0015117B">
        <w:t>рт</w:t>
      </w:r>
      <w:r w:rsidR="001F04F1" w:rsidRPr="0015117B">
        <w:t>е</w:t>
      </w:r>
      <w:r w:rsidRPr="0015117B">
        <w:t>ж</w:t>
      </w:r>
      <w:r w:rsidR="001F04F1" w:rsidRPr="0015117B">
        <w:t>е</w:t>
      </w:r>
      <w:r w:rsidRPr="0015117B">
        <w:t>й до программного об</w:t>
      </w:r>
      <w:r w:rsidR="001F04F1" w:rsidRPr="0015117B">
        <w:t>е</w:t>
      </w:r>
      <w:r w:rsidRPr="0015117B">
        <w:t>сп</w:t>
      </w:r>
      <w:r w:rsidR="001F04F1" w:rsidRPr="0015117B">
        <w:t>е</w:t>
      </w:r>
      <w:r w:rsidRPr="0015117B">
        <w:t>ч</w:t>
      </w:r>
      <w:r w:rsidR="001F04F1" w:rsidRPr="0015117B">
        <w:t>е</w:t>
      </w:r>
      <w:r w:rsidRPr="0015117B">
        <w:t>ния и</w:t>
      </w:r>
      <w:r w:rsidR="006B282B">
        <w:t> </w:t>
      </w:r>
      <w:r w:rsidRPr="0015117B">
        <w:t>изготовл</w:t>
      </w:r>
      <w:r w:rsidR="001F04F1" w:rsidRPr="0015117B">
        <w:t>е</w:t>
      </w:r>
      <w:r w:rsidRPr="0015117B">
        <w:t>ния. Д</w:t>
      </w:r>
      <w:r w:rsidR="001F04F1" w:rsidRPr="0015117B">
        <w:t>е</w:t>
      </w:r>
      <w:r w:rsidRPr="0015117B">
        <w:t>тали созданы на б</w:t>
      </w:r>
      <w:r w:rsidR="001F04F1" w:rsidRPr="0015117B">
        <w:t>е</w:t>
      </w:r>
      <w:r w:rsidRPr="0015117B">
        <w:t>лорусских пр</w:t>
      </w:r>
      <w:r w:rsidR="001F04F1" w:rsidRPr="0015117B">
        <w:t>е</w:t>
      </w:r>
      <w:r w:rsidRPr="0015117B">
        <w:t>дприятиях.</w:t>
      </w:r>
    </w:p>
    <w:p w:rsidR="000779C8" w:rsidRPr="0015117B" w:rsidRDefault="000779C8" w:rsidP="000779C8">
      <w:pPr>
        <w:pStyle w:val="a3"/>
      </w:pPr>
      <w:r w:rsidRPr="0015117B">
        <w:t>Чтобы приобр</w:t>
      </w:r>
      <w:r w:rsidR="001F04F1" w:rsidRPr="0015117B">
        <w:t>е</w:t>
      </w:r>
      <w:r w:rsidRPr="0015117B">
        <w:t>сти ч</w:t>
      </w:r>
      <w:r w:rsidR="001F04F1" w:rsidRPr="0015117B">
        <w:t>е</w:t>
      </w:r>
      <w:r w:rsidRPr="0015117B">
        <w:t>р</w:t>
      </w:r>
      <w:r w:rsidR="001F04F1" w:rsidRPr="0015117B">
        <w:t>е</w:t>
      </w:r>
      <w:r w:rsidRPr="0015117B">
        <w:t>з киоск, наприм</w:t>
      </w:r>
      <w:r w:rsidR="001F04F1" w:rsidRPr="0015117B">
        <w:t>е</w:t>
      </w:r>
      <w:r w:rsidRPr="0015117B">
        <w:t>р</w:t>
      </w:r>
      <w:proofErr w:type="gramStart"/>
      <w:r w:rsidRPr="0015117B">
        <w:t>,</w:t>
      </w:r>
      <w:proofErr w:type="gramEnd"/>
      <w:r w:rsidRPr="0015117B">
        <w:t xml:space="preserve"> витамины, нужно выбрать н</w:t>
      </w:r>
      <w:r w:rsidR="001F04F1" w:rsidRPr="0015117B">
        <w:t>е</w:t>
      </w:r>
      <w:r w:rsidRPr="0015117B">
        <w:t>обходимый пр</w:t>
      </w:r>
      <w:r w:rsidR="001F04F1" w:rsidRPr="0015117B">
        <w:t>е</w:t>
      </w:r>
      <w:r w:rsidRPr="0015117B">
        <w:t xml:space="preserve">парат, добавить </w:t>
      </w:r>
      <w:r w:rsidR="001F04F1" w:rsidRPr="0015117B">
        <w:t>е</w:t>
      </w:r>
      <w:r w:rsidRPr="0015117B">
        <w:t>го в</w:t>
      </w:r>
      <w:r w:rsidR="0015117B">
        <w:t> </w:t>
      </w:r>
      <w:r w:rsidRPr="0015117B">
        <w:t>корзину, приложить паспорт, подтв</w:t>
      </w:r>
      <w:r w:rsidR="001F04F1" w:rsidRPr="0015117B">
        <w:t>е</w:t>
      </w:r>
      <w:r w:rsidRPr="0015117B">
        <w:t>рдить личность</w:t>
      </w:r>
      <w:r w:rsidR="000E6962" w:rsidRPr="0015117B">
        <w:t>,</w:t>
      </w:r>
      <w:r w:rsidRPr="0015117B">
        <w:t xml:space="preserve"> сд</w:t>
      </w:r>
      <w:r w:rsidR="001F04F1" w:rsidRPr="0015117B">
        <w:t>е</w:t>
      </w:r>
      <w:r w:rsidRPr="0015117B">
        <w:t>лав фото, и оплатить товар. Сканировани</w:t>
      </w:r>
      <w:r w:rsidR="001F04F1" w:rsidRPr="0015117B">
        <w:t>е</w:t>
      </w:r>
      <w:r w:rsidRPr="0015117B">
        <w:t xml:space="preserve"> паспорта нужно для того, чтобы уб</w:t>
      </w:r>
      <w:r w:rsidR="001F04F1" w:rsidRPr="0015117B">
        <w:t>е</w:t>
      </w:r>
      <w:r w:rsidRPr="0015117B">
        <w:t>диться: покупат</w:t>
      </w:r>
      <w:r w:rsidR="001F04F1" w:rsidRPr="0015117B">
        <w:t>е</w:t>
      </w:r>
      <w:r w:rsidRPr="0015117B">
        <w:t>лю исполнилось 14</w:t>
      </w:r>
      <w:r w:rsidR="00A13496">
        <w:t> </w:t>
      </w:r>
      <w:r w:rsidRPr="0015117B">
        <w:t>л</w:t>
      </w:r>
      <w:r w:rsidR="001F04F1" w:rsidRPr="0015117B">
        <w:t>е</w:t>
      </w:r>
      <w:r w:rsidRPr="0015117B">
        <w:t xml:space="preserve">т, </w:t>
      </w:r>
      <w:r w:rsidR="000E6962" w:rsidRPr="0015117B">
        <w:t xml:space="preserve">а также </w:t>
      </w:r>
      <w:r w:rsidR="001F04F1" w:rsidRPr="0015117B">
        <w:t>е</w:t>
      </w:r>
      <w:r w:rsidRPr="0015117B">
        <w:t>сть живо</w:t>
      </w:r>
      <w:r w:rsidR="001F04F1" w:rsidRPr="0015117B">
        <w:t>е</w:t>
      </w:r>
      <w:r w:rsidRPr="0015117B">
        <w:t xml:space="preserve"> сопоставл</w:t>
      </w:r>
      <w:r w:rsidR="001F04F1" w:rsidRPr="0015117B">
        <w:t>е</w:t>
      </w:r>
      <w:r w:rsidRPr="0015117B">
        <w:t>ни</w:t>
      </w:r>
      <w:r w:rsidR="001F04F1" w:rsidRPr="0015117B">
        <w:t>е</w:t>
      </w:r>
      <w:r w:rsidRPr="0015117B">
        <w:t xml:space="preserve"> с</w:t>
      </w:r>
      <w:r w:rsidR="000E6962" w:rsidRPr="0015117B">
        <w:t> </w:t>
      </w:r>
      <w:r w:rsidRPr="0015117B">
        <w:t>т</w:t>
      </w:r>
      <w:r w:rsidR="001F04F1" w:rsidRPr="0015117B">
        <w:t>е</w:t>
      </w:r>
      <w:r w:rsidRPr="0015117B">
        <w:t xml:space="preserve">м, кто стоит у аппарата. </w:t>
      </w:r>
    </w:p>
    <w:p w:rsidR="000779C8" w:rsidRPr="0015117B" w:rsidRDefault="000779C8" w:rsidP="000779C8">
      <w:pPr>
        <w:pStyle w:val="a3"/>
      </w:pPr>
      <w:r w:rsidRPr="0015117B">
        <w:t>Ч</w:t>
      </w:r>
      <w:r w:rsidR="001F04F1" w:rsidRPr="0015117B">
        <w:t>е</w:t>
      </w:r>
      <w:r w:rsidRPr="0015117B">
        <w:t>к можно получить при сканировании QR-кода или на эл</w:t>
      </w:r>
      <w:r w:rsidR="001F04F1" w:rsidRPr="0015117B">
        <w:t>е</w:t>
      </w:r>
      <w:r w:rsidRPr="0015117B">
        <w:t>ктронную почту. С</w:t>
      </w:r>
      <w:r w:rsidR="001F04F1" w:rsidRPr="0015117B">
        <w:t>е</w:t>
      </w:r>
      <w:r w:rsidRPr="0015117B">
        <w:t>йчас апт</w:t>
      </w:r>
      <w:r w:rsidR="001F04F1" w:rsidRPr="0015117B">
        <w:t>е</w:t>
      </w:r>
      <w:r w:rsidRPr="0015117B">
        <w:t>ка-робот мож</w:t>
      </w:r>
      <w:r w:rsidR="001F04F1" w:rsidRPr="0015117B">
        <w:t>е</w:t>
      </w:r>
      <w:r w:rsidRPr="0015117B">
        <w:t>т р</w:t>
      </w:r>
      <w:r w:rsidR="001F04F1" w:rsidRPr="0015117B">
        <w:t>е</w:t>
      </w:r>
      <w:r w:rsidRPr="0015117B">
        <w:t>ализовывать около 280</w:t>
      </w:r>
      <w:r w:rsidR="000E6962" w:rsidRPr="0015117B">
        <w:t> </w:t>
      </w:r>
      <w:r w:rsidRPr="0015117B">
        <w:t>наим</w:t>
      </w:r>
      <w:r w:rsidR="001F04F1" w:rsidRPr="0015117B">
        <w:t>е</w:t>
      </w:r>
      <w:r w:rsidRPr="0015117B">
        <w:t>нований л</w:t>
      </w:r>
      <w:r w:rsidR="001F04F1" w:rsidRPr="0015117B">
        <w:t>е</w:t>
      </w:r>
      <w:r w:rsidRPr="0015117B">
        <w:t>карств.</w:t>
      </w:r>
    </w:p>
    <w:p w:rsidR="00A630B5" w:rsidRPr="001F04F1" w:rsidRDefault="000779C8" w:rsidP="000779C8">
      <w:pPr>
        <w:pStyle w:val="a3"/>
        <w:rPr>
          <w:noProof/>
        </w:rPr>
      </w:pPr>
      <w:r w:rsidRPr="0015117B">
        <w:t>Оч</w:t>
      </w:r>
      <w:r w:rsidR="001F04F1" w:rsidRPr="0015117B">
        <w:t>е</w:t>
      </w:r>
      <w:r w:rsidRPr="0015117B">
        <w:t>видный плюс роботизированного киоска — он работа</w:t>
      </w:r>
      <w:r w:rsidR="001F04F1" w:rsidRPr="0015117B">
        <w:t>е</w:t>
      </w:r>
      <w:r w:rsidRPr="0015117B">
        <w:t>т 24/7, л</w:t>
      </w:r>
      <w:r w:rsidR="001F04F1" w:rsidRPr="0015117B">
        <w:t>е</w:t>
      </w:r>
      <w:r w:rsidRPr="0015117B">
        <w:t>карства поставл</w:t>
      </w:r>
      <w:r w:rsidR="001F04F1" w:rsidRPr="0015117B">
        <w:t>е</w:t>
      </w:r>
      <w:r w:rsidRPr="0015117B">
        <w:t>ны на уч</w:t>
      </w:r>
      <w:r w:rsidR="000E6962" w:rsidRPr="0015117B">
        <w:t>ё</w:t>
      </w:r>
      <w:r w:rsidRPr="0015117B">
        <w:t>т в апт</w:t>
      </w:r>
      <w:r w:rsidR="001F04F1" w:rsidRPr="0015117B">
        <w:t>е</w:t>
      </w:r>
      <w:r w:rsidRPr="0015117B">
        <w:t>чной с</w:t>
      </w:r>
      <w:r w:rsidR="001F04F1" w:rsidRPr="0015117B">
        <w:t>е</w:t>
      </w:r>
      <w:r w:rsidRPr="0015117B">
        <w:t>ти, у н</w:t>
      </w:r>
      <w:r w:rsidR="001F04F1" w:rsidRPr="0015117B">
        <w:t>е</w:t>
      </w:r>
      <w:r w:rsidRPr="0015117B">
        <w:t>го прямая связь с бухгалт</w:t>
      </w:r>
      <w:r w:rsidR="001F04F1" w:rsidRPr="0015117B">
        <w:t>е</w:t>
      </w:r>
      <w:r w:rsidRPr="0015117B">
        <w:t>ри</w:t>
      </w:r>
      <w:r w:rsidR="001F04F1" w:rsidRPr="0015117B">
        <w:t>е</w:t>
      </w:r>
      <w:r w:rsidRPr="0015117B">
        <w:t>й пр</w:t>
      </w:r>
      <w:r w:rsidR="001F04F1" w:rsidRPr="0015117B">
        <w:t>е</w:t>
      </w:r>
      <w:r w:rsidRPr="0015117B">
        <w:t>дприятия, запрограммирован полный обм</w:t>
      </w:r>
      <w:r w:rsidR="001F04F1" w:rsidRPr="0015117B">
        <w:t>е</w:t>
      </w:r>
      <w:r w:rsidRPr="0015117B">
        <w:t xml:space="preserve">н данными. </w:t>
      </w:r>
      <w:r w:rsidR="001F04F1" w:rsidRPr="0015117B">
        <w:t>Е</w:t>
      </w:r>
      <w:r w:rsidRPr="0015117B">
        <w:t>сть возможность запрограммировать и продажу л</w:t>
      </w:r>
      <w:r w:rsidR="001F04F1" w:rsidRPr="0015117B">
        <w:t>е</w:t>
      </w:r>
      <w:r w:rsidRPr="0015117B">
        <w:t>карств по р</w:t>
      </w:r>
      <w:r w:rsidR="001F04F1" w:rsidRPr="0015117B">
        <w:t>е</w:t>
      </w:r>
      <w:r w:rsidRPr="0015117B">
        <w:t>ц</w:t>
      </w:r>
      <w:r w:rsidR="001F04F1" w:rsidRPr="0015117B">
        <w:t>е</w:t>
      </w:r>
      <w:r w:rsidRPr="0015117B">
        <w:t>птам.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15117B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5BA09115" wp14:editId="39EAC4BF">
                <wp:extent cx="2880000" cy="359967"/>
                <wp:effectExtent l="0" t="19050" r="34925" b="40640"/>
                <wp:docPr id="248" name="Группа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49" name="Прямая соединительная линия 249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50" name="Группа 25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51" name="Ромб 25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" name="Ромб 25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Ромб 25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56B41D03" id="Группа 248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Eg59kI+BAAABRMAAA4AAAAA&#10;AAAAAAAAAAAALgIAAGRycy9lMm9Eb2MueG1sUEsBAi0AFAAGAAgAAAAhALIW+M3dAAAABAEAAA8A&#10;AAAAAAAAAAAAAAAAmAYAAGRycy9kb3ducmV2LnhtbFBLBQYAAAAABAAEAPMAAACiBwAAAAA=&#10;">
                <v:line id="Прямая соединительная линия 249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" strokecolor="black [3213]" strokeweight="1pt">
                  <v:stroke joinstyle="miter"/>
                </v:line>
                <v:group id="Группа 25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Ромб 25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" fillcolor="white [3212]" strokecolor="black [3213]" strokeweight="1pt"/>
                  <v:shape id="Ромб 25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" fillcolor="white [3212]" strokecolor="black [3213]" strokeweight="1pt"/>
                  <v:shape id="Ромб 25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0779C8" w:rsidRPr="001F04F1" w:rsidRDefault="000779C8" w:rsidP="004F6E22">
      <w:pPr>
        <w:pStyle w:val="1"/>
        <w:spacing w:after="200"/>
      </w:pPr>
      <w:r w:rsidRPr="001F04F1">
        <w:lastRenderedPageBreak/>
        <w:t>Минская область</w:t>
      </w:r>
    </w:p>
    <w:p w:rsidR="00A630B5" w:rsidRPr="001F04F1" w:rsidRDefault="000779C8" w:rsidP="00A630B5">
      <w:pPr>
        <w:pStyle w:val="af8"/>
      </w:pPr>
      <w:r w:rsidRPr="007F10D9">
        <w:rPr>
          <w:b/>
        </w:rPr>
        <w:t>Малина-д</w:t>
      </w:r>
      <w:r w:rsidR="001F04F1" w:rsidRPr="007F10D9">
        <w:rPr>
          <w:b/>
        </w:rPr>
        <w:t>е</w:t>
      </w:r>
      <w:r w:rsidRPr="007F10D9">
        <w:rPr>
          <w:b/>
        </w:rPr>
        <w:t>р</w:t>
      </w:r>
      <w:r w:rsidR="001F04F1" w:rsidRPr="007F10D9">
        <w:rPr>
          <w:b/>
        </w:rPr>
        <w:t>е</w:t>
      </w:r>
      <w:r w:rsidRPr="007F10D9">
        <w:rPr>
          <w:b/>
        </w:rPr>
        <w:t>во «Сказка»</w:t>
      </w:r>
    </w:p>
    <w:p w:rsidR="000779C8" w:rsidRPr="001F04F1" w:rsidRDefault="00FD6787" w:rsidP="000779C8">
      <w:pPr>
        <w:pStyle w:val="a3"/>
        <w:rPr>
          <w:shd w:val="clear" w:color="auto" w:fill="FFFFFF"/>
        </w:rPr>
      </w:pPr>
      <w:r w:rsidRPr="007F10D9">
        <w:rPr>
          <w:noProof/>
          <w:lang w:eastAsia="ru-RU"/>
        </w:rPr>
        <mc:AlternateContent>
          <mc:Choice Requires="wpg">
            <w:drawing>
              <wp:anchor distT="0" distB="0" distL="180340" distR="180340" simplePos="0" relativeHeight="251696128" behindDoc="0" locked="0" layoutInCell="1" allowOverlap="1" wp14:anchorId="54E5B245" wp14:editId="0AF4F655">
                <wp:simplePos x="0" y="0"/>
                <wp:positionH relativeFrom="margin">
                  <wp:posOffset>3683000</wp:posOffset>
                </wp:positionH>
                <wp:positionV relativeFrom="margin">
                  <wp:posOffset>850265</wp:posOffset>
                </wp:positionV>
                <wp:extent cx="3239770" cy="2267585"/>
                <wp:effectExtent l="0" t="9208" r="27623" b="27622"/>
                <wp:wrapSquare wrapText="bothSides"/>
                <wp:docPr id="232" name="Группа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33" name="Прямоугольник: скругленные углы 23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4" name="Группа 234"/>
                        <wpg:cNvGrpSpPr/>
                        <wpg:grpSpPr>
                          <a:xfrm>
                            <a:off x="95036" y="209906"/>
                            <a:ext cx="638175" cy="512673"/>
                            <a:chOff x="-64453" y="61050"/>
                            <a:chExt cx="638175" cy="512673"/>
                          </a:xfrm>
                        </wpg:grpSpPr>
                        <wps:wsp>
                          <wps:cNvPr id="235" name="Ромб 235"/>
                          <wps:cNvSpPr/>
                          <wps:spPr>
                            <a:xfrm rot="16200000"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Надпись 236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2" o:spid="_x0000_s1061" style="position:absolute;left:0;text-align:left;margin-left:290pt;margin-top:66.95pt;width:255.1pt;height:178.55pt;rotation:90;z-index:251696128;mso-wrap-distance-left:14.2pt;mso-wrap-distance-right:14.2pt;mso-position-horizontal-relative:margin;mso-position-vertical-relative:margin;mso-width-relative:margin;mso-height-relative:margin" coordsize="32397,22675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o5YjFhZWExMi00MjgzLTFkNDYtYTM2Zi04NDc1YjhlZjNmNDE8L3N0RXZ0Omluc3RhbmNlSUQ+&#10;CiAgICAgICAgICAgICAgICAgIDxzdEV2dDp3aGVuPjIwMjUtMDMtMTRUMTU6NDQ6MzQrMDM6MDA8&#10;L3N0RXZ0OndoZW4+CiAgICAgICAgICAgICAgICAgIDxzdEV2dDpzb2Z0d2FyZUFnZW50PkFkb2Jl&#10;IFBob3Rvc2hvcCBDQy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Ug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BIAAAAAQACAEgAAAABAAI4QklNBCYAAAAAAA4AAAAAAAAA&#10;AAAAP4AAADhCSU0D8gAAAAAACgAA////////AAA4QklNBA0AAAAAAAQAAAC0OEJJTQQZAAAAAAAE&#10;AAAAHjhCSU0D8wAAAAAACQAAAAAAAAAAAQA4QklNJxAAAAAAAAoAAQAAAAAAAAAB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DlAAAAAFJn&#10;aHRsb25nAAABO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AM4QklNBAwAAAAAJqsAAAABAAAAnwAAAHUAAAHgAADbYAAAJo8AGAAB/9j/7QAMQWRvYmVfQ00A&#10;Av/uAA5BZG9iZQBkgAAAAAH/2wCEAAwICAgJCAwJCQwRCwoLERUPDAwPFRgTExUTExgRDAwMDAwM&#10;EQwMDAwMDAwMDAwMDAwMDAwMDAwMDAwMDAwMDAwBDQsLDQ4NEA4OEBQODg4UFA4ODg4UEQwMDAwM&#10;EREMDAwMDAwRDAwMDAwMDAwMDAwMDAwMDAwMDAwMDAwMDAwMDP/AABEIAHUAnw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s10pqjN&#10;cqmpzHGtqsxwsqvLcLary2+8q8hwwKvEccCqxHHAqsRxwKrEccCqxHHAqsRxwKrEccCqxHHAqsRx&#10;wKr/kRIB/5UnC/+VOxz/k0sv/49ZQ/+MZFT7jGtj8opyceqIfH3jhoSH3oKKj9p/j5bWfZSb03qY&#10;n9F4nKLQd5+kznWip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E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0////////////&#10;/////////////////////////////+vR//////////////////////////////////////////fp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HN1///////////////////////////////////////3a+Wt/T/&#10;////////////////////////////////////xYxop+f/////////////////////////////////&#10;////zJyJpOf/////////////////////////////////////+s67xv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zFvfX/////&#10;////////////////////////////////v5N6hcX////////////////////////////////////b&#10;kFs9Zaj2//////////////////////////////////68dTQAVJvr////////////////////////&#10;/////////9OUfkksTprs////////////////////////////////2NTKs35lbaX5////////////&#10;////////////////////////9MWur8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eXj4+Tm6O3x+f//////////&#10;///////////////////9sZSSkpWZnaOpsrzQ7f//////////////////////////nVNHSU1RVmBz&#10;iq/W/P//////////////////////////slYAGjVQbYuu0vf/////////////////////////////&#10;zW8+X3uZt9f5////////////////////////////////7p+DpsLh////////////////////////&#10;/////////////+PO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C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8B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gf+B/8n/gf+B/8n/gf+B/8n/gf+B/8n/gf+B/8n/gf+B/8n/gf+B/8n/gf+B/8n/gf+B/8n/&#10;gf+B/8n/gf+B/8n/gf+B/8n/gf+B/8n/gf+B/8n/gf+B/8n/gf+B/8n/gf+B/8n/gf+B/8n/gf+B&#10;/8n/AQ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I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4H/gf/J/4H/gf/J/4H/gf/J/4H/gf/J/4H/gf/J/4H/gf/J/4H/gf/J/4H/&#10;gf/J/4H/gf/J/4H/gf/J/4H/gf/J/4H/gf/J/4H/gf/J/4H/gf/J/4H/gf/J/4H/gf/J/4H/gf/J&#10;/4H/gf/J/4H/gf/J/wE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AGAAYABgAGAAYABgAGAAYABgAGAAYABgAGAAYABgAGAAYABgAGAAYA&#10;BgAGAAYABgAGAAYABgAGAAYABgAGAAYABgAGAAYABgAGAAYABgAGAAYABgAGAAYABgAGAAYABgAG&#10;AAYABgAGAAYABgAGAAYABgC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">
                <v:roundrect id="Прямоугольник: скругленные углы 233" o:spid="_x0000_s106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JUb8cA&#10;AADcAAAADwAAAGRycy9kb3ducmV2LnhtbESPT2vCQBTE74LfYXlCb3WjQtKmriJCIYUW/7SX3h7Z&#10;ZxLMvk2z2yT66btCweMwM79hluvB1KKj1lWWFcymEQji3OqKCwVfn6+PTyCcR9ZYWyYFF3KwXo1H&#10;S0y17flA3dEXIkDYpaig9L5JpXR5SQbd1DbEwTvZ1qAPsi2kbrEPcFPLeRTF0mDFYaHEhrYl5efj&#10;r1FwTp53P/uPzXVIohjfvvv3rJk5pR4mw+YFhKfB38P/7UwrmC8WcDsTj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SVG/HAAAA3AAAAA8AAAAAAAAAAAAAAAAAmAIAAGRy&#10;cy9kb3ducmV2LnhtbFBLBQYAAAAABAAEAPUAAACMAwAAAAA=&#10;" strokecolor="black [3213]" strokeweight="1pt">
                  <v:fill r:id="rId24" o:title="" recolor="t" rotate="t" type="frame"/>
                  <v:stroke joinstyle="miter"/>
                </v:roundrect>
                <v:group id="Группа 234" o:spid="_x0000_s1063" style="position:absolute;left:950;top:2099;width:6382;height:5126" coordorigin="-644,610" coordsize="6381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Ромб 235" o:spid="_x0000_s1064" type="#_x0000_t4" style="position:absolute;width:5093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Z0RsIA&#10;AADcAAAADwAAAGRycy9kb3ducmV2LnhtbESPS2vDMBCE74X8B7GB3Bo5KS3BiRLyaEqujUPOi7Wx&#10;TayVkeTXv68KhR6HmfmG2ewGU4uOnK8sK1jMExDEudUVFwpu2fl1BcIHZI21ZVIwkofddvKywVTb&#10;nr+pu4ZCRAj7FBWUITSplD4vyaCf24Y4eg/rDIYoXSG1wz7CTS2XSfIhDVYcF0ps6FhS/ry2RkE1&#10;6tPnYXHPv26ZO5rWXzC7W6Vm02G/BhFoCP/hv/ZFK1i+vcPvmXgE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tnRGwgAAANwAAAAPAAAAAAAAAAAAAAAAAJgCAABkcnMvZG93&#10;bnJldi54bWxQSwUGAAAAAAQABAD1AAAAhwMAAAAA&#10;" fillcolor="#c00000" strokecolor="#f2f2f2 [3052]" strokeweight="2.25pt">
                    <v:shadow on="t" color="black [3213]" opacity="26214f" offset=".34742mm,.06125mm"/>
                  </v:shape>
                  <v:shape id="Надпись 236" o:spid="_x0000_s1065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oCgMYA&#10;AADcAAAADwAAAGRycy9kb3ducmV2LnhtbESPQWvCQBSE74L/YXlCb80mKYiNWSUIYj14aFqox2f2&#10;maTNvg3Zrcb++m6h4HGYmW+YfD2aTlxocK1lBUkUgyCurG65VvD+tn1cgHAeWWNnmRTcyMF6NZ3k&#10;mGl75Ve6lL4WAcIuQwWN930mpasaMugi2xMH72wHgz7IoZZ6wGuAm06mcTyXBlsOCw32tGmo+iq/&#10;jYJP407Pix9KPordzaSH8tjvd1aph9lYLEF4Gv09/N9+0QrSpzn8nQ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oCgM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0779C8" w:rsidRPr="00E60033">
        <w:rPr>
          <w:b/>
        </w:rPr>
        <w:t xml:space="preserve">8. </w:t>
      </w:r>
      <w:proofErr w:type="gramStart"/>
      <w:r w:rsidR="000779C8" w:rsidRPr="00E60033">
        <w:rPr>
          <w:b/>
        </w:rPr>
        <w:t>Малина-д</w:t>
      </w:r>
      <w:r w:rsidR="001F04F1" w:rsidRPr="00E60033">
        <w:rPr>
          <w:b/>
        </w:rPr>
        <w:t>е</w:t>
      </w:r>
      <w:r w:rsidR="000779C8" w:rsidRPr="00E60033">
        <w:rPr>
          <w:b/>
        </w:rPr>
        <w:t>р</w:t>
      </w:r>
      <w:r w:rsidR="001F04F1" w:rsidRPr="00E60033">
        <w:rPr>
          <w:b/>
        </w:rPr>
        <w:t>е</w:t>
      </w:r>
      <w:r w:rsidR="000779C8" w:rsidRPr="00E60033">
        <w:rPr>
          <w:b/>
        </w:rPr>
        <w:t>во «Сказка» (</w:t>
      </w:r>
      <w:r w:rsidR="00907DCE" w:rsidRPr="00AC185C">
        <w:rPr>
          <w:b/>
          <w:spacing w:val="-4"/>
        </w:rPr>
        <w:t>Республиканское унитарное предприятие</w:t>
      </w:r>
      <w:r w:rsidR="000779C8" w:rsidRPr="00E60033">
        <w:rPr>
          <w:rStyle w:val="af3"/>
          <w:shd w:val="clear" w:color="auto" w:fill="FFFFFF"/>
        </w:rPr>
        <w:t xml:space="preserve"> </w:t>
      </w:r>
      <w:r w:rsidR="004F6E22" w:rsidRPr="00E60033">
        <w:rPr>
          <w:rStyle w:val="af3"/>
          <w:shd w:val="clear" w:color="auto" w:fill="FFFFFF"/>
        </w:rPr>
        <w:t>«</w:t>
      </w:r>
      <w:r w:rsidR="000779C8" w:rsidRPr="00E60033">
        <w:rPr>
          <w:rStyle w:val="af3"/>
          <w:shd w:val="clear" w:color="auto" w:fill="FFFFFF"/>
        </w:rPr>
        <w:t>Институт плодоводства</w:t>
      </w:r>
      <w:r w:rsidR="004F6E22" w:rsidRPr="00E60033">
        <w:rPr>
          <w:rStyle w:val="af3"/>
          <w:shd w:val="clear" w:color="auto" w:fill="FFFFFF"/>
        </w:rPr>
        <w:t>»</w:t>
      </w:r>
      <w:r w:rsidR="000779C8" w:rsidRPr="00E60033">
        <w:rPr>
          <w:rStyle w:val="af3"/>
          <w:shd w:val="clear" w:color="auto" w:fill="FFFFFF"/>
        </w:rPr>
        <w:t xml:space="preserve">, </w:t>
      </w:r>
      <w:proofErr w:type="spellStart"/>
      <w:r w:rsidR="000779C8" w:rsidRPr="00E60033">
        <w:rPr>
          <w:rStyle w:val="af3"/>
          <w:shd w:val="clear" w:color="auto" w:fill="FFFFFF"/>
        </w:rPr>
        <w:t>аг</w:t>
      </w:r>
      <w:proofErr w:type="spellEnd"/>
      <w:r w:rsidR="000779C8" w:rsidRPr="00E60033">
        <w:rPr>
          <w:rStyle w:val="af3"/>
          <w:shd w:val="clear" w:color="auto" w:fill="FFFFFF"/>
        </w:rPr>
        <w:t>.</w:t>
      </w:r>
      <w:proofErr w:type="gramEnd"/>
      <w:r w:rsidR="004F6E22" w:rsidRPr="00E60033">
        <w:rPr>
          <w:rStyle w:val="af3"/>
          <w:shd w:val="clear" w:color="auto" w:fill="FFFFFF"/>
        </w:rPr>
        <w:t> </w:t>
      </w:r>
      <w:proofErr w:type="gramStart"/>
      <w:r w:rsidR="000779C8" w:rsidRPr="00E60033">
        <w:rPr>
          <w:rStyle w:val="af3"/>
          <w:shd w:val="clear" w:color="auto" w:fill="FFFFFF"/>
        </w:rPr>
        <w:t>Самохваловичи, Минский</w:t>
      </w:r>
      <w:r w:rsidR="00745CB2">
        <w:rPr>
          <w:rStyle w:val="af3"/>
          <w:shd w:val="clear" w:color="auto" w:fill="FFFFFF"/>
        </w:rPr>
        <w:t> </w:t>
      </w:r>
      <w:r w:rsidR="000779C8" w:rsidRPr="00E60033">
        <w:rPr>
          <w:rStyle w:val="af3"/>
          <w:shd w:val="clear" w:color="auto" w:fill="FFFFFF"/>
        </w:rPr>
        <w:t>р</w:t>
      </w:r>
      <w:r w:rsidR="00745CB2">
        <w:rPr>
          <w:rStyle w:val="af3"/>
          <w:shd w:val="clear" w:color="auto" w:fill="FFFFFF"/>
        </w:rPr>
        <w:noBreakHyphen/>
      </w:r>
      <w:r w:rsidR="000779C8" w:rsidRPr="00E60033">
        <w:rPr>
          <w:rStyle w:val="af3"/>
          <w:shd w:val="clear" w:color="auto" w:fill="FFFFFF"/>
        </w:rPr>
        <w:t>н</w:t>
      </w:r>
      <w:r w:rsidR="000779C8" w:rsidRPr="00E60033">
        <w:rPr>
          <w:b/>
        </w:rPr>
        <w:t>)</w:t>
      </w:r>
      <w:r w:rsidR="004F6E22" w:rsidRPr="00E60033">
        <w:rPr>
          <w:b/>
        </w:rPr>
        <w:t> </w:t>
      </w:r>
      <w:r w:rsidR="004F6E22" w:rsidRPr="00E60033">
        <w:t>—</w:t>
      </w:r>
      <w:r w:rsidR="000779C8" w:rsidRPr="00E60033">
        <w:t xml:space="preserve"> </w:t>
      </w:r>
      <w:r w:rsidR="000779C8" w:rsidRPr="00E60033">
        <w:rPr>
          <w:shd w:val="clear" w:color="auto" w:fill="FFFFFF"/>
        </w:rPr>
        <w:t>такой ж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 xml:space="preserve"> кустарник, как и</w:t>
      </w:r>
      <w:r w:rsidR="00745CB2">
        <w:rPr>
          <w:shd w:val="clear" w:color="auto" w:fill="FFFFFF"/>
        </w:rPr>
        <w:t> </w:t>
      </w:r>
      <w:r w:rsidR="000779C8" w:rsidRPr="00E60033">
        <w:rPr>
          <w:shd w:val="clear" w:color="auto" w:fill="FFFFFF"/>
        </w:rPr>
        <w:t>обычная малина.</w:t>
      </w:r>
      <w:proofErr w:type="gramEnd"/>
      <w:r w:rsidR="000779C8" w:rsidRPr="00E60033">
        <w:rPr>
          <w:shd w:val="clear" w:color="auto" w:fill="FFFFFF"/>
        </w:rPr>
        <w:t xml:space="preserve"> Вот и у штамбовой малины (штамб-ствол) ст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бли ж</w:t>
      </w:r>
      <w:r w:rsidR="004F6E22" w:rsidRPr="00E60033">
        <w:rPr>
          <w:shd w:val="clear" w:color="auto" w:fill="FFFFFF"/>
        </w:rPr>
        <w:t>ё</w:t>
      </w:r>
      <w:r w:rsidR="000779C8" w:rsidRPr="00E60033">
        <w:rPr>
          <w:shd w:val="clear" w:color="auto" w:fill="FFFFFF"/>
        </w:rPr>
        <w:t>стки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 xml:space="preserve"> и кр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пки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, высотой до</w:t>
      </w:r>
      <w:r w:rsidR="004F6E22" w:rsidRPr="00E60033">
        <w:rPr>
          <w:shd w:val="clear" w:color="auto" w:fill="FFFFFF"/>
        </w:rPr>
        <w:t> </w:t>
      </w:r>
      <w:r w:rsidR="000779C8" w:rsidRPr="00E60033">
        <w:rPr>
          <w:shd w:val="clear" w:color="auto" w:fill="FFFFFF"/>
        </w:rPr>
        <w:t>2 м с плотной др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в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синой. Поэтому малиновы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 xml:space="preserve"> д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вья н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 xml:space="preserve"> нуждаются в подвязк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 xml:space="preserve"> или кр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пл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нии, их можно выращивать б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з сп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циальных опор или шпал</w:t>
      </w:r>
      <w:r w:rsidR="001F04F1" w:rsidRPr="00E60033">
        <w:rPr>
          <w:shd w:val="clear" w:color="auto" w:fill="FFFFFF"/>
        </w:rPr>
        <w:t>е</w:t>
      </w:r>
      <w:r w:rsidR="000779C8" w:rsidRPr="00E60033">
        <w:rPr>
          <w:shd w:val="clear" w:color="auto" w:fill="FFFFFF"/>
        </w:rPr>
        <w:t>р.</w:t>
      </w:r>
    </w:p>
    <w:p w:rsidR="000779C8" w:rsidRPr="001F04F1" w:rsidRDefault="000779C8" w:rsidP="000779C8">
      <w:pPr>
        <w:pStyle w:val="a3"/>
        <w:rPr>
          <w:shd w:val="clear" w:color="auto" w:fill="FFFFFF"/>
        </w:rPr>
      </w:pPr>
      <w:r w:rsidRPr="00E60033">
        <w:rPr>
          <w:shd w:val="clear" w:color="auto" w:fill="FFFFFF"/>
        </w:rPr>
        <w:t>Малина-д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во, как и обычная, пр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дпочита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 солн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чны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участки с плодородной и</w:t>
      </w:r>
      <w:r w:rsidR="003A7D0B" w:rsidRPr="00E60033">
        <w:rPr>
          <w:shd w:val="clear" w:color="auto" w:fill="FFFFFF"/>
        </w:rPr>
        <w:t> </w:t>
      </w:r>
      <w:r w:rsidRPr="00E60033">
        <w:rPr>
          <w:shd w:val="clear" w:color="auto" w:fill="FFFFFF"/>
        </w:rPr>
        <w:t>хорошо др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нированной почвой. Для </w:t>
      </w:r>
      <w:r w:rsidR="001F04F1" w:rsidRPr="00E60033">
        <w:rPr>
          <w:shd w:val="clear" w:color="auto" w:fill="FFFFFF"/>
        </w:rPr>
        <w:t>е</w:t>
      </w:r>
      <w:r w:rsidR="003A7D0B" w:rsidRPr="00E60033">
        <w:rPr>
          <w:shd w:val="clear" w:color="auto" w:fill="FFFFFF"/>
        </w:rPr>
        <w:t>ё</w:t>
      </w:r>
      <w:r w:rsidRPr="00E60033">
        <w:rPr>
          <w:shd w:val="clear" w:color="auto" w:fill="FFFFFF"/>
        </w:rPr>
        <w:t xml:space="preserve"> усп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шного роста 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обходимо выбрать м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сто, защищ</w:t>
      </w:r>
      <w:r w:rsidR="003A7D0B" w:rsidRPr="00E60033">
        <w:rPr>
          <w:shd w:val="clear" w:color="auto" w:fill="FFFFFF"/>
        </w:rPr>
        <w:t>ё</w:t>
      </w:r>
      <w:r w:rsidRPr="00E60033">
        <w:rPr>
          <w:shd w:val="clear" w:color="auto" w:fill="FFFFFF"/>
        </w:rPr>
        <w:t>нно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от сквозняков вдали от грунтовых и застойных вод. Ряды кустарников ж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лат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льно располагать с 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ра на юг для максимального осв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щ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ния.</w:t>
      </w:r>
    </w:p>
    <w:p w:rsidR="000779C8" w:rsidRPr="001F04F1" w:rsidRDefault="000779C8" w:rsidP="000779C8">
      <w:pPr>
        <w:pStyle w:val="a3"/>
        <w:rPr>
          <w:shd w:val="clear" w:color="auto" w:fill="FFFFFF"/>
        </w:rPr>
      </w:pPr>
      <w:r w:rsidRPr="00E60033">
        <w:rPr>
          <w:shd w:val="clear" w:color="auto" w:fill="FFFFFF"/>
        </w:rPr>
        <w:t>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ком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нду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тся высаживать малину на участках, гд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ран</w:t>
      </w:r>
      <w:r w:rsidR="001F04F1" w:rsidRPr="00E60033">
        <w:rPr>
          <w:shd w:val="clear" w:color="auto" w:fill="FFFFFF"/>
        </w:rPr>
        <w:t>ее</w:t>
      </w:r>
      <w:r w:rsidRPr="00E60033">
        <w:rPr>
          <w:shd w:val="clear" w:color="auto" w:fill="FFFFFF"/>
        </w:rPr>
        <w:t xml:space="preserve"> росли картоф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ль, п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ц, баклажаны и помидоры, так как они им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ют общих вр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дит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й. Такж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стоит изб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гать посадки малины рядом с плодовыми д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вьями, которы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могут зат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нять кусты, снижая их урожайность и ослабляя рост.</w:t>
      </w:r>
    </w:p>
    <w:p w:rsidR="000779C8" w:rsidRPr="001F04F1" w:rsidRDefault="000779C8" w:rsidP="000779C8">
      <w:pPr>
        <w:pStyle w:val="a3"/>
        <w:rPr>
          <w:shd w:val="clear" w:color="auto" w:fill="FFFFFF"/>
        </w:rPr>
      </w:pPr>
      <w:r w:rsidRPr="00E60033">
        <w:rPr>
          <w:shd w:val="clear" w:color="auto" w:fill="FFFFFF"/>
        </w:rPr>
        <w:t>Малину можно высаживать дважды в год: 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сной (с начала марта до конца апр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ля) и ос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нью (с 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дины 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нтября до конца октября), 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сли позволяют погодны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условия. 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сли участок подготавлива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тся ос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нью, 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ком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нду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тся пос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ять на н</w:t>
      </w:r>
      <w:r w:rsidR="00E60033" w:rsidRPr="00E60033">
        <w:rPr>
          <w:shd w:val="clear" w:color="auto" w:fill="FFFFFF"/>
        </w:rPr>
        <w:t>ё</w:t>
      </w:r>
      <w:r w:rsidRPr="00E60033">
        <w:rPr>
          <w:shd w:val="clear" w:color="auto" w:fill="FFFFFF"/>
        </w:rPr>
        <w:t>м рапс, горчицу или бобовы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культуры для улучш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ния почвы.</w:t>
      </w:r>
    </w:p>
    <w:p w:rsidR="000779C8" w:rsidRPr="001F04F1" w:rsidRDefault="000779C8" w:rsidP="000779C8">
      <w:pPr>
        <w:pStyle w:val="a3"/>
        <w:rPr>
          <w:shd w:val="clear" w:color="auto" w:fill="FFFFFF"/>
        </w:rPr>
      </w:pPr>
      <w:r w:rsidRPr="00E60033">
        <w:rPr>
          <w:shd w:val="clear" w:color="auto" w:fill="FFFFFF"/>
        </w:rPr>
        <w:t>Малина-д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во тр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бу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 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гулярного полива, так как 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достаток влаги мож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 значит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льно снизить урожай 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только в 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кущ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м году, но и в сл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дующ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м. Особ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нно важно поливать раст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ния во вр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мя цв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ния и плодонош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ния, об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сп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чивая 5-6 л воды на куст хотя бы раз в 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д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лю.</w:t>
      </w:r>
    </w:p>
    <w:p w:rsidR="00A630B5" w:rsidRPr="001F04F1" w:rsidRDefault="000779C8" w:rsidP="000779C8">
      <w:pPr>
        <w:pStyle w:val="a3"/>
        <w:rPr>
          <w:noProof/>
        </w:rPr>
      </w:pPr>
      <w:r w:rsidRPr="00E60033">
        <w:rPr>
          <w:shd w:val="clear" w:color="auto" w:fill="FFFFFF"/>
        </w:rPr>
        <w:t>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смотря на названи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, штамбовая малина такж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тр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бу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 обр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зки. В конц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мая или начал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июня н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обходимо укоротить молоды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однол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тни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 xml:space="preserve"> поб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ги на 3</w:t>
      </w:r>
      <w:r w:rsidR="00E60033" w:rsidRPr="00E60033">
        <w:rPr>
          <w:shd w:val="clear" w:color="auto" w:fill="FFFFFF"/>
        </w:rPr>
        <w:t>–</w:t>
      </w:r>
      <w:r w:rsidRPr="00E60033">
        <w:rPr>
          <w:shd w:val="clear" w:color="auto" w:fill="FFFFFF"/>
        </w:rPr>
        <w:t>5</w:t>
      </w:r>
      <w:r w:rsidR="003B4C0F">
        <w:rPr>
          <w:shd w:val="clear" w:color="auto" w:fill="FFFFFF"/>
        </w:rPr>
        <w:t> </w:t>
      </w:r>
      <w:r w:rsidRPr="00E60033">
        <w:rPr>
          <w:shd w:val="clear" w:color="auto" w:fill="FFFFFF"/>
        </w:rPr>
        <w:t>см, чтобы стимулировать рост боковых поб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гов и ув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личить колич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ство цв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тоносов. Прищипка в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рхуш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к способству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т повыш</w:t>
      </w:r>
      <w:r w:rsidR="001F04F1" w:rsidRPr="00E60033">
        <w:rPr>
          <w:shd w:val="clear" w:color="auto" w:fill="FFFFFF"/>
        </w:rPr>
        <w:t>е</w:t>
      </w:r>
      <w:r w:rsidRPr="00E60033">
        <w:rPr>
          <w:shd w:val="clear" w:color="auto" w:fill="FFFFFF"/>
        </w:rPr>
        <w:t>нию урожайности почти в 2,5 раза.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E60033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110B6A8C" wp14:editId="7E032C36">
                <wp:extent cx="2880000" cy="359967"/>
                <wp:effectExtent l="0" t="19050" r="34925" b="40640"/>
                <wp:docPr id="237" name="Группа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38" name="Прямая соединительная линия 23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39" name="Группа 23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40" name="Ромб 24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Ромб 24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" name="Ромб 24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5BB0379" id="Группа 23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BZ6VV1EBAAABRMA&#10;AA4AAAAAAAAAAAAAAAAALgIAAGRycy9lMm9Eb2MueG1sUEsBAi0AFAAGAAgAAAAhALIW+M3dAAAA&#10;BAEAAA8AAAAAAAAAAAAAAAAAngYAAGRycy9kb3ducmV2LnhtbFBLBQYAAAAABAAEAPMAAACoBwAA&#10;AAA=&#10;">
                <v:line id="Прямая соединительная линия 23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" strokecolor="black [3213]" strokeweight="1pt">
                  <v:stroke joinstyle="miter"/>
                </v:line>
                <v:group id="Группа 23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Ромб 24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" fillcolor="white [3212]" strokecolor="black [3213]" strokeweight="1pt"/>
                  <v:shape id="Ромб 24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" fillcolor="white [3212]" strokecolor="black [3213]" strokeweight="1pt"/>
                  <v:shape id="Ромб 24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0779C8">
      <w:pPr>
        <w:pStyle w:val="af8"/>
      </w:pPr>
      <w:r w:rsidRPr="00AA44CA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4080" behindDoc="0" locked="0" layoutInCell="1" allowOverlap="1" wp14:anchorId="1A02278D" wp14:editId="5FB41ECB">
                <wp:simplePos x="0" y="0"/>
                <wp:positionH relativeFrom="margin">
                  <wp:posOffset>3297555</wp:posOffset>
                </wp:positionH>
                <wp:positionV relativeFrom="margin">
                  <wp:posOffset>20320</wp:posOffset>
                </wp:positionV>
                <wp:extent cx="3239770" cy="2266950"/>
                <wp:effectExtent l="0" t="0" r="17780" b="19050"/>
                <wp:wrapSquare wrapText="bothSides"/>
                <wp:docPr id="221" name="Группа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6950"/>
                          <a:chOff x="0" y="-69226"/>
                          <a:chExt cx="3239770" cy="2267585"/>
                        </a:xfrm>
                      </wpg:grpSpPr>
                      <wps:wsp>
                        <wps:cNvPr id="222" name="Прямоугольник: скругленные углы 222"/>
                        <wps:cNvSpPr/>
                        <wps:spPr>
                          <a:xfrm>
                            <a:off x="0" y="-69226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3" name="Группа 22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24" name="Ромб 22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" name="Надпись 22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1" o:spid="_x0000_s1066" style="position:absolute;left:0;text-align:left;margin-left:259.65pt;margin-top:1.6pt;width:255.1pt;height:178.5pt;z-index:251694080;mso-wrap-distance-left:14.2pt;mso-wrap-distance-right:14.2pt;mso-position-horizontal-relative:margin;mso-position-vertical-relative:margin;mso-width-relative:margin;mso-height-relative:margin" coordorigin=",-692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0MAAAAGAAAAAAAAAAAAAADJAAAB&#10;OAAAAAcAYgBpAG8AdABlAGgAMQAAAAEAAAAAAAAAAAAAAAAAAAAAAAAAAQAAAAAAAAAAAAABOAAA&#10;AMkAAAAAAAAAAAAAAAAAAAAAAQAAAAAAAAAAAAAAAAAAAAAAAAAQAAAAAQAAAAAAAG51bGwAAAAC&#10;AAAABmJvdW5kc09iamMAAAABAAAAAAAAUmN0MQAAAAQAAAAAVG9wIGxvbmcAAAAAAAAAAExlZnRs&#10;b25nAAAAAAAAAABCdG9tbG9uZwAAAMkAAAAAUmdodGxvbmcAAAE4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DJAAAAAFJn&#10;aHRsb25nAAABO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jU4QklNBAwAAAAAFbMAAAABAAAAoAAAAGcAAAHgAADBIAAAFZcAGAAB/9j/7QAMQWRvYmVfQ00A&#10;Av/uAA5BZG9iZQBkgAAAAAH/2wCEAAwICAgJCAwJCQwRCwoLERUPDAwPFRgTExUTExgRDAwMDAwM&#10;EQwMDAwMDAwMDAwMDAwMDAwMDAwMDAwMDAwMDAwBDQsLDQ4NEA4OEBQODg4UFA4ODg4UEQwMDAwM&#10;EREMDAwMDAwRDAwMDAwMDAwMDAwMDAwMDAwMDAwMDAwMDAwMDP/AABEIAGc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gJCgsMDQ4PEBESExQV&#10;FhcYGRoaGxwdHh8gISIjJCUmJygpKissLS4vMDExMjM0NTY3ODk6Ozw9Pj9AQUJDREVGR0hJSktM&#10;TU5PUFFSU1RVVldYWVpbXF1eX2BhYmNkZWZnaGlqa2xtbm9wcXJzdHV2d3h5ent8fX5/gIGCg4SF&#10;hoeIiYqLjI2Oj5CRkpOUlZaXmJmam5ydnp+goaKjpKWmp6ipqqusra6wsbKztLW2t7i5uru8vb6/&#10;wMHCw8TFxsfIycrLzM3Oz9DR09TV1tfY2drb3N3e3+Dh4uPk5ebn6Onq6+zt7u/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9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oHwSUNDX1BST0ZJTEUACQ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/////////////////////////////////////////69H/////////&#10;////////////////////////////////9+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c3X////////////&#10;///////////////////////////dr5a39P/////////////////////////////////////FjGin&#10;5//////////////////////////////////////MnImk5///////////////////////////////&#10;///////6zrvG9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MW99f////////////////////////////////////+/k3qFxf//&#10;/////////////////////////////////9uQWz1lqPb/////////////////////////////////&#10;/rx1NABUm+v/////////////////////////////////05R+SSxOmuz/////////////////////&#10;///////////Y1MqzfmVtpfn////////////////////////////////////0xa6vy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5ePj5Obo7fH5//////////////////////////////2xlJKSlZmdo6myvNDt////&#10;//////////////////////+dU0dJTVFWYHOKr9b8//////////////////////////+yVgAaNVBt&#10;i67S9//////////////////////////////Nbz5fe5m31/n/////////////////////////////&#10;///un4OmwuH/////////////////////////////////////487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0ER7+eDrrZ1v&#10;8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">
                <v:roundrect id="Прямоугольник: скругленные углы 222" o:spid="_x0000_s1067" style="position:absolute;top:-692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7c8EA&#10;AADcAAAADwAAAGRycy9kb3ducmV2LnhtbESPwWrDMBBE74X+g9hCbo1UtyTFjRJKIJBrE+e+WCvb&#10;1No1lho7f18FCj0OM/OG2ezm0KsrjbETtvCyNKCIa3EdNxaq8+H5HVRMyA57YbJwowi77ePDBksn&#10;E3/R9ZQalSEcS7TQpjSUWse6pYBxKQNx9ryMAVOWY6PdiFOGh14Xxqx0wI7zQosD7Vuqv08/wYKv&#10;q4sc1/514sObTGIq33tj7eJp/vwAlWhO/+G/9tFZKIoC7mfyEd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kZu3PBAAAA3AAAAA8AAAAAAAAAAAAAAAAAmAIAAGRycy9kb3du&#10;cmV2LnhtbFBLBQYAAAAABAAEAPUAAACGAwAAAAA=&#10;" strokecolor="black [3213]" strokeweight="1pt">
                  <v:fill r:id="rId26" o:title="" recolor="t" rotate="t" type="frame"/>
                  <v:stroke joinstyle="miter"/>
                </v:roundrect>
                <v:group id="Группа 223" o:spid="_x0000_s106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Y5N8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Y5N8QAAADcAAAA&#10;DwAAAAAAAAAAAAAAAACqAgAAZHJzL2Rvd25yZXYueG1sUEsFBgAAAAAEAAQA+gAAAJsDAAAAAA==&#10;">
                  <v:shape id="Ромб 224" o:spid="_x0000_s106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7PucUA&#10;AADcAAAADwAAAGRycy9kb3ducmV2LnhtbESPQWvCQBSE74L/YXmFXopuDEUkukoRhBZb1Ch4fWSf&#10;STD7NmQ3MfbXd4WCx2FmvmEWq95UoqPGlZYVTMYRCOLM6pJzBafjZjQD4TyyxsoyKbiTg9VyOFhg&#10;ou2ND9SlPhcBwi5BBYX3dSKlywoy6Ma2Jg7exTYGfZBNLnWDtwA3lYyjaCoNlhwWCqxpXVB2TVuj&#10;YNqea0q/fnbbmbx38W/ebr/3b0q9vvQfcxCeev8M/7c/tYI4fof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3s+5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25" o:spid="_x0000_s107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OUh8YA&#10;AADcAAAADwAAAGRycy9kb3ducmV2LnhtbESPQWvCQBSE74X+h+UVems2BiySZhUJSKXoQZtLb6/Z&#10;ZxLMvk2zaxL99d1CweMwM98w2WoyrRiod41lBbMoBkFcWt1wpaD43LwsQDiPrLG1TAqu5GC1fHzI&#10;MNV25AMNR1+JAGGXooLa+y6V0pU1GXSR7YiDd7K9QR9kX0nd4xjgppVJHL9Kgw2HhRo7ymsqz8eL&#10;UfCRb/Z4+E7M4tbm77vTuvspvuZKPT9N6zcQniZ/D/+3t1pBkszh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OUh8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0779C8" w:rsidRPr="00AA44CA">
        <w:t>Мат</w:t>
      </w:r>
      <w:r w:rsidR="001F04F1" w:rsidRPr="00AA44CA">
        <w:t>е</w:t>
      </w:r>
      <w:r w:rsidR="000779C8" w:rsidRPr="00AA44CA">
        <w:t xml:space="preserve">риалы </w:t>
      </w:r>
      <w:r w:rsidR="00AA44CA" w:rsidRPr="00AA44CA">
        <w:br/>
      </w:r>
      <w:r w:rsidR="000779C8" w:rsidRPr="00AA44CA">
        <w:t>для</w:t>
      </w:r>
      <w:r w:rsidR="00AA44CA" w:rsidRPr="00AA44CA">
        <w:t> </w:t>
      </w:r>
      <w:r w:rsidR="000779C8" w:rsidRPr="00AA44CA">
        <w:t xml:space="preserve">защиты плодовых </w:t>
      </w:r>
      <w:r w:rsidR="000779C8" w:rsidRPr="00AA44CA">
        <w:br/>
        <w:t>и</w:t>
      </w:r>
      <w:r w:rsidR="00AA44CA" w:rsidRPr="00AA44CA">
        <w:t> </w:t>
      </w:r>
      <w:r w:rsidR="000779C8" w:rsidRPr="00AA44CA">
        <w:t>парковых культур</w:t>
      </w:r>
    </w:p>
    <w:p w:rsidR="000779C8" w:rsidRPr="001F04F1" w:rsidRDefault="000779C8" w:rsidP="000779C8">
      <w:pPr>
        <w:pStyle w:val="a3"/>
      </w:pPr>
      <w:r w:rsidRPr="000530C8">
        <w:rPr>
          <w:b/>
        </w:rPr>
        <w:t xml:space="preserve">9. </w:t>
      </w:r>
      <w:proofErr w:type="gramStart"/>
      <w:r w:rsidRPr="000530C8">
        <w:rPr>
          <w:b/>
        </w:rPr>
        <w:t>Мат</w:t>
      </w:r>
      <w:r w:rsidR="001F04F1" w:rsidRPr="000530C8">
        <w:rPr>
          <w:b/>
        </w:rPr>
        <w:t>е</w:t>
      </w:r>
      <w:r w:rsidRPr="000530C8">
        <w:rPr>
          <w:b/>
        </w:rPr>
        <w:t xml:space="preserve">риалы для защиты плодовых и парковых культур </w:t>
      </w:r>
      <w:r w:rsidR="00E646A9" w:rsidRPr="000530C8">
        <w:rPr>
          <w:b/>
        </w:rPr>
        <w:br/>
      </w:r>
      <w:r w:rsidRPr="000530C8">
        <w:rPr>
          <w:b/>
        </w:rPr>
        <w:t xml:space="preserve">(УП </w:t>
      </w:r>
      <w:r w:rsidR="00AA44CA" w:rsidRPr="000530C8">
        <w:rPr>
          <w:b/>
        </w:rPr>
        <w:t>«</w:t>
      </w:r>
      <w:proofErr w:type="spellStart"/>
      <w:r w:rsidRPr="000530C8">
        <w:rPr>
          <w:b/>
        </w:rPr>
        <w:t>Б</w:t>
      </w:r>
      <w:r w:rsidR="001F04F1" w:rsidRPr="000530C8">
        <w:rPr>
          <w:b/>
        </w:rPr>
        <w:t>е</w:t>
      </w:r>
      <w:r w:rsidRPr="000530C8">
        <w:rPr>
          <w:b/>
        </w:rPr>
        <w:t>лУнив</w:t>
      </w:r>
      <w:r w:rsidR="001F04F1" w:rsidRPr="000530C8">
        <w:rPr>
          <w:b/>
        </w:rPr>
        <w:t>е</w:t>
      </w:r>
      <w:r w:rsidRPr="000530C8">
        <w:rPr>
          <w:b/>
        </w:rPr>
        <w:t>рсалПродукт</w:t>
      </w:r>
      <w:proofErr w:type="spellEnd"/>
      <w:r w:rsidR="00AA44CA" w:rsidRPr="000530C8">
        <w:rPr>
          <w:b/>
        </w:rPr>
        <w:t>»</w:t>
      </w:r>
      <w:r w:rsidRPr="000530C8">
        <w:rPr>
          <w:b/>
        </w:rPr>
        <w:t xml:space="preserve">, </w:t>
      </w:r>
      <w:proofErr w:type="spellStart"/>
      <w:r w:rsidRPr="000530C8">
        <w:rPr>
          <w:b/>
        </w:rPr>
        <w:t>аг</w:t>
      </w:r>
      <w:proofErr w:type="spellEnd"/>
      <w:r w:rsidRPr="000530C8">
        <w:rPr>
          <w:b/>
        </w:rPr>
        <w:t>.</w:t>
      </w:r>
      <w:proofErr w:type="gramEnd"/>
      <w:r w:rsidR="00AA44CA" w:rsidRPr="000530C8">
        <w:rPr>
          <w:b/>
        </w:rPr>
        <w:t> </w:t>
      </w:r>
      <w:proofErr w:type="gramStart"/>
      <w:r w:rsidRPr="000530C8">
        <w:rPr>
          <w:b/>
        </w:rPr>
        <w:t>Ждановичи, Минский р</w:t>
      </w:r>
      <w:r w:rsidR="00AA44CA" w:rsidRPr="000530C8">
        <w:rPr>
          <w:b/>
        </w:rPr>
        <w:t>-</w:t>
      </w:r>
      <w:r w:rsidRPr="000530C8">
        <w:rPr>
          <w:b/>
        </w:rPr>
        <w:t>н)</w:t>
      </w:r>
      <w:r w:rsidR="00445B9E" w:rsidRPr="000530C8">
        <w:t xml:space="preserve"> </w:t>
      </w:r>
      <w:r w:rsidRPr="000530C8">
        <w:t>— это краска садовая водно-дисп</w:t>
      </w:r>
      <w:r w:rsidR="001F04F1" w:rsidRPr="000530C8">
        <w:t>е</w:t>
      </w:r>
      <w:r w:rsidRPr="000530C8">
        <w:t>рсионная «</w:t>
      </w:r>
      <w:proofErr w:type="spellStart"/>
      <w:r w:rsidRPr="000530C8">
        <w:t>Экосил</w:t>
      </w:r>
      <w:proofErr w:type="spellEnd"/>
      <w:r w:rsidRPr="000530C8">
        <w:t>» и вар садовый «</w:t>
      </w:r>
      <w:proofErr w:type="spellStart"/>
      <w:r w:rsidRPr="000530C8">
        <w:t>Экосил</w:t>
      </w:r>
      <w:proofErr w:type="spellEnd"/>
      <w:r w:rsidRPr="000530C8">
        <w:t>»</w:t>
      </w:r>
      <w:r w:rsidR="00E646A9" w:rsidRPr="000530C8">
        <w:t>.</w:t>
      </w:r>
      <w:proofErr w:type="gramEnd"/>
    </w:p>
    <w:p w:rsidR="000779C8" w:rsidRPr="000530C8" w:rsidRDefault="000779C8" w:rsidP="000779C8">
      <w:pPr>
        <w:pStyle w:val="a3"/>
      </w:pPr>
      <w:r w:rsidRPr="000530C8">
        <w:t>Краска помога</w:t>
      </w:r>
      <w:r w:rsidR="001F04F1" w:rsidRPr="000530C8">
        <w:t>е</w:t>
      </w:r>
      <w:r w:rsidRPr="000530C8">
        <w:t>т защитить кору д</w:t>
      </w:r>
      <w:r w:rsidR="001F04F1" w:rsidRPr="000530C8">
        <w:t>е</w:t>
      </w:r>
      <w:r w:rsidRPr="000530C8">
        <w:t>р</w:t>
      </w:r>
      <w:r w:rsidR="001F04F1" w:rsidRPr="000530C8">
        <w:t>е</w:t>
      </w:r>
      <w:r w:rsidRPr="000530C8">
        <w:t>ва от возвратных заморозков, солн</w:t>
      </w:r>
      <w:r w:rsidR="001F04F1" w:rsidRPr="000530C8">
        <w:t>е</w:t>
      </w:r>
      <w:r w:rsidRPr="000530C8">
        <w:t>чных ожогов и повр</w:t>
      </w:r>
      <w:r w:rsidR="001F04F1" w:rsidRPr="000530C8">
        <w:t>е</w:t>
      </w:r>
      <w:r w:rsidRPr="000530C8">
        <w:t>жд</w:t>
      </w:r>
      <w:r w:rsidR="001F04F1" w:rsidRPr="000530C8">
        <w:t>е</w:t>
      </w:r>
      <w:r w:rsidRPr="000530C8">
        <w:t>ний грызунами. Это особ</w:t>
      </w:r>
      <w:r w:rsidR="001F04F1" w:rsidRPr="000530C8">
        <w:t>е</w:t>
      </w:r>
      <w:r w:rsidRPr="000530C8">
        <w:t>нно важно для молодых д</w:t>
      </w:r>
      <w:r w:rsidR="001F04F1" w:rsidRPr="000530C8">
        <w:t>е</w:t>
      </w:r>
      <w:r w:rsidRPr="000530C8">
        <w:t>р</w:t>
      </w:r>
      <w:r w:rsidR="001F04F1" w:rsidRPr="000530C8">
        <w:t>е</w:t>
      </w:r>
      <w:r w:rsidRPr="000530C8">
        <w:t>вь</w:t>
      </w:r>
      <w:r w:rsidR="001F04F1" w:rsidRPr="000530C8">
        <w:t>е</w:t>
      </w:r>
      <w:r w:rsidRPr="000530C8">
        <w:t>в, которы</w:t>
      </w:r>
      <w:r w:rsidR="001F04F1" w:rsidRPr="000530C8">
        <w:t>е</w:t>
      </w:r>
      <w:r w:rsidRPr="000530C8">
        <w:t xml:space="preserve"> бол</w:t>
      </w:r>
      <w:r w:rsidR="001F04F1" w:rsidRPr="000530C8">
        <w:t>ее</w:t>
      </w:r>
      <w:r w:rsidRPr="000530C8">
        <w:t xml:space="preserve"> уязвимы. Способству</w:t>
      </w:r>
      <w:r w:rsidR="001F04F1" w:rsidRPr="000530C8">
        <w:t>е</w:t>
      </w:r>
      <w:r w:rsidRPr="000530C8">
        <w:t>т повыш</w:t>
      </w:r>
      <w:r w:rsidR="001F04F1" w:rsidRPr="000530C8">
        <w:t>е</w:t>
      </w:r>
      <w:r w:rsidRPr="000530C8">
        <w:t>нию иммунной сист</w:t>
      </w:r>
      <w:r w:rsidR="001F04F1" w:rsidRPr="000530C8">
        <w:t>е</w:t>
      </w:r>
      <w:r w:rsidRPr="000530C8">
        <w:t>мы д</w:t>
      </w:r>
      <w:r w:rsidR="001F04F1" w:rsidRPr="000530C8">
        <w:t>е</w:t>
      </w:r>
      <w:r w:rsidRPr="000530C8">
        <w:t>р</w:t>
      </w:r>
      <w:r w:rsidR="001F04F1" w:rsidRPr="000530C8">
        <w:t>е</w:t>
      </w:r>
      <w:r w:rsidRPr="000530C8">
        <w:t>ва, что помога</w:t>
      </w:r>
      <w:r w:rsidR="001F04F1" w:rsidRPr="000530C8">
        <w:t>е</w:t>
      </w:r>
      <w:r w:rsidRPr="000530C8">
        <w:t>т в борьб</w:t>
      </w:r>
      <w:r w:rsidR="001F04F1" w:rsidRPr="000530C8">
        <w:t>е</w:t>
      </w:r>
      <w:r w:rsidRPr="000530C8">
        <w:t xml:space="preserve"> с бол</w:t>
      </w:r>
      <w:r w:rsidR="001F04F1" w:rsidRPr="000530C8">
        <w:t>е</w:t>
      </w:r>
      <w:r w:rsidRPr="000530C8">
        <w:t>знями. Краска «</w:t>
      </w:r>
      <w:proofErr w:type="spellStart"/>
      <w:r w:rsidRPr="000530C8">
        <w:t>Экосил</w:t>
      </w:r>
      <w:proofErr w:type="spellEnd"/>
      <w:r w:rsidRPr="000530C8">
        <w:t>» об</w:t>
      </w:r>
      <w:r w:rsidR="001F04F1" w:rsidRPr="000530C8">
        <w:t>е</w:t>
      </w:r>
      <w:r w:rsidRPr="000530C8">
        <w:t>сп</w:t>
      </w:r>
      <w:r w:rsidR="001F04F1" w:rsidRPr="000530C8">
        <w:t>е</w:t>
      </w:r>
      <w:r w:rsidRPr="000530C8">
        <w:t>чива</w:t>
      </w:r>
      <w:r w:rsidR="001F04F1" w:rsidRPr="000530C8">
        <w:t>е</w:t>
      </w:r>
      <w:r w:rsidRPr="000530C8">
        <w:t>т защиту на срок до 2</w:t>
      </w:r>
      <w:r w:rsidR="0045607C" w:rsidRPr="000530C8">
        <w:t> </w:t>
      </w:r>
      <w:r w:rsidRPr="000530C8">
        <w:t>л</w:t>
      </w:r>
      <w:r w:rsidR="001F04F1" w:rsidRPr="000530C8">
        <w:t>е</w:t>
      </w:r>
      <w:r w:rsidRPr="000530C8">
        <w:t>т для плодоносящих д</w:t>
      </w:r>
      <w:r w:rsidR="001F04F1" w:rsidRPr="000530C8">
        <w:t>е</w:t>
      </w:r>
      <w:r w:rsidRPr="000530C8">
        <w:t>р</w:t>
      </w:r>
      <w:r w:rsidR="001F04F1" w:rsidRPr="000530C8">
        <w:t>е</w:t>
      </w:r>
      <w:r w:rsidRPr="000530C8">
        <w:t>вь</w:t>
      </w:r>
      <w:r w:rsidR="001F04F1" w:rsidRPr="000530C8">
        <w:t>е</w:t>
      </w:r>
      <w:r w:rsidRPr="000530C8">
        <w:t>в и до 1</w:t>
      </w:r>
      <w:r w:rsidR="0045607C" w:rsidRPr="000530C8">
        <w:t> </w:t>
      </w:r>
      <w:r w:rsidRPr="000530C8">
        <w:t>года</w:t>
      </w:r>
      <w:r w:rsidR="0045607C" w:rsidRPr="000530C8">
        <w:t> —</w:t>
      </w:r>
      <w:r w:rsidRPr="000530C8">
        <w:t xml:space="preserve"> для молодых. Это значит</w:t>
      </w:r>
      <w:r w:rsidR="001F04F1" w:rsidRPr="000530C8">
        <w:t>е</w:t>
      </w:r>
      <w:r w:rsidRPr="000530C8">
        <w:t>льно сокраща</w:t>
      </w:r>
      <w:r w:rsidR="001F04F1" w:rsidRPr="000530C8">
        <w:t>е</w:t>
      </w:r>
      <w:r w:rsidRPr="000530C8">
        <w:t>т н</w:t>
      </w:r>
      <w:r w:rsidR="001F04F1" w:rsidRPr="000530C8">
        <w:t>е</w:t>
      </w:r>
      <w:r w:rsidRPr="000530C8">
        <w:t>обходимость в частом обновл</w:t>
      </w:r>
      <w:r w:rsidR="001F04F1" w:rsidRPr="000530C8">
        <w:t>е</w:t>
      </w:r>
      <w:r w:rsidRPr="000530C8">
        <w:t>нии покрытия.</w:t>
      </w:r>
    </w:p>
    <w:p w:rsidR="000779C8" w:rsidRPr="000530C8" w:rsidRDefault="000779C8" w:rsidP="000779C8">
      <w:pPr>
        <w:pStyle w:val="a3"/>
      </w:pPr>
      <w:r w:rsidRPr="000530C8">
        <w:t>Ср</w:t>
      </w:r>
      <w:r w:rsidR="001F04F1" w:rsidRPr="000530C8">
        <w:t>е</w:t>
      </w:r>
      <w:r w:rsidRPr="000530C8">
        <w:t>дство позволя</w:t>
      </w:r>
      <w:r w:rsidR="001F04F1" w:rsidRPr="000530C8">
        <w:t>е</w:t>
      </w:r>
      <w:r w:rsidRPr="000530C8">
        <w:t>т сэкономить вр</w:t>
      </w:r>
      <w:r w:rsidR="001F04F1" w:rsidRPr="000530C8">
        <w:t>е</w:t>
      </w:r>
      <w:r w:rsidRPr="000530C8">
        <w:t>мя и д</w:t>
      </w:r>
      <w:r w:rsidR="001F04F1" w:rsidRPr="000530C8">
        <w:t>е</w:t>
      </w:r>
      <w:r w:rsidRPr="000530C8">
        <w:t>ньги в долгосрочной п</w:t>
      </w:r>
      <w:r w:rsidR="001F04F1" w:rsidRPr="000530C8">
        <w:t>е</w:t>
      </w:r>
      <w:r w:rsidRPr="000530C8">
        <w:t>рсп</w:t>
      </w:r>
      <w:r w:rsidR="001F04F1" w:rsidRPr="000530C8">
        <w:t>е</w:t>
      </w:r>
      <w:r w:rsidRPr="000530C8">
        <w:t>ктив</w:t>
      </w:r>
      <w:r w:rsidR="001F04F1" w:rsidRPr="000530C8">
        <w:t>е</w:t>
      </w:r>
      <w:r w:rsidRPr="000530C8">
        <w:t>, так</w:t>
      </w:r>
      <w:r w:rsidR="0045607C" w:rsidRPr="000530C8">
        <w:t> </w:t>
      </w:r>
      <w:r w:rsidRPr="000530C8">
        <w:t>как н</w:t>
      </w:r>
      <w:r w:rsidR="001F04F1" w:rsidRPr="000530C8">
        <w:t>е</w:t>
      </w:r>
      <w:r w:rsidRPr="000530C8">
        <w:t xml:space="preserve"> тр</w:t>
      </w:r>
      <w:r w:rsidR="001F04F1" w:rsidRPr="000530C8">
        <w:t>е</w:t>
      </w:r>
      <w:r w:rsidRPr="000530C8">
        <w:t>бу</w:t>
      </w:r>
      <w:r w:rsidR="001F04F1" w:rsidRPr="000530C8">
        <w:t>е</w:t>
      </w:r>
      <w:r w:rsidRPr="000530C8">
        <w:t>т частого нан</w:t>
      </w:r>
      <w:r w:rsidR="001F04F1" w:rsidRPr="000530C8">
        <w:t>е</w:t>
      </w:r>
      <w:r w:rsidRPr="000530C8">
        <w:t>с</w:t>
      </w:r>
      <w:r w:rsidR="001F04F1" w:rsidRPr="000530C8">
        <w:t>е</w:t>
      </w:r>
      <w:r w:rsidRPr="000530C8">
        <w:t>ния.</w:t>
      </w:r>
    </w:p>
    <w:p w:rsidR="000779C8" w:rsidRPr="000530C8" w:rsidRDefault="000779C8" w:rsidP="000779C8">
      <w:pPr>
        <w:pStyle w:val="a3"/>
      </w:pPr>
      <w:r w:rsidRPr="000530C8">
        <w:t>Вар садовый «</w:t>
      </w:r>
      <w:proofErr w:type="spellStart"/>
      <w:r w:rsidRPr="000530C8">
        <w:t>Экосил</w:t>
      </w:r>
      <w:proofErr w:type="spellEnd"/>
      <w:r w:rsidRPr="000530C8">
        <w:t>» помога</w:t>
      </w:r>
      <w:r w:rsidR="001F04F1" w:rsidRPr="000530C8">
        <w:t>е</w:t>
      </w:r>
      <w:r w:rsidRPr="000530C8">
        <w:t>т пр</w:t>
      </w:r>
      <w:r w:rsidR="001F04F1" w:rsidRPr="000530C8">
        <w:t>е</w:t>
      </w:r>
      <w:r w:rsidRPr="000530C8">
        <w:t>дотвратить повр</w:t>
      </w:r>
      <w:r w:rsidR="001F04F1" w:rsidRPr="000530C8">
        <w:t>е</w:t>
      </w:r>
      <w:r w:rsidRPr="000530C8">
        <w:t>жд</w:t>
      </w:r>
      <w:r w:rsidR="001F04F1" w:rsidRPr="000530C8">
        <w:t>е</w:t>
      </w:r>
      <w:r w:rsidRPr="000530C8">
        <w:t>ния коры, вызванны</w:t>
      </w:r>
      <w:r w:rsidR="001F04F1" w:rsidRPr="000530C8">
        <w:t>е</w:t>
      </w:r>
      <w:r w:rsidRPr="000530C8">
        <w:t xml:space="preserve"> нас</w:t>
      </w:r>
      <w:r w:rsidR="001F04F1" w:rsidRPr="000530C8">
        <w:t>е</w:t>
      </w:r>
      <w:r w:rsidRPr="000530C8">
        <w:t>комыми и бол</w:t>
      </w:r>
      <w:r w:rsidR="001F04F1" w:rsidRPr="000530C8">
        <w:t>е</w:t>
      </w:r>
      <w:r w:rsidRPr="000530C8">
        <w:t>знями. Защища</w:t>
      </w:r>
      <w:r w:rsidR="001F04F1" w:rsidRPr="000530C8">
        <w:t>е</w:t>
      </w:r>
      <w:r w:rsidRPr="000530C8">
        <w:t>т д</w:t>
      </w:r>
      <w:r w:rsidR="001F04F1" w:rsidRPr="000530C8">
        <w:t>е</w:t>
      </w:r>
      <w:r w:rsidRPr="000530C8">
        <w:t>р</w:t>
      </w:r>
      <w:r w:rsidR="001F04F1" w:rsidRPr="000530C8">
        <w:t>е</w:t>
      </w:r>
      <w:r w:rsidRPr="000530C8">
        <w:t>вья от солн</w:t>
      </w:r>
      <w:r w:rsidR="001F04F1" w:rsidRPr="000530C8">
        <w:t>е</w:t>
      </w:r>
      <w:r w:rsidRPr="000530C8">
        <w:t>чных ожогов, морозов и</w:t>
      </w:r>
      <w:r w:rsidR="000530C8" w:rsidRPr="000530C8">
        <w:t> </w:t>
      </w:r>
      <w:r w:rsidRPr="000530C8">
        <w:t>других н</w:t>
      </w:r>
      <w:r w:rsidR="001F04F1" w:rsidRPr="000530C8">
        <w:t>е</w:t>
      </w:r>
      <w:r w:rsidRPr="000530C8">
        <w:t>благоприятных погодных условий. Вар сохраня</w:t>
      </w:r>
      <w:r w:rsidR="001F04F1" w:rsidRPr="000530C8">
        <w:t>е</w:t>
      </w:r>
      <w:r w:rsidRPr="000530C8">
        <w:t>т свои свойства на протяж</w:t>
      </w:r>
      <w:r w:rsidR="001F04F1" w:rsidRPr="000530C8">
        <w:t>е</w:t>
      </w:r>
      <w:r w:rsidRPr="000530C8">
        <w:t>нии длит</w:t>
      </w:r>
      <w:r w:rsidR="001F04F1" w:rsidRPr="000530C8">
        <w:t>е</w:t>
      </w:r>
      <w:r w:rsidRPr="000530C8">
        <w:t>льного вр</w:t>
      </w:r>
      <w:r w:rsidR="001F04F1" w:rsidRPr="000530C8">
        <w:t>е</w:t>
      </w:r>
      <w:r w:rsidRPr="000530C8">
        <w:t>м</w:t>
      </w:r>
      <w:r w:rsidR="001F04F1" w:rsidRPr="000530C8">
        <w:t>е</w:t>
      </w:r>
      <w:r w:rsidRPr="000530C8">
        <w:t>ни, что снижа</w:t>
      </w:r>
      <w:r w:rsidR="001F04F1" w:rsidRPr="000530C8">
        <w:t>е</w:t>
      </w:r>
      <w:r w:rsidRPr="000530C8">
        <w:t>т н</w:t>
      </w:r>
      <w:r w:rsidR="001F04F1" w:rsidRPr="000530C8">
        <w:t>е</w:t>
      </w:r>
      <w:r w:rsidRPr="000530C8">
        <w:t>обходимость в частом обновл</w:t>
      </w:r>
      <w:r w:rsidR="001F04F1" w:rsidRPr="000530C8">
        <w:t>е</w:t>
      </w:r>
      <w:r w:rsidRPr="000530C8">
        <w:t>нии.</w:t>
      </w:r>
    </w:p>
    <w:p w:rsidR="00A630B5" w:rsidRPr="001F04F1" w:rsidRDefault="000779C8" w:rsidP="000779C8">
      <w:pPr>
        <w:pStyle w:val="a3"/>
        <w:rPr>
          <w:noProof/>
        </w:rPr>
      </w:pPr>
      <w:r w:rsidRPr="000530C8">
        <w:t>Краску и вар л</w:t>
      </w:r>
      <w:r w:rsidR="001F04F1" w:rsidRPr="000530C8">
        <w:t>е</w:t>
      </w:r>
      <w:r w:rsidRPr="000530C8">
        <w:t>гко наносить кистью в один слой.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0530C8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51B542B" wp14:editId="7478BD1A">
                <wp:extent cx="2880000" cy="359967"/>
                <wp:effectExtent l="0" t="19050" r="34925" b="40640"/>
                <wp:docPr id="226" name="Группа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7" name="Прямая соединительная линия 22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28" name="Группа 2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29" name="Ромб 22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Ромб 23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Ромб 23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39B46E1B" id="Группа 22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DPq4/fRQQAAAUT&#10;AAAOAAAAAAAAAAAAAAAAAC4CAABkcnMvZTJvRG9jLnhtbFBLAQItABQABgAIAAAAIQCyFvjN3QAA&#10;AAQBAAAPAAAAAAAAAAAAAAAAAJ8GAABkcnMvZG93bnJldi54bWxQSwUGAAAAAAQABADzAAAAqQcA&#10;AAAA&#10;">
                <v:line id="Прямая соединительная линия 22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" strokecolor="black [3213]" strokeweight="1pt">
                  <v:stroke joinstyle="miter"/>
                </v:line>
                <v:group id="Группа 22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Ромб 22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" fillcolor="white [3212]" strokecolor="black [3213]" strokeweight="1pt"/>
                  <v:shape id="Ромб 23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" fillcolor="white [3212]" strokecolor="black [3213]" strokeweight="1pt"/>
                  <v:shape id="Ромб 23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445B9E">
      <w:pPr>
        <w:pStyle w:val="af8"/>
      </w:pPr>
      <w:r w:rsidRPr="000530C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2032" behindDoc="0" locked="0" layoutInCell="1" allowOverlap="1" wp14:anchorId="3DD700FD" wp14:editId="7C4DCBB0">
                <wp:simplePos x="0" y="0"/>
                <wp:positionH relativeFrom="margin">
                  <wp:posOffset>3439795</wp:posOffset>
                </wp:positionH>
                <wp:positionV relativeFrom="margin">
                  <wp:posOffset>-41275</wp:posOffset>
                </wp:positionV>
                <wp:extent cx="3239770" cy="2267585"/>
                <wp:effectExtent l="0" t="0" r="17780" b="18415"/>
                <wp:wrapSquare wrapText="bothSides"/>
                <wp:docPr id="210" name="Группа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11" name="Прямоугольник: скругленные углы 21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2" name="Группа 21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13" name="Ромб 21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Надпись 214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0" o:spid="_x0000_s1071" style="position:absolute;left:0;text-align:left;margin-left:270.85pt;margin-top:-3.25pt;width:255.1pt;height:178.55pt;z-index:251692032;mso-wrap-distance-left:14.2pt;mso-wrap-distance-right:14.2pt;mso-position-horizontal-relative:margin;mso-position-vertical-relative:margin;mso-width-relative:margin;mso-height-relative:margin" coordsize="32397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BI&#10;AAAAAQACAEgAAAABAAI4QklNBCYAAAAAAA4AAAAAAAAAAAAAP4AAADhCSU0EDQAAAAAABAAAAB44&#10;QklNBBkAAAAAAAQAAAAeOEJJTQPzAAAAAAAJAAAAAAAAAAABADhCSU0nEAAAAAAACgABAAAAAAAA&#10;AAE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A6AAAAABS&#10;Z2h0bG9uZwAAATg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BOEJJTQQMAAAAABmEAAAAAQAAAKAAAAB3AAAB4AAA3yAAABloABgAAf/Y/+0ADEFkb2JlX0NN&#10;AAL/7gAOQWRvYmUAZIAAAAAB/9sAhAAMCAgICQgMCQkMEQsKCxEVDwwMDxUYExMVExMYEQwMDAwM&#10;DBEMDAwMDAwMDAwMDAwMDAwMDAwMDAwMDAwMDAwMAQ0LCw0ODRAODhAUDg4OFBQODg4OFBEMDAwM&#10;DBERDAwMDAwMEQwMDAwMDAwMDAwMDAwMDAwMDAwMDAwMDAwMDAz/wAARCAB3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HVpMDgAAAAABQYAAHVpMzIAAAAAAAAAA2Jm&#10;ZCAAAAAAAAAAAQEYAAAAAQAFAAEAAAAAAABtZnQyAAAAAAMEEAAAAQAAAAAAAAAAAAAAAAAAAAEA&#10;AAAAAAAAAAAAAAAAAAABAAABABAA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HVpMDgAAAAABgQAAG1mdDIAAAAAAwQQAAABAAAAAAAAAAAA&#10;AAAAAAAAAQAAAAAAAAAAAAAAAAAAAAEAAAEAE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bWZ0MgAAAAADBBAAAAEAAAAAAAAAAAAAAAAA&#10;AAABAAAAAAAAAAAAAAAAAAAAAQAAAQAQ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xtZnQyAAAAAAMDEAAAAQAAAAAAAAAAAAAAAAAAAAEA&#10;AAAAAAAAAAAAAAAAAAABAAABABAA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dWkw&#10;OAAAAAAGBgAAbWZ0MgAAAAADAxAAAAEAAAAAAAAAAAAAAAAAAAABAAAAAAAAAAAAAAAAAAAAAQAA&#10;AQAQ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G1mdDIAAAAAAwMQAAABAAAAAAAA&#10;AAAAAAAAAAAAAQAAAAAAAAAAAAAAAAAAAAEAAAEAEAA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xtZnQyAAAAAAMBEAAAAQAAAAAAAAAAAAAAAAAAAAEAAAAAAAAAAAAAAAAAAAABAAAB&#10;AB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">
                <v:roundrect id="Прямоугольник: скругленные углы 211" o:spid="_x0000_s107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8tj8IA&#10;AADcAAAADwAAAGRycy9kb3ducmV2LnhtbESPQWsCMRSE74L/ITyhN81mi6VsjSKC6KnF1d5fN8/N&#10;4uZl2UTd/vtGEHocZuYbZrEaXCtu1IfGswY1y0AQV940XGs4HbfTdxAhIhtsPZOGXwqwWo5HCyyM&#10;v/OBbmWsRYJwKFCDjbErpAyVJYdh5jvi5J197zAm2dfS9HhPcNfKPMvepMOG04LFjjaWqkt5dRri&#10;Z5n/fKnt/Hsn997YwCdSr1q/TIb1B4hIQ/wPP9t7oyFXCh5n0hG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7y2PwgAAANwAAAAPAAAAAAAAAAAAAAAAAJgCAABkcnMvZG93&#10;bnJldi54bWxQSwUGAAAAAAQABAD1AAAAhwMAAAAA&#10;" strokecolor="black [3213]" strokeweight="1pt">
                  <v:fill r:id="rId28" o:title="" recolor="t" rotate="t" type="frame"/>
                  <v:stroke joinstyle="miter"/>
                </v:roundrect>
                <v:group id="Группа 212" o:spid="_x0000_s107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Ромб 213" o:spid="_x0000_s107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udcMYA&#10;AADcAAAADwAAAGRycy9kb3ducmV2LnhtbESPQWvCQBSE74L/YXlCL0U3piCSZiMiCC222MZCr4/s&#10;axLMvg3ZTYz99V2h4HGYmW+YdDOaRgzUudqyguUiAkFcWF1zqeDrtJ+vQTiPrLGxTAqu5GCTTScp&#10;Jtpe+JOG3JciQNglqKDyvk2kdEVFBt3CtsTB+7GdQR9kV0rd4SXATSPjKFpJgzWHhQpb2lVUnPPe&#10;KFj13y3lr+/Hw1peh/i37A9vH49KPczG7TMIT6O/h//bL1pBvHyC25lw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udc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214" o:spid="_x0000_s107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7oc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P7oc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5B9E" w:rsidRPr="000530C8">
        <w:t>Биомоющ</w:t>
      </w:r>
      <w:r w:rsidR="001F04F1" w:rsidRPr="000530C8">
        <w:t>ее</w:t>
      </w:r>
      <w:r w:rsidR="00445B9E" w:rsidRPr="000530C8">
        <w:t xml:space="preserve"> ср</w:t>
      </w:r>
      <w:r w:rsidR="001F04F1" w:rsidRPr="000530C8">
        <w:t>е</w:t>
      </w:r>
      <w:r w:rsidR="00445B9E" w:rsidRPr="000530C8">
        <w:t>дство «БиоклинСэф»</w:t>
      </w:r>
    </w:p>
    <w:p w:rsidR="00445B9E" w:rsidRPr="001F04F1" w:rsidRDefault="00445B9E" w:rsidP="00445B9E">
      <w:pPr>
        <w:pStyle w:val="a3"/>
      </w:pPr>
      <w:r w:rsidRPr="004C10E9">
        <w:rPr>
          <w:b/>
        </w:rPr>
        <w:t xml:space="preserve">10. </w:t>
      </w:r>
      <w:proofErr w:type="spellStart"/>
      <w:r w:rsidRPr="004C10E9">
        <w:rPr>
          <w:b/>
        </w:rPr>
        <w:t>Биомоющ</w:t>
      </w:r>
      <w:r w:rsidR="001F04F1" w:rsidRPr="004C10E9">
        <w:rPr>
          <w:b/>
        </w:rPr>
        <w:t>ее</w:t>
      </w:r>
      <w:proofErr w:type="spellEnd"/>
      <w:r w:rsidRPr="004C10E9">
        <w:rPr>
          <w:b/>
        </w:rPr>
        <w:t xml:space="preserve"> ср</w:t>
      </w:r>
      <w:r w:rsidR="001F04F1" w:rsidRPr="004C10E9">
        <w:rPr>
          <w:b/>
        </w:rPr>
        <w:t>е</w:t>
      </w:r>
      <w:r w:rsidRPr="004C10E9">
        <w:rPr>
          <w:b/>
        </w:rPr>
        <w:t>дство «</w:t>
      </w:r>
      <w:proofErr w:type="spellStart"/>
      <w:r w:rsidRPr="004C10E9">
        <w:rPr>
          <w:b/>
        </w:rPr>
        <w:t>БиоклинСэф</w:t>
      </w:r>
      <w:proofErr w:type="spellEnd"/>
      <w:r w:rsidRPr="004C10E9">
        <w:rPr>
          <w:b/>
        </w:rPr>
        <w:t>»</w:t>
      </w:r>
      <w:r w:rsidRPr="004C10E9">
        <w:t xml:space="preserve"> </w:t>
      </w:r>
      <w:r w:rsidRPr="004C10E9">
        <w:rPr>
          <w:b/>
        </w:rPr>
        <w:t>(Закрыто</w:t>
      </w:r>
      <w:r w:rsidR="001F04F1" w:rsidRPr="004C10E9">
        <w:rPr>
          <w:b/>
        </w:rPr>
        <w:t>е</w:t>
      </w:r>
      <w:r w:rsidRPr="004C10E9">
        <w:rPr>
          <w:b/>
        </w:rPr>
        <w:t xml:space="preserve"> акцион</w:t>
      </w:r>
      <w:r w:rsidR="001F04F1" w:rsidRPr="004C10E9">
        <w:rPr>
          <w:b/>
        </w:rPr>
        <w:t>е</w:t>
      </w:r>
      <w:r w:rsidRPr="004C10E9">
        <w:rPr>
          <w:b/>
        </w:rPr>
        <w:t>рно</w:t>
      </w:r>
      <w:r w:rsidR="001F04F1" w:rsidRPr="004C10E9">
        <w:rPr>
          <w:b/>
        </w:rPr>
        <w:t>е</w:t>
      </w:r>
      <w:r w:rsidRPr="004C10E9">
        <w:rPr>
          <w:b/>
        </w:rPr>
        <w:t xml:space="preserve"> общ</w:t>
      </w:r>
      <w:r w:rsidR="001F04F1" w:rsidRPr="004C10E9">
        <w:rPr>
          <w:b/>
        </w:rPr>
        <w:t>е</w:t>
      </w:r>
      <w:r w:rsidRPr="004C10E9">
        <w:rPr>
          <w:b/>
        </w:rPr>
        <w:t>ство «</w:t>
      </w:r>
      <w:proofErr w:type="spellStart"/>
      <w:r w:rsidRPr="004C10E9">
        <w:rPr>
          <w:b/>
        </w:rPr>
        <w:t>Б</w:t>
      </w:r>
      <w:r w:rsidR="001F04F1" w:rsidRPr="004C10E9">
        <w:rPr>
          <w:b/>
        </w:rPr>
        <w:t>е</w:t>
      </w:r>
      <w:r w:rsidRPr="004C10E9">
        <w:rPr>
          <w:b/>
        </w:rPr>
        <w:t>лАс</w:t>
      </w:r>
      <w:r w:rsidR="001F04F1" w:rsidRPr="004C10E9">
        <w:rPr>
          <w:b/>
        </w:rPr>
        <w:t>е</w:t>
      </w:r>
      <w:r w:rsidRPr="004C10E9">
        <w:rPr>
          <w:b/>
        </w:rPr>
        <w:t>птика</w:t>
      </w:r>
      <w:proofErr w:type="spellEnd"/>
      <w:r w:rsidRPr="004C10E9">
        <w:rPr>
          <w:b/>
        </w:rPr>
        <w:t xml:space="preserve">», д. </w:t>
      </w:r>
      <w:proofErr w:type="spellStart"/>
      <w:r w:rsidRPr="004C10E9">
        <w:rPr>
          <w:b/>
        </w:rPr>
        <w:t>Цнянка</w:t>
      </w:r>
      <w:proofErr w:type="spellEnd"/>
      <w:r w:rsidRPr="004C10E9">
        <w:rPr>
          <w:b/>
        </w:rPr>
        <w:t>, Минский р</w:t>
      </w:r>
      <w:r w:rsidR="002B53F2" w:rsidRPr="004C10E9">
        <w:rPr>
          <w:b/>
        </w:rPr>
        <w:t>-</w:t>
      </w:r>
      <w:r w:rsidRPr="004C10E9">
        <w:rPr>
          <w:b/>
        </w:rPr>
        <w:t>н, Государств</w:t>
      </w:r>
      <w:r w:rsidR="001F04F1" w:rsidRPr="004C10E9">
        <w:rPr>
          <w:b/>
        </w:rPr>
        <w:t>е</w:t>
      </w:r>
      <w:r w:rsidRPr="004C10E9">
        <w:rPr>
          <w:b/>
        </w:rPr>
        <w:t>нно</w:t>
      </w:r>
      <w:r w:rsidR="001F04F1" w:rsidRPr="004C10E9">
        <w:rPr>
          <w:b/>
        </w:rPr>
        <w:t>е</w:t>
      </w:r>
      <w:r w:rsidRPr="004C10E9">
        <w:rPr>
          <w:b/>
        </w:rPr>
        <w:t xml:space="preserve"> научно-производств</w:t>
      </w:r>
      <w:r w:rsidR="001F04F1" w:rsidRPr="004C10E9">
        <w:rPr>
          <w:b/>
        </w:rPr>
        <w:t>е</w:t>
      </w:r>
      <w:r w:rsidRPr="004C10E9">
        <w:rPr>
          <w:b/>
        </w:rPr>
        <w:t>нно</w:t>
      </w:r>
      <w:r w:rsidR="001F04F1" w:rsidRPr="004C10E9">
        <w:rPr>
          <w:b/>
        </w:rPr>
        <w:t>е</w:t>
      </w:r>
      <w:r w:rsidRPr="004C10E9">
        <w:rPr>
          <w:b/>
        </w:rPr>
        <w:t xml:space="preserve"> объ</w:t>
      </w:r>
      <w:r w:rsidR="001F04F1" w:rsidRPr="004C10E9">
        <w:rPr>
          <w:b/>
        </w:rPr>
        <w:t>е</w:t>
      </w:r>
      <w:r w:rsidRPr="004C10E9">
        <w:rPr>
          <w:b/>
        </w:rPr>
        <w:t>дин</w:t>
      </w:r>
      <w:r w:rsidR="001F04F1" w:rsidRPr="004C10E9">
        <w:rPr>
          <w:b/>
        </w:rPr>
        <w:t>е</w:t>
      </w:r>
      <w:r w:rsidRPr="004C10E9">
        <w:rPr>
          <w:b/>
        </w:rPr>
        <w:t>ни</w:t>
      </w:r>
      <w:r w:rsidR="001F04F1" w:rsidRPr="004C10E9">
        <w:rPr>
          <w:b/>
        </w:rPr>
        <w:t>е</w:t>
      </w:r>
      <w:r w:rsidRPr="004C10E9">
        <w:rPr>
          <w:b/>
        </w:rPr>
        <w:t xml:space="preserve"> «Химич</w:t>
      </w:r>
      <w:r w:rsidR="001F04F1" w:rsidRPr="004C10E9">
        <w:rPr>
          <w:b/>
        </w:rPr>
        <w:t>е</w:t>
      </w:r>
      <w:r w:rsidRPr="004C10E9">
        <w:rPr>
          <w:b/>
        </w:rPr>
        <w:t>ский синт</w:t>
      </w:r>
      <w:r w:rsidR="001F04F1" w:rsidRPr="004C10E9">
        <w:rPr>
          <w:b/>
        </w:rPr>
        <w:t>е</w:t>
      </w:r>
      <w:r w:rsidRPr="004C10E9">
        <w:rPr>
          <w:b/>
        </w:rPr>
        <w:t>з и биот</w:t>
      </w:r>
      <w:r w:rsidR="001F04F1" w:rsidRPr="004C10E9">
        <w:rPr>
          <w:b/>
        </w:rPr>
        <w:t>е</w:t>
      </w:r>
      <w:r w:rsidRPr="004C10E9">
        <w:rPr>
          <w:b/>
        </w:rPr>
        <w:t>хнологии», г.</w:t>
      </w:r>
      <w:r w:rsidR="00962262">
        <w:rPr>
          <w:b/>
        </w:rPr>
        <w:t> </w:t>
      </w:r>
      <w:r w:rsidRPr="004C10E9">
        <w:rPr>
          <w:b/>
        </w:rPr>
        <w:t>Минск)</w:t>
      </w:r>
      <w:r w:rsidRPr="004C10E9">
        <w:t> — это ср</w:t>
      </w:r>
      <w:r w:rsidR="001F04F1" w:rsidRPr="004C10E9">
        <w:t>е</w:t>
      </w:r>
      <w:r w:rsidRPr="004C10E9">
        <w:t>дство, состоящ</w:t>
      </w:r>
      <w:r w:rsidR="001F04F1" w:rsidRPr="004C10E9">
        <w:t>ее</w:t>
      </w:r>
      <w:r w:rsidRPr="004C10E9">
        <w:t xml:space="preserve"> из двух компон</w:t>
      </w:r>
      <w:r w:rsidR="001F04F1" w:rsidRPr="004C10E9">
        <w:t>е</w:t>
      </w:r>
      <w:r w:rsidRPr="004C10E9">
        <w:t>нтов, которо</w:t>
      </w:r>
      <w:r w:rsidR="001F04F1" w:rsidRPr="004C10E9">
        <w:t>е</w:t>
      </w:r>
      <w:r w:rsidRPr="004C10E9">
        <w:t xml:space="preserve"> пр</w:t>
      </w:r>
      <w:r w:rsidR="001F04F1" w:rsidRPr="004C10E9">
        <w:t>е</w:t>
      </w:r>
      <w:r w:rsidRPr="004C10E9">
        <w:t>дназнач</w:t>
      </w:r>
      <w:r w:rsidR="001F04F1" w:rsidRPr="004C10E9">
        <w:t>е</w:t>
      </w:r>
      <w:r w:rsidRPr="004C10E9">
        <w:t>но для очистки и д</w:t>
      </w:r>
      <w:r w:rsidR="001F04F1" w:rsidRPr="004C10E9">
        <w:t>е</w:t>
      </w:r>
      <w:r w:rsidRPr="004C10E9">
        <w:t>зинф</w:t>
      </w:r>
      <w:r w:rsidR="001F04F1" w:rsidRPr="004C10E9">
        <w:t>е</w:t>
      </w:r>
      <w:r w:rsidRPr="004C10E9">
        <w:t>кции различных пов</w:t>
      </w:r>
      <w:r w:rsidR="001F04F1" w:rsidRPr="004C10E9">
        <w:t>е</w:t>
      </w:r>
      <w:r w:rsidRPr="004C10E9">
        <w:t>рхност</w:t>
      </w:r>
      <w:r w:rsidR="001F04F1" w:rsidRPr="004C10E9">
        <w:t>е</w:t>
      </w:r>
      <w:r w:rsidRPr="004C10E9">
        <w:t xml:space="preserve">й. </w:t>
      </w:r>
      <w:r w:rsidR="001F04F1" w:rsidRPr="004C10E9">
        <w:t>Е</w:t>
      </w:r>
      <w:r w:rsidRPr="004C10E9">
        <w:t>го главно</w:t>
      </w:r>
      <w:r w:rsidR="001F04F1" w:rsidRPr="004C10E9">
        <w:t>е</w:t>
      </w:r>
      <w:r w:rsidRPr="004C10E9">
        <w:t xml:space="preserve"> пр</w:t>
      </w:r>
      <w:r w:rsidR="001F04F1" w:rsidRPr="004C10E9">
        <w:t>е</w:t>
      </w:r>
      <w:r w:rsidRPr="004C10E9">
        <w:t>имущ</w:t>
      </w:r>
      <w:r w:rsidR="001F04F1" w:rsidRPr="004C10E9">
        <w:t>е</w:t>
      </w:r>
      <w:r w:rsidRPr="004C10E9">
        <w:t>ство — особая формула, которая объ</w:t>
      </w:r>
      <w:r w:rsidR="001F04F1" w:rsidRPr="004C10E9">
        <w:t>е</w:t>
      </w:r>
      <w:r w:rsidRPr="004C10E9">
        <w:t>диня</w:t>
      </w:r>
      <w:r w:rsidR="001F04F1" w:rsidRPr="004C10E9">
        <w:t>е</w:t>
      </w:r>
      <w:r w:rsidRPr="004C10E9">
        <w:t>т моющ</w:t>
      </w:r>
      <w:r w:rsidR="001F04F1" w:rsidRPr="004C10E9">
        <w:t>ее</w:t>
      </w:r>
      <w:r w:rsidRPr="004C10E9">
        <w:t xml:space="preserve"> в</w:t>
      </w:r>
      <w:r w:rsidR="001F04F1" w:rsidRPr="004C10E9">
        <w:t>е</w:t>
      </w:r>
      <w:r w:rsidRPr="004C10E9">
        <w:t>щ</w:t>
      </w:r>
      <w:r w:rsidR="001F04F1" w:rsidRPr="004C10E9">
        <w:t>е</w:t>
      </w:r>
      <w:r w:rsidRPr="004C10E9">
        <w:t>ство с добавкой «</w:t>
      </w:r>
      <w:proofErr w:type="spellStart"/>
      <w:r w:rsidRPr="004C10E9">
        <w:t>Биоклин</w:t>
      </w:r>
      <w:proofErr w:type="spellEnd"/>
      <w:r w:rsidRPr="004C10E9">
        <w:t>». Эта добавка сод</w:t>
      </w:r>
      <w:r w:rsidR="001F04F1" w:rsidRPr="004C10E9">
        <w:t>е</w:t>
      </w:r>
      <w:r w:rsidRPr="004C10E9">
        <w:t>ржит пол</w:t>
      </w:r>
      <w:r w:rsidR="001F04F1" w:rsidRPr="004C10E9">
        <w:t>е</w:t>
      </w:r>
      <w:r w:rsidRPr="004C10E9">
        <w:t>зны</w:t>
      </w:r>
      <w:r w:rsidR="001F04F1" w:rsidRPr="004C10E9">
        <w:t>е</w:t>
      </w:r>
      <w:r w:rsidRPr="004C10E9">
        <w:t xml:space="preserve"> микробы, которы</w:t>
      </w:r>
      <w:r w:rsidR="001F04F1" w:rsidRPr="004C10E9">
        <w:t>е</w:t>
      </w:r>
      <w:r w:rsidRPr="004C10E9">
        <w:t xml:space="preserve"> хорошо борются с вр</w:t>
      </w:r>
      <w:r w:rsidR="001F04F1" w:rsidRPr="004C10E9">
        <w:t>е</w:t>
      </w:r>
      <w:r w:rsidRPr="004C10E9">
        <w:t>дными бакт</w:t>
      </w:r>
      <w:r w:rsidR="001F04F1" w:rsidRPr="004C10E9">
        <w:t>е</w:t>
      </w:r>
      <w:r w:rsidRPr="004C10E9">
        <w:t>риями и помогают разрушать загрязн</w:t>
      </w:r>
      <w:r w:rsidR="001F04F1" w:rsidRPr="004C10E9">
        <w:t>е</w:t>
      </w:r>
      <w:r w:rsidRPr="004C10E9">
        <w:t>ния.</w:t>
      </w:r>
    </w:p>
    <w:p w:rsidR="00445B9E" w:rsidRPr="001F04F1" w:rsidRDefault="00445B9E" w:rsidP="00445B9E">
      <w:pPr>
        <w:pStyle w:val="a3"/>
      </w:pPr>
      <w:r w:rsidRPr="00D705F5">
        <w:t>В отличи</w:t>
      </w:r>
      <w:r w:rsidR="001F04F1" w:rsidRPr="00D705F5">
        <w:t>е</w:t>
      </w:r>
      <w:r w:rsidRPr="00D705F5">
        <w:t xml:space="preserve"> от обычных моющих ср</w:t>
      </w:r>
      <w:r w:rsidR="001F04F1" w:rsidRPr="00D705F5">
        <w:t>е</w:t>
      </w:r>
      <w:r w:rsidRPr="00D705F5">
        <w:t>дств «</w:t>
      </w:r>
      <w:proofErr w:type="spellStart"/>
      <w:r w:rsidRPr="00D705F5">
        <w:t>БиоклинСэф</w:t>
      </w:r>
      <w:proofErr w:type="spellEnd"/>
      <w:r w:rsidRPr="00D705F5">
        <w:t>» н</w:t>
      </w:r>
      <w:r w:rsidR="001F04F1" w:rsidRPr="00D705F5">
        <w:t>е</w:t>
      </w:r>
      <w:r w:rsidRPr="00D705F5">
        <w:t xml:space="preserve"> только очища</w:t>
      </w:r>
      <w:r w:rsidR="001F04F1" w:rsidRPr="00D705F5">
        <w:t>е</w:t>
      </w:r>
      <w:r w:rsidR="009F70B2" w:rsidRPr="00D705F5">
        <w:t>т, но и </w:t>
      </w:r>
      <w:r w:rsidRPr="00D705F5">
        <w:t>долго сохраня</w:t>
      </w:r>
      <w:r w:rsidR="001F04F1" w:rsidRPr="00D705F5">
        <w:t>е</w:t>
      </w:r>
      <w:r w:rsidRPr="00D705F5">
        <w:t>т д</w:t>
      </w:r>
      <w:r w:rsidR="001F04F1" w:rsidRPr="00D705F5">
        <w:t>е</w:t>
      </w:r>
      <w:r w:rsidRPr="00D705F5">
        <w:t>зинфицирующий эфф</w:t>
      </w:r>
      <w:r w:rsidR="001F04F1" w:rsidRPr="00D705F5">
        <w:t>е</w:t>
      </w:r>
      <w:r w:rsidRPr="00D705F5">
        <w:t>кт. Это происходит благодаря тому, что он н</w:t>
      </w:r>
      <w:r w:rsidR="001F04F1" w:rsidRPr="00D705F5">
        <w:t>е</w:t>
      </w:r>
      <w:r w:rsidRPr="00D705F5">
        <w:t xml:space="preserve"> только убива</w:t>
      </w:r>
      <w:r w:rsidR="001F04F1" w:rsidRPr="00D705F5">
        <w:t>е</w:t>
      </w:r>
      <w:r w:rsidRPr="00D705F5">
        <w:t>т плохи</w:t>
      </w:r>
      <w:r w:rsidR="001F04F1" w:rsidRPr="00D705F5">
        <w:t>е</w:t>
      </w:r>
      <w:r w:rsidRPr="00D705F5">
        <w:t xml:space="preserve"> бакт</w:t>
      </w:r>
      <w:r w:rsidR="001F04F1" w:rsidRPr="00D705F5">
        <w:t>е</w:t>
      </w:r>
      <w:r w:rsidRPr="00D705F5">
        <w:t>рии, но и помога</w:t>
      </w:r>
      <w:r w:rsidR="001F04F1" w:rsidRPr="00D705F5">
        <w:t>е</w:t>
      </w:r>
      <w:r w:rsidRPr="00D705F5">
        <w:t>т зас</w:t>
      </w:r>
      <w:r w:rsidR="001F04F1" w:rsidRPr="00D705F5">
        <w:t>е</w:t>
      </w:r>
      <w:r w:rsidRPr="00D705F5">
        <w:t>лить пов</w:t>
      </w:r>
      <w:r w:rsidR="001F04F1" w:rsidRPr="00D705F5">
        <w:t>е</w:t>
      </w:r>
      <w:r w:rsidRPr="00D705F5">
        <w:t>рхности пол</w:t>
      </w:r>
      <w:r w:rsidR="001F04F1" w:rsidRPr="00D705F5">
        <w:t>е</w:t>
      </w:r>
      <w:r w:rsidRPr="00D705F5">
        <w:t xml:space="preserve">зными </w:t>
      </w:r>
      <w:proofErr w:type="spellStart"/>
      <w:r w:rsidRPr="00D705F5">
        <w:t>пробиотич</w:t>
      </w:r>
      <w:r w:rsidR="001F04F1" w:rsidRPr="00D705F5">
        <w:t>е</w:t>
      </w:r>
      <w:r w:rsidRPr="00D705F5">
        <w:t>скими</w:t>
      </w:r>
      <w:proofErr w:type="spellEnd"/>
      <w:r w:rsidRPr="00D705F5">
        <w:t xml:space="preserve"> бакт</w:t>
      </w:r>
      <w:r w:rsidR="001F04F1" w:rsidRPr="00D705F5">
        <w:t>е</w:t>
      </w:r>
      <w:r w:rsidRPr="00D705F5">
        <w:t>риями.</w:t>
      </w:r>
    </w:p>
    <w:p w:rsidR="00A630B5" w:rsidRPr="001F04F1" w:rsidRDefault="00445B9E" w:rsidP="00445B9E">
      <w:pPr>
        <w:pStyle w:val="a3"/>
        <w:rPr>
          <w:noProof/>
        </w:rPr>
      </w:pPr>
      <w:r w:rsidRPr="00D705F5">
        <w:t>Использовани</w:t>
      </w:r>
      <w:r w:rsidR="001F04F1" w:rsidRPr="00D705F5">
        <w:t>е</w:t>
      </w:r>
      <w:r w:rsidRPr="00D705F5">
        <w:t xml:space="preserve"> «</w:t>
      </w:r>
      <w:proofErr w:type="spellStart"/>
      <w:r w:rsidRPr="00D705F5">
        <w:t>БиоклинСэф</w:t>
      </w:r>
      <w:proofErr w:type="spellEnd"/>
      <w:r w:rsidRPr="00D705F5">
        <w:t>» позволя</w:t>
      </w:r>
      <w:r w:rsidR="001F04F1" w:rsidRPr="00D705F5">
        <w:t>е</w:t>
      </w:r>
      <w:r w:rsidRPr="00D705F5">
        <w:t xml:space="preserve">т </w:t>
      </w:r>
      <w:r w:rsidR="00D705F5" w:rsidRPr="00D705F5">
        <w:t xml:space="preserve">проводить уборку </w:t>
      </w:r>
      <w:r w:rsidRPr="00D705F5">
        <w:t>в 2–5 раз р</w:t>
      </w:r>
      <w:r w:rsidR="001F04F1" w:rsidRPr="00D705F5">
        <w:t>е</w:t>
      </w:r>
      <w:r w:rsidRPr="00D705F5">
        <w:t>ж</w:t>
      </w:r>
      <w:r w:rsidR="001F04F1" w:rsidRPr="00D705F5">
        <w:t>е</w:t>
      </w:r>
      <w:r w:rsidRPr="00D705F5">
        <w:t>, ч</w:t>
      </w:r>
      <w:r w:rsidR="001F04F1" w:rsidRPr="00D705F5">
        <w:t>е</w:t>
      </w:r>
      <w:r w:rsidRPr="00D705F5">
        <w:t>м с</w:t>
      </w:r>
      <w:r w:rsidR="00D705F5" w:rsidRPr="00D705F5">
        <w:t> </w:t>
      </w:r>
      <w:r w:rsidRPr="00D705F5">
        <w:t>заруб</w:t>
      </w:r>
      <w:r w:rsidR="001F04F1" w:rsidRPr="00D705F5">
        <w:t>е</w:t>
      </w:r>
      <w:r w:rsidRPr="00D705F5">
        <w:t>жными аналогами. Ср</w:t>
      </w:r>
      <w:r w:rsidR="001F04F1" w:rsidRPr="00D705F5">
        <w:t>е</w:t>
      </w:r>
      <w:r w:rsidRPr="00D705F5">
        <w:t>дство б</w:t>
      </w:r>
      <w:r w:rsidR="001F04F1" w:rsidRPr="00D705F5">
        <w:t>е</w:t>
      </w:r>
      <w:r w:rsidRPr="00D705F5">
        <w:t>зопасно для люд</w:t>
      </w:r>
      <w:r w:rsidR="001F04F1" w:rsidRPr="00D705F5">
        <w:t>е</w:t>
      </w:r>
      <w:r w:rsidRPr="00D705F5">
        <w:t>й и животных, н</w:t>
      </w:r>
      <w:r w:rsidR="001F04F1" w:rsidRPr="00D705F5">
        <w:t>е</w:t>
      </w:r>
      <w:r w:rsidRPr="00D705F5">
        <w:t xml:space="preserve"> вызыва</w:t>
      </w:r>
      <w:r w:rsidR="001F04F1" w:rsidRPr="00D705F5">
        <w:t>е</w:t>
      </w:r>
      <w:r w:rsidRPr="00D705F5">
        <w:t>т алл</w:t>
      </w:r>
      <w:r w:rsidR="001F04F1" w:rsidRPr="00D705F5">
        <w:t>е</w:t>
      </w:r>
      <w:r w:rsidRPr="00D705F5">
        <w:t>ргии и н</w:t>
      </w:r>
      <w:r w:rsidR="001F04F1" w:rsidRPr="00D705F5">
        <w:t>е</w:t>
      </w:r>
      <w:r w:rsidRPr="00D705F5">
        <w:t xml:space="preserve"> повр</w:t>
      </w:r>
      <w:r w:rsidR="001F04F1" w:rsidRPr="00D705F5">
        <w:t>е</w:t>
      </w:r>
      <w:r w:rsidRPr="00D705F5">
        <w:t>жда</w:t>
      </w:r>
      <w:r w:rsidR="001F04F1" w:rsidRPr="00D705F5">
        <w:t>е</w:t>
      </w:r>
      <w:r w:rsidRPr="00D705F5">
        <w:t>т мат</w:t>
      </w:r>
      <w:r w:rsidR="001F04F1" w:rsidRPr="00D705F5">
        <w:t>е</w:t>
      </w:r>
      <w:r w:rsidRPr="00D705F5">
        <w:t>риалы и различны</w:t>
      </w:r>
      <w:r w:rsidR="001F04F1" w:rsidRPr="00D705F5">
        <w:t>е</w:t>
      </w:r>
      <w:r w:rsidRPr="00D705F5">
        <w:t xml:space="preserve"> пов</w:t>
      </w:r>
      <w:r w:rsidR="001F04F1" w:rsidRPr="00D705F5">
        <w:t>е</w:t>
      </w:r>
      <w:r w:rsidRPr="00D705F5">
        <w:t>рхности.</w:t>
      </w:r>
    </w:p>
    <w:p w:rsidR="00A630B5" w:rsidRPr="001F04F1" w:rsidRDefault="00A630B5" w:rsidP="00445B9E">
      <w:pPr>
        <w:pStyle w:val="a3"/>
        <w:rPr>
          <w:noProof/>
        </w:rPr>
      </w:pPr>
    </w:p>
    <w:p w:rsidR="00A630B5" w:rsidRPr="001F04F1" w:rsidRDefault="00A630B5" w:rsidP="00D705F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7C9765EA" wp14:editId="572DB386">
                <wp:extent cx="2880000" cy="359967"/>
                <wp:effectExtent l="0" t="19050" r="34925" b="40640"/>
                <wp:docPr id="215" name="Группа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16" name="Прямая соединительная линия 21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17" name="Группа 21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18" name="Ромб 21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Ромб 21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Ромб 22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56DC90B" id="Группа 21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BpEP/vQgQAAAUTAAAO&#10;AAAAAAAAAAAAAAAAAC4CAABkcnMvZTJvRG9jLnhtbFBLAQItABQABgAIAAAAIQCyFvjN3QAAAAQB&#10;AAAPAAAAAAAAAAAAAAAAAJwGAABkcnMvZG93bnJldi54bWxQSwUGAAAAAAQABADzAAAApgcAAAAA&#10;">
                <v:line id="Прямая соединительная линия 21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" strokecolor="black [3213]" strokeweight="1pt">
                  <v:stroke joinstyle="miter"/>
                </v:line>
                <v:group id="Группа 21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shape id="Ромб 21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" fillcolor="white [3212]" strokecolor="black [3213]" strokeweight="1pt"/>
                  <v:shape id="Ромб 21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" fillcolor="white [3212]" strokecolor="black [3213]" strokeweight="1pt"/>
                  <v:shape id="Ромб 22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445B9E">
      <w:pPr>
        <w:pStyle w:val="af8"/>
      </w:pPr>
      <w:r w:rsidRPr="00D705F5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9984" behindDoc="0" locked="0" layoutInCell="1" allowOverlap="1" wp14:anchorId="7C6206B3" wp14:editId="57A80427">
                <wp:simplePos x="0" y="0"/>
                <wp:positionH relativeFrom="margin">
                  <wp:posOffset>3350260</wp:posOffset>
                </wp:positionH>
                <wp:positionV relativeFrom="margin">
                  <wp:posOffset>23495</wp:posOffset>
                </wp:positionV>
                <wp:extent cx="3239770" cy="2267585"/>
                <wp:effectExtent l="0" t="0" r="17780" b="18415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00" name="Прямоугольник: скругленные углы 20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1" name="Группа 20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02" name="Ромб 20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" name="Надпись 20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9" o:spid="_x0000_s1076" style="position:absolute;left:0;text-align:left;margin-left:263.8pt;margin-top:1.85pt;width:255.1pt;height:178.55pt;z-index:251689984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">
                <v:roundrect id="Прямоугольник: скругленные углы 200" o:spid="_x0000_s107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tX9cQA&#10;AADcAAAADwAAAGRycy9kb3ducmV2LnhtbESPT4vCMBTE78J+h/AEb5oqKlJNy+IqeFHQ/QPeHs3b&#10;tti8lCZq9dMbQfA4zMxvmEXamkpcqHGlZQXDQQSCOLO65FzBz/e6PwPhPLLGyjIpuJGDNPnoLDDW&#10;9sp7uhx8LgKEXYwKCu/rWEqXFWTQDWxNHLx/2xj0QTa51A1eA9xUchRFU2mw5LBQYE3LgrLT4WwU&#10;3Nsvvysn2/P2OPtb8u/udBuvV0r1uu3nHISn1r/Dr/ZGKwhEeJ4JR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7V/XEAAAA3AAAAA8AAAAAAAAAAAAAAAAAmAIAAGRycy9k&#10;b3ducmV2LnhtbFBLBQYAAAAABAAEAPUAAACJAwAAAAA=&#10;" strokecolor="black [3213]" strokeweight="1pt">
                  <v:fill r:id="rId30" o:title="" recolor="t" rotate="t" type="frame"/>
                  <v:stroke joinstyle="miter"/>
                </v:roundrect>
                <v:group id="Группа 201" o:spid="_x0000_s107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Ромб 202" o:spid="_x0000_s107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6uNsUA&#10;AADcAAAADwAAAGRycy9kb3ducmV2LnhtbESPQWvCQBSE74X+h+UVvBTdmINIzCpSKCgqrWnB6yP7&#10;TILZtyG7idFf7xYKHoeZ+YZJV4OpRU+tqywrmE4iEMS51RUXCn5/PsdzEM4ja6wtk4IbOVgtX19S&#10;TLS98pH6zBciQNglqKD0vkmkdHlJBt3ENsTBO9vWoA+yLaRu8RrgppZxFM2kwYrDQokNfZSUX7LO&#10;KJh1p4ay7eFrN5e3Pr4X3W7//a7U6G1YL0B4Gvwz/N/eaAVxFMPfmX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q42xQAAANw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203" o:spid="_x0000_s108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1CM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P1CM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5B9E" w:rsidRPr="00D705F5">
        <w:t>Сорт озимой пш</w:t>
      </w:r>
      <w:r w:rsidR="001F04F1" w:rsidRPr="00D705F5">
        <w:t>е</w:t>
      </w:r>
      <w:r w:rsidR="00445B9E" w:rsidRPr="00D705F5">
        <w:t>ницы «Августина»</w:t>
      </w:r>
    </w:p>
    <w:p w:rsidR="00445B9E" w:rsidRPr="001F04F1" w:rsidRDefault="00445B9E" w:rsidP="00445B9E">
      <w:pPr>
        <w:pStyle w:val="a3"/>
        <w:rPr>
          <w:spacing w:val="-4"/>
          <w:shd w:val="clear" w:color="auto" w:fill="FFFFFF"/>
        </w:rPr>
      </w:pPr>
      <w:r w:rsidRPr="00AC185C">
        <w:rPr>
          <w:b/>
          <w:spacing w:val="-4"/>
        </w:rPr>
        <w:t xml:space="preserve">11. </w:t>
      </w:r>
      <w:proofErr w:type="gramStart"/>
      <w:r w:rsidRPr="00AC185C">
        <w:rPr>
          <w:b/>
          <w:spacing w:val="-4"/>
        </w:rPr>
        <w:t>Сорт озимой пш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ницы «Августина»</w:t>
      </w:r>
      <w:r w:rsidRPr="00AC185C">
        <w:rPr>
          <w:spacing w:val="-4"/>
        </w:rPr>
        <w:t xml:space="preserve"> </w:t>
      </w:r>
      <w:r w:rsidRPr="00AC185C">
        <w:rPr>
          <w:b/>
          <w:spacing w:val="-4"/>
        </w:rPr>
        <w:t>(Р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спубликанско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 xml:space="preserve"> унитарно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 xml:space="preserve"> пр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дприяти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 xml:space="preserve"> «Научно-практич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ский ц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нтр НАН Б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ларуси по з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мл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д</w:t>
      </w:r>
      <w:r w:rsidR="001F04F1" w:rsidRPr="00AC185C">
        <w:rPr>
          <w:b/>
          <w:spacing w:val="-4"/>
        </w:rPr>
        <w:t>е</w:t>
      </w:r>
      <w:r w:rsidRPr="00AC185C">
        <w:rPr>
          <w:b/>
          <w:spacing w:val="-4"/>
        </w:rPr>
        <w:t>лию», г.</w:t>
      </w:r>
      <w:r w:rsidR="00AC185C" w:rsidRPr="00AC185C">
        <w:rPr>
          <w:b/>
          <w:spacing w:val="-4"/>
        </w:rPr>
        <w:t> </w:t>
      </w:r>
      <w:r w:rsidRPr="00AC185C">
        <w:rPr>
          <w:b/>
          <w:spacing w:val="-4"/>
        </w:rPr>
        <w:t>Жодино)</w:t>
      </w:r>
      <w:r w:rsidRPr="00AC185C">
        <w:rPr>
          <w:spacing w:val="-4"/>
        </w:rPr>
        <w:t xml:space="preserve"> </w:t>
      </w:r>
      <w:r w:rsidRPr="00AC185C">
        <w:rPr>
          <w:spacing w:val="-4"/>
          <w:shd w:val="clear" w:color="auto" w:fill="FFFFFF"/>
        </w:rPr>
        <w:t>ср</w:t>
      </w:r>
      <w:r w:rsidR="001F04F1" w:rsidRPr="00AC185C">
        <w:rPr>
          <w:spacing w:val="-4"/>
          <w:shd w:val="clear" w:color="auto" w:fill="FFFFFF"/>
        </w:rPr>
        <w:t>е</w:t>
      </w:r>
      <w:r w:rsidRPr="00AC185C">
        <w:rPr>
          <w:spacing w:val="-4"/>
          <w:shd w:val="clear" w:color="auto" w:fill="FFFFFF"/>
        </w:rPr>
        <w:t>дн</w:t>
      </w:r>
      <w:r w:rsidR="001F04F1" w:rsidRPr="00AC185C">
        <w:rPr>
          <w:spacing w:val="-4"/>
          <w:shd w:val="clear" w:color="auto" w:fill="FFFFFF"/>
        </w:rPr>
        <w:t>е</w:t>
      </w:r>
      <w:r w:rsidRPr="00AC185C">
        <w:rPr>
          <w:spacing w:val="-4"/>
          <w:shd w:val="clear" w:color="auto" w:fill="FFFFFF"/>
        </w:rPr>
        <w:t>сп</w:t>
      </w:r>
      <w:r w:rsidR="001F04F1" w:rsidRPr="00AC185C">
        <w:rPr>
          <w:spacing w:val="-4"/>
          <w:shd w:val="clear" w:color="auto" w:fill="FFFFFF"/>
        </w:rPr>
        <w:t>е</w:t>
      </w:r>
      <w:r w:rsidRPr="00AC185C">
        <w:rPr>
          <w:spacing w:val="-4"/>
          <w:shd w:val="clear" w:color="auto" w:fill="FFFFFF"/>
        </w:rPr>
        <w:t>лый, низкорослый, устойчивый к пол</w:t>
      </w:r>
      <w:r w:rsidR="001F04F1" w:rsidRPr="00AC185C">
        <w:rPr>
          <w:spacing w:val="-4"/>
          <w:shd w:val="clear" w:color="auto" w:fill="FFFFFF"/>
        </w:rPr>
        <w:t>е</w:t>
      </w:r>
      <w:r w:rsidRPr="00AC185C">
        <w:rPr>
          <w:spacing w:val="-4"/>
          <w:shd w:val="clear" w:color="auto" w:fill="FFFFFF"/>
        </w:rPr>
        <w:t>ганию, высота раст</w:t>
      </w:r>
      <w:r w:rsidR="001F04F1" w:rsidRPr="00AC185C">
        <w:rPr>
          <w:spacing w:val="-4"/>
          <w:shd w:val="clear" w:color="auto" w:fill="FFFFFF"/>
        </w:rPr>
        <w:t>е</w:t>
      </w:r>
      <w:r w:rsidRPr="00AC185C">
        <w:rPr>
          <w:spacing w:val="-4"/>
          <w:shd w:val="clear" w:color="auto" w:fill="FFFFFF"/>
        </w:rPr>
        <w:t>ний — 85 см.</w:t>
      </w:r>
      <w:proofErr w:type="gramEnd"/>
    </w:p>
    <w:p w:rsidR="00445B9E" w:rsidRPr="001F04F1" w:rsidRDefault="00445B9E" w:rsidP="00445B9E">
      <w:pPr>
        <w:pStyle w:val="a3"/>
        <w:rPr>
          <w:shd w:val="clear" w:color="auto" w:fill="FFFFFF"/>
        </w:rPr>
      </w:pPr>
      <w:r w:rsidRPr="00CA17E9">
        <w:t>Сорт озимой пш</w:t>
      </w:r>
      <w:r w:rsidR="001F04F1" w:rsidRPr="00CA17E9">
        <w:t>е</w:t>
      </w:r>
      <w:r w:rsidRPr="00CA17E9">
        <w:t>ницы «Августина» д</w:t>
      </w:r>
      <w:r w:rsidR="001F04F1" w:rsidRPr="00CA17E9">
        <w:t>е</w:t>
      </w:r>
      <w:r w:rsidRPr="00CA17E9">
        <w:t>монстриру</w:t>
      </w:r>
      <w:r w:rsidR="001F04F1" w:rsidRPr="00CA17E9">
        <w:t>е</w:t>
      </w:r>
      <w:r w:rsidRPr="00CA17E9">
        <w:t xml:space="preserve">т высокую урожайность: </w:t>
      </w:r>
      <w:r w:rsidRPr="00CA17E9">
        <w:rPr>
          <w:shd w:val="clear" w:color="auto" w:fill="FFFFFF"/>
        </w:rPr>
        <w:t>74,1</w:t>
      </w:r>
      <w:r w:rsidR="00AC185C" w:rsidRPr="00CA17E9">
        <w:rPr>
          <w:shd w:val="clear" w:color="auto" w:fill="FFFFFF"/>
        </w:rPr>
        <w:t> </w:t>
      </w:r>
      <w:r w:rsidRPr="00CA17E9">
        <w:rPr>
          <w:shd w:val="clear" w:color="auto" w:fill="FFFFFF"/>
        </w:rPr>
        <w:t>ц</w:t>
      </w:r>
      <w:r w:rsidR="001F04F1" w:rsidRPr="00CA17E9">
        <w:rPr>
          <w:shd w:val="clear" w:color="auto" w:fill="FFFFFF"/>
        </w:rPr>
        <w:t>е</w:t>
      </w:r>
      <w:r w:rsidRPr="00CA17E9">
        <w:rPr>
          <w:shd w:val="clear" w:color="auto" w:fill="FFFFFF"/>
        </w:rPr>
        <w:t>нтн</w:t>
      </w:r>
      <w:r w:rsidR="001F04F1" w:rsidRPr="00CA17E9">
        <w:rPr>
          <w:shd w:val="clear" w:color="auto" w:fill="FFFFFF"/>
        </w:rPr>
        <w:t>е</w:t>
      </w:r>
      <w:r w:rsidRPr="00CA17E9">
        <w:rPr>
          <w:shd w:val="clear" w:color="auto" w:fill="FFFFFF"/>
        </w:rPr>
        <w:t>ров с</w:t>
      </w:r>
      <w:r w:rsidR="00AC185C" w:rsidRPr="00CA17E9">
        <w:rPr>
          <w:shd w:val="clear" w:color="auto" w:fill="FFFFFF"/>
        </w:rPr>
        <w:t> гектара</w:t>
      </w:r>
      <w:r w:rsidRPr="00CA17E9">
        <w:rPr>
          <w:shd w:val="clear" w:color="auto" w:fill="FFFFFF"/>
        </w:rPr>
        <w:t>, что почти на 8</w:t>
      </w:r>
      <w:r w:rsidR="00CA17E9" w:rsidRPr="00CA17E9">
        <w:rPr>
          <w:shd w:val="clear" w:color="auto" w:fill="FFFFFF"/>
        </w:rPr>
        <w:t> </w:t>
      </w:r>
      <w:r w:rsidRPr="00CA17E9">
        <w:rPr>
          <w:shd w:val="clear" w:color="auto" w:fill="FFFFFF"/>
        </w:rPr>
        <w:t>ц</w:t>
      </w:r>
      <w:r w:rsidR="001F04F1" w:rsidRPr="00CA17E9">
        <w:rPr>
          <w:shd w:val="clear" w:color="auto" w:fill="FFFFFF"/>
        </w:rPr>
        <w:t>е</w:t>
      </w:r>
      <w:r w:rsidRPr="00CA17E9">
        <w:rPr>
          <w:shd w:val="clear" w:color="auto" w:fill="FFFFFF"/>
        </w:rPr>
        <w:t>нтн</w:t>
      </w:r>
      <w:r w:rsidR="001F04F1" w:rsidRPr="00CA17E9">
        <w:rPr>
          <w:shd w:val="clear" w:color="auto" w:fill="FFFFFF"/>
        </w:rPr>
        <w:t>е</w:t>
      </w:r>
      <w:r w:rsidRPr="00CA17E9">
        <w:rPr>
          <w:shd w:val="clear" w:color="auto" w:fill="FFFFFF"/>
        </w:rPr>
        <w:t>ров выш</w:t>
      </w:r>
      <w:r w:rsidR="001F04F1" w:rsidRPr="00CA17E9">
        <w:rPr>
          <w:shd w:val="clear" w:color="auto" w:fill="FFFFFF"/>
        </w:rPr>
        <w:t>е</w:t>
      </w:r>
      <w:r w:rsidRPr="00CA17E9">
        <w:rPr>
          <w:shd w:val="clear" w:color="auto" w:fill="FFFFFF"/>
        </w:rPr>
        <w:t xml:space="preserve"> стандарта (сорт «</w:t>
      </w:r>
      <w:proofErr w:type="spellStart"/>
      <w:r w:rsidRPr="00CA17E9">
        <w:rPr>
          <w:shd w:val="clear" w:color="auto" w:fill="FFFFFF"/>
        </w:rPr>
        <w:t>Капылянка</w:t>
      </w:r>
      <w:proofErr w:type="spellEnd"/>
      <w:r w:rsidRPr="00CA17E9">
        <w:rPr>
          <w:shd w:val="clear" w:color="auto" w:fill="FFFFFF"/>
        </w:rPr>
        <w:t>»).</w:t>
      </w:r>
    </w:p>
    <w:p w:rsidR="00445B9E" w:rsidRPr="001F04F1" w:rsidRDefault="00CA17E9" w:rsidP="00445B9E">
      <w:pPr>
        <w:pStyle w:val="a3"/>
      </w:pPr>
      <w:r w:rsidRPr="00CA17E9">
        <w:t>Сорт адаптирован</w:t>
      </w:r>
      <w:r w:rsidR="00445B9E" w:rsidRPr="00CA17E9">
        <w:t xml:space="preserve"> к различным почв</w:t>
      </w:r>
      <w:r w:rsidR="001F04F1" w:rsidRPr="00CA17E9">
        <w:t>е</w:t>
      </w:r>
      <w:r w:rsidR="00445B9E" w:rsidRPr="00CA17E9">
        <w:t>нно-климатич</w:t>
      </w:r>
      <w:r w:rsidR="001F04F1" w:rsidRPr="00CA17E9">
        <w:t>е</w:t>
      </w:r>
      <w:r w:rsidR="00445B9E" w:rsidRPr="00CA17E9">
        <w:t>ским условиям, что позволя</w:t>
      </w:r>
      <w:r w:rsidR="001F04F1" w:rsidRPr="00CA17E9">
        <w:t>е</w:t>
      </w:r>
      <w:r w:rsidR="00445B9E" w:rsidRPr="00CA17E9">
        <w:t>т усп</w:t>
      </w:r>
      <w:r w:rsidR="001F04F1" w:rsidRPr="00CA17E9">
        <w:t>е</w:t>
      </w:r>
      <w:r w:rsidR="00445B9E" w:rsidRPr="00CA17E9">
        <w:t xml:space="preserve">шно выращивать </w:t>
      </w:r>
      <w:r w:rsidR="001F04F1" w:rsidRPr="00CA17E9">
        <w:t>е</w:t>
      </w:r>
      <w:r w:rsidRPr="00CA17E9">
        <w:t>го</w:t>
      </w:r>
      <w:r w:rsidR="00445B9E" w:rsidRPr="00CA17E9">
        <w:t xml:space="preserve"> в различных р</w:t>
      </w:r>
      <w:r w:rsidR="001F04F1" w:rsidRPr="00CA17E9">
        <w:t>е</w:t>
      </w:r>
      <w:r w:rsidR="00445B9E" w:rsidRPr="00CA17E9">
        <w:t>гионах страны, облада</w:t>
      </w:r>
      <w:r w:rsidR="001F04F1" w:rsidRPr="00CA17E9">
        <w:t>е</w:t>
      </w:r>
      <w:r w:rsidR="00445B9E" w:rsidRPr="00CA17E9">
        <w:t>т хорош</w:t>
      </w:r>
      <w:r w:rsidR="001F04F1" w:rsidRPr="00CA17E9">
        <w:t>е</w:t>
      </w:r>
      <w:r w:rsidR="00445B9E" w:rsidRPr="00CA17E9">
        <w:t>й устойчивостью к распростран</w:t>
      </w:r>
      <w:r w:rsidRPr="00CA17E9">
        <w:t>ё</w:t>
      </w:r>
      <w:r w:rsidR="00445B9E" w:rsidRPr="00CA17E9">
        <w:t>нным забол</w:t>
      </w:r>
      <w:r w:rsidR="001F04F1" w:rsidRPr="00CA17E9">
        <w:t>е</w:t>
      </w:r>
      <w:r w:rsidR="00445B9E" w:rsidRPr="00CA17E9">
        <w:t>ваниям пш</w:t>
      </w:r>
      <w:r w:rsidR="001F04F1" w:rsidRPr="00CA17E9">
        <w:t>е</w:t>
      </w:r>
      <w:r w:rsidR="00445B9E" w:rsidRPr="00CA17E9">
        <w:t xml:space="preserve">ницы, таким как ржавчина и мучнистая роса. </w:t>
      </w:r>
      <w:r w:rsidRPr="00CA17E9">
        <w:t>«</w:t>
      </w:r>
      <w:r w:rsidR="00445B9E" w:rsidRPr="00CA17E9">
        <w:t>Августина</w:t>
      </w:r>
      <w:r w:rsidRPr="00CA17E9">
        <w:t>»</w:t>
      </w:r>
      <w:r w:rsidR="00445B9E" w:rsidRPr="00CA17E9">
        <w:t xml:space="preserve"> хорошо п</w:t>
      </w:r>
      <w:r w:rsidR="001F04F1" w:rsidRPr="00CA17E9">
        <w:t>е</w:t>
      </w:r>
      <w:r w:rsidR="00445B9E" w:rsidRPr="00CA17E9">
        <w:t>р</w:t>
      </w:r>
      <w:r w:rsidR="001F04F1" w:rsidRPr="00CA17E9">
        <w:t>е</w:t>
      </w:r>
      <w:r w:rsidR="00445B9E" w:rsidRPr="00CA17E9">
        <w:t>носит зимни</w:t>
      </w:r>
      <w:r w:rsidR="001F04F1" w:rsidRPr="00CA17E9">
        <w:t>е</w:t>
      </w:r>
      <w:r w:rsidR="00445B9E" w:rsidRPr="00CA17E9">
        <w:t xml:space="preserve"> условия.</w:t>
      </w:r>
    </w:p>
    <w:p w:rsidR="00A630B5" w:rsidRPr="001F04F1" w:rsidRDefault="00445B9E" w:rsidP="00445B9E">
      <w:pPr>
        <w:pStyle w:val="a3"/>
        <w:rPr>
          <w:noProof/>
        </w:rPr>
      </w:pPr>
      <w:r w:rsidRPr="00CA17E9">
        <w:t>Сорт им</w:t>
      </w:r>
      <w:r w:rsidR="001F04F1" w:rsidRPr="00CA17E9">
        <w:t>ее</w:t>
      </w:r>
      <w:r w:rsidRPr="00CA17E9">
        <w:t>т высоки</w:t>
      </w:r>
      <w:r w:rsidR="001F04F1" w:rsidRPr="00CA17E9">
        <w:t>е</w:t>
      </w:r>
      <w:r w:rsidRPr="00CA17E9">
        <w:t xml:space="preserve"> хл</w:t>
      </w:r>
      <w:r w:rsidR="001F04F1" w:rsidRPr="00CA17E9">
        <w:t>е</w:t>
      </w:r>
      <w:r w:rsidRPr="00CA17E9">
        <w:t>боп</w:t>
      </w:r>
      <w:r w:rsidR="001F04F1" w:rsidRPr="00CA17E9">
        <w:t>е</w:t>
      </w:r>
      <w:r w:rsidRPr="00CA17E9">
        <w:t>карны</w:t>
      </w:r>
      <w:r w:rsidR="001F04F1" w:rsidRPr="00CA17E9">
        <w:t>е</w:t>
      </w:r>
      <w:r w:rsidRPr="00CA17E9">
        <w:t xml:space="preserve"> кач</w:t>
      </w:r>
      <w:r w:rsidR="001F04F1" w:rsidRPr="00CA17E9">
        <w:t>е</w:t>
      </w:r>
      <w:r w:rsidRPr="00CA17E9">
        <w:t>ства, что д</w:t>
      </w:r>
      <w:r w:rsidR="001F04F1" w:rsidRPr="00CA17E9">
        <w:t>е</w:t>
      </w:r>
      <w:r w:rsidRPr="00CA17E9">
        <w:t>ла</w:t>
      </w:r>
      <w:r w:rsidR="001F04F1" w:rsidRPr="00CA17E9">
        <w:t>е</w:t>
      </w:r>
      <w:r w:rsidRPr="00CA17E9">
        <w:t xml:space="preserve">т </w:t>
      </w:r>
      <w:r w:rsidR="001F04F1" w:rsidRPr="00CA17E9">
        <w:t>е</w:t>
      </w:r>
      <w:r w:rsidRPr="00CA17E9">
        <w:t>го подходящим для п</w:t>
      </w:r>
      <w:r w:rsidR="001F04F1" w:rsidRPr="00CA17E9">
        <w:t>е</w:t>
      </w:r>
      <w:r w:rsidRPr="00CA17E9">
        <w:t>р</w:t>
      </w:r>
      <w:r w:rsidR="001F04F1" w:rsidRPr="00CA17E9">
        <w:t>е</w:t>
      </w:r>
      <w:r w:rsidRPr="00CA17E9">
        <w:t>работки в муку и производств</w:t>
      </w:r>
      <w:r w:rsidR="00CA17E9" w:rsidRPr="00CA17E9">
        <w:t>а</w:t>
      </w:r>
      <w:r w:rsidRPr="00CA17E9">
        <w:t xml:space="preserve"> хл</w:t>
      </w:r>
      <w:r w:rsidR="001F04F1" w:rsidRPr="00CA17E9">
        <w:t>е</w:t>
      </w:r>
      <w:r w:rsidRPr="00CA17E9">
        <w:t>бобулочных изд</w:t>
      </w:r>
      <w:r w:rsidR="001F04F1" w:rsidRPr="00CA17E9">
        <w:t>е</w:t>
      </w:r>
      <w:r w:rsidRPr="00CA17E9">
        <w:t>лий.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CA17E9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44C3BF00" wp14:editId="24834D7A">
                <wp:extent cx="2880000" cy="359967"/>
                <wp:effectExtent l="0" t="19050" r="34925" b="40640"/>
                <wp:docPr id="204" name="Группа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05" name="Прямая соединительная линия 20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06" name="Группа 20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07" name="Ромб 20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Ромб 20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" name="Ромб 20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5ECA0AC" id="Группа 20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">
                <v:line id="Прямая соединительная линия 20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" strokecolor="black [3213]" strokeweight="1pt">
                  <v:stroke joinstyle="miter"/>
                </v:line>
                <v:group id="Группа 20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Ромб 20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" fillcolor="white [3212]" strokecolor="black [3213]" strokeweight="1pt"/>
                  <v:shape id="Ромб 20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" fillcolor="white [3212]" strokecolor="black [3213]" strokeweight="1pt"/>
                  <v:shape id="Ромб 20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445B9E">
      <w:pPr>
        <w:pStyle w:val="af8"/>
      </w:pPr>
      <w:r w:rsidRPr="003F1D42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7936" behindDoc="0" locked="0" layoutInCell="1" allowOverlap="1" wp14:anchorId="09C44B89" wp14:editId="4A9278F9">
                <wp:simplePos x="0" y="0"/>
                <wp:positionH relativeFrom="margin">
                  <wp:posOffset>3245485</wp:posOffset>
                </wp:positionH>
                <wp:positionV relativeFrom="margin">
                  <wp:posOffset>70485</wp:posOffset>
                </wp:positionV>
                <wp:extent cx="3239770" cy="2267585"/>
                <wp:effectExtent l="0" t="0" r="17780" b="18415"/>
                <wp:wrapSquare wrapText="bothSides"/>
                <wp:docPr id="188" name="Группа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89" name="Прямоугольник: скругленные углы 18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0" name="Группа 19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91" name="Ромб 19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Надпись 19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88" o:spid="_x0000_s1081" style="position:absolute;left:0;text-align:left;margin-left:255.55pt;margin-top:5.55pt;width:255.1pt;height:178.55pt;z-index:25168793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">
                <v:roundrect id="Прямоугольник: скругленные углы 189" o:spid="_x0000_s108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hJu8MA&#10;AADcAAAADwAAAGRycy9kb3ducmV2LnhtbERP20rDQBB9F/yHZQTf7MZWShu7LaVQjYhFUz9gyE6z&#10;wexsyI5N/HtXKPg2h3Od1Wb0rTpTH5vABu4nGSjiKtiGawOfx/3dAlQUZIttYDLwQxE26+urFeY2&#10;DPxB51JqlUI45mjAiXS51rFy5DFOQkecuFPoPUqCfa1tj0MK962eZtlce2w4NTjsaOeo+iq/vYHp&#10;y+EwvBWn9yd5fdjJrHguWzcz5vZm3D6CEhrlX3xxFzbNXyzh75l0gV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hJu8MAAADcAAAADwAAAAAAAAAAAAAAAACYAgAAZHJzL2Rv&#10;d25yZXYueG1sUEsFBgAAAAAEAAQA9QAAAIgDAAAAAA==&#10;" strokecolor="black [3213]" strokeweight="1pt">
                  <v:fill r:id="rId32" o:title="" recolor="t" rotate="t" type="frame"/>
                  <v:stroke joinstyle="miter"/>
                </v:roundrect>
                <v:group id="Группа 190" o:spid="_x0000_s108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Ромб 191" o:spid="_x0000_s108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EusQA&#10;AADcAAAADwAAAGRycy9kb3ducmV2LnhtbERPTWvCQBC9C/0PyxS8lGajB7HRVUpBUFTUtOB1yE6T&#10;0OxsyG5i9Ne7QsHbPN7nzJe9qURHjSstKxhFMQjizOqScwU/36v3KQjnkTVWlknBlRwsFy+DOSba&#10;XvhEXepzEULYJaig8L5OpHRZQQZdZGviwP3axqAPsMmlbvASwk0lx3E8kQZLDg0F1vRVUPaXtkbB&#10;pD3XlG72h+1UXrvxLW+3u+ObUsPX/nMGwlPvn+J/91qH+R8jeDwTL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zxLr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92" o:spid="_x0000_s108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kaM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f4ygb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ApGjEAAAA3AAAAA8AAAAAAAAAAAAAAAAAmAIAAGRycy9k&#10;b3ducmV2LnhtbFBLBQYAAAAABAAEAPUAAACJ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45B9E" w:rsidRPr="003F1D42">
        <w:t>Голштинская порода молочного скота от</w:t>
      </w:r>
      <w:r w:rsidR="001F04F1" w:rsidRPr="003F1D42">
        <w:t>е</w:t>
      </w:r>
      <w:r w:rsidR="00445B9E" w:rsidRPr="003F1D42">
        <w:t>ч</w:t>
      </w:r>
      <w:r w:rsidR="001F04F1" w:rsidRPr="003F1D42">
        <w:t>е</w:t>
      </w:r>
      <w:r w:rsidR="00445B9E" w:rsidRPr="003F1D42">
        <w:t>ств</w:t>
      </w:r>
      <w:r w:rsidR="001F04F1" w:rsidRPr="003F1D42">
        <w:t>е</w:t>
      </w:r>
      <w:r w:rsidR="00445B9E" w:rsidRPr="003F1D42">
        <w:t>нной с</w:t>
      </w:r>
      <w:r w:rsidR="001F04F1" w:rsidRPr="003F1D42">
        <w:t>е</w:t>
      </w:r>
      <w:r w:rsidR="00445B9E" w:rsidRPr="003F1D42">
        <w:t>л</w:t>
      </w:r>
      <w:r w:rsidR="001F04F1" w:rsidRPr="003F1D42">
        <w:t>е</w:t>
      </w:r>
      <w:r w:rsidR="00445B9E" w:rsidRPr="003F1D42">
        <w:t>кции</w:t>
      </w:r>
    </w:p>
    <w:p w:rsidR="00C11F62" w:rsidRPr="00226E09" w:rsidRDefault="00C11F62" w:rsidP="00C11F62">
      <w:pPr>
        <w:pStyle w:val="a3"/>
      </w:pPr>
      <w:r w:rsidRPr="00226E09">
        <w:rPr>
          <w:rFonts w:eastAsia="Times New Roman"/>
          <w:b/>
          <w:kern w:val="24"/>
        </w:rPr>
        <w:t>12.</w:t>
      </w:r>
      <w:r w:rsidRPr="00226E09">
        <w:rPr>
          <w:rFonts w:eastAsia="Times New Roman"/>
          <w:kern w:val="24"/>
        </w:rPr>
        <w:t xml:space="preserve"> </w:t>
      </w:r>
      <w:r w:rsidRPr="00226E09">
        <w:rPr>
          <w:b/>
          <w:noProof/>
        </w:rPr>
        <w:t>Голштинская порода молочного скота от</w:t>
      </w:r>
      <w:r w:rsidR="001F04F1" w:rsidRPr="00226E09">
        <w:rPr>
          <w:b/>
          <w:noProof/>
        </w:rPr>
        <w:t>е</w:t>
      </w:r>
      <w:r w:rsidRPr="00226E09">
        <w:rPr>
          <w:b/>
          <w:noProof/>
        </w:rPr>
        <w:t>ч</w:t>
      </w:r>
      <w:r w:rsidR="001F04F1" w:rsidRPr="00226E09">
        <w:rPr>
          <w:b/>
          <w:noProof/>
        </w:rPr>
        <w:t>е</w:t>
      </w:r>
      <w:r w:rsidRPr="00226E09">
        <w:rPr>
          <w:b/>
          <w:noProof/>
        </w:rPr>
        <w:t>ств</w:t>
      </w:r>
      <w:r w:rsidR="001F04F1" w:rsidRPr="00226E09">
        <w:rPr>
          <w:b/>
          <w:noProof/>
        </w:rPr>
        <w:t>е</w:t>
      </w:r>
      <w:r w:rsidRPr="00226E09">
        <w:rPr>
          <w:b/>
          <w:noProof/>
        </w:rPr>
        <w:t>нной с</w:t>
      </w:r>
      <w:r w:rsidR="001F04F1" w:rsidRPr="00226E09">
        <w:rPr>
          <w:b/>
          <w:noProof/>
        </w:rPr>
        <w:t>е</w:t>
      </w:r>
      <w:r w:rsidRPr="00226E09">
        <w:rPr>
          <w:b/>
          <w:noProof/>
        </w:rPr>
        <w:t>л</w:t>
      </w:r>
      <w:r w:rsidR="001F04F1" w:rsidRPr="00226E09">
        <w:rPr>
          <w:b/>
          <w:noProof/>
        </w:rPr>
        <w:t>е</w:t>
      </w:r>
      <w:r w:rsidRPr="00226E09">
        <w:rPr>
          <w:b/>
          <w:noProof/>
        </w:rPr>
        <w:t>кции</w:t>
      </w:r>
      <w:r w:rsidRPr="00226E09">
        <w:rPr>
          <w:noProof/>
        </w:rPr>
        <w:t xml:space="preserve"> </w:t>
      </w:r>
      <w:r w:rsidRPr="00226E09">
        <w:rPr>
          <w:b/>
          <w:noProof/>
        </w:rPr>
        <w:t>(</w:t>
      </w:r>
      <w:r w:rsidRPr="00226E09">
        <w:rPr>
          <w:b/>
        </w:rPr>
        <w:t>Р</w:t>
      </w:r>
      <w:r w:rsidR="001F04F1" w:rsidRPr="00226E09">
        <w:rPr>
          <w:b/>
        </w:rPr>
        <w:t>е</w:t>
      </w:r>
      <w:r w:rsidRPr="00226E09">
        <w:rPr>
          <w:b/>
        </w:rPr>
        <w:t>спубликанско</w:t>
      </w:r>
      <w:r w:rsidR="001F04F1" w:rsidRPr="00226E09">
        <w:rPr>
          <w:b/>
        </w:rPr>
        <w:t>е</w:t>
      </w:r>
      <w:r w:rsidRPr="00226E09">
        <w:rPr>
          <w:b/>
        </w:rPr>
        <w:t xml:space="preserve"> унитарно</w:t>
      </w:r>
      <w:r w:rsidR="001F04F1" w:rsidRPr="00226E09">
        <w:rPr>
          <w:b/>
        </w:rPr>
        <w:t>е</w:t>
      </w:r>
      <w:r w:rsidRPr="00226E09">
        <w:rPr>
          <w:b/>
        </w:rPr>
        <w:t xml:space="preserve"> пр</w:t>
      </w:r>
      <w:r w:rsidR="001F04F1" w:rsidRPr="00226E09">
        <w:rPr>
          <w:b/>
        </w:rPr>
        <w:t>е</w:t>
      </w:r>
      <w:r w:rsidRPr="00226E09">
        <w:rPr>
          <w:b/>
        </w:rPr>
        <w:t>дприяти</w:t>
      </w:r>
      <w:r w:rsidR="001F04F1" w:rsidRPr="00226E09">
        <w:rPr>
          <w:b/>
        </w:rPr>
        <w:t>е</w:t>
      </w:r>
      <w:r w:rsidRPr="00226E09">
        <w:rPr>
          <w:b/>
          <w:shd w:val="clear" w:color="auto" w:fill="FFFFFF"/>
        </w:rPr>
        <w:t xml:space="preserve"> «</w:t>
      </w:r>
      <w:r w:rsidRPr="00226E09">
        <w:rPr>
          <w:b/>
          <w:bCs/>
          <w:shd w:val="clear" w:color="auto" w:fill="FFFFFF"/>
        </w:rPr>
        <w:t>Научно</w:t>
      </w:r>
      <w:r w:rsidRPr="00226E09">
        <w:rPr>
          <w:b/>
          <w:shd w:val="clear" w:color="auto" w:fill="FFFFFF"/>
        </w:rPr>
        <w:t>-практич</w:t>
      </w:r>
      <w:r w:rsidR="001F04F1" w:rsidRPr="00226E09">
        <w:rPr>
          <w:b/>
          <w:shd w:val="clear" w:color="auto" w:fill="FFFFFF"/>
        </w:rPr>
        <w:t>е</w:t>
      </w:r>
      <w:r w:rsidRPr="00226E09">
        <w:rPr>
          <w:b/>
          <w:shd w:val="clear" w:color="auto" w:fill="FFFFFF"/>
        </w:rPr>
        <w:t>ский ц</w:t>
      </w:r>
      <w:r w:rsidR="001F04F1" w:rsidRPr="00226E09">
        <w:rPr>
          <w:b/>
          <w:shd w:val="clear" w:color="auto" w:fill="FFFFFF"/>
        </w:rPr>
        <w:t>е</w:t>
      </w:r>
      <w:r w:rsidRPr="00226E09">
        <w:rPr>
          <w:b/>
          <w:shd w:val="clear" w:color="auto" w:fill="FFFFFF"/>
        </w:rPr>
        <w:t>нтр Национальной акад</w:t>
      </w:r>
      <w:r w:rsidR="001F04F1" w:rsidRPr="00226E09">
        <w:rPr>
          <w:b/>
          <w:shd w:val="clear" w:color="auto" w:fill="FFFFFF"/>
        </w:rPr>
        <w:t>е</w:t>
      </w:r>
      <w:r w:rsidRPr="00226E09">
        <w:rPr>
          <w:b/>
          <w:shd w:val="clear" w:color="auto" w:fill="FFFFFF"/>
        </w:rPr>
        <w:t>мии наук Б</w:t>
      </w:r>
      <w:r w:rsidR="001F04F1" w:rsidRPr="00226E09">
        <w:rPr>
          <w:b/>
          <w:shd w:val="clear" w:color="auto" w:fill="FFFFFF"/>
        </w:rPr>
        <w:t>е</w:t>
      </w:r>
      <w:r w:rsidRPr="00226E09">
        <w:rPr>
          <w:b/>
          <w:shd w:val="clear" w:color="auto" w:fill="FFFFFF"/>
        </w:rPr>
        <w:t>ларуси по животноводству», г.</w:t>
      </w:r>
      <w:r w:rsidR="003F1D42" w:rsidRPr="00226E09">
        <w:rPr>
          <w:b/>
          <w:shd w:val="clear" w:color="auto" w:fill="FFFFFF"/>
        </w:rPr>
        <w:t> </w:t>
      </w:r>
      <w:r w:rsidRPr="00226E09">
        <w:rPr>
          <w:b/>
          <w:shd w:val="clear" w:color="auto" w:fill="FFFFFF"/>
        </w:rPr>
        <w:t>Жодино)</w:t>
      </w:r>
      <w:r w:rsidRPr="00226E09">
        <w:rPr>
          <w:shd w:val="clear" w:color="auto" w:fill="FFFFFF"/>
        </w:rPr>
        <w:t xml:space="preserve"> </w:t>
      </w:r>
      <w:r w:rsidRPr="00226E09">
        <w:t>славится высокой молочной продуктивностью. Ср</w:t>
      </w:r>
      <w:r w:rsidR="001F04F1" w:rsidRPr="00226E09">
        <w:t>е</w:t>
      </w:r>
      <w:r w:rsidRPr="00226E09">
        <w:t>дний удой мож</w:t>
      </w:r>
      <w:r w:rsidR="001F04F1" w:rsidRPr="00226E09">
        <w:t>е</w:t>
      </w:r>
      <w:r w:rsidRPr="00226E09">
        <w:t>т достигать 6000</w:t>
      </w:r>
      <w:r w:rsidR="003F1D42" w:rsidRPr="00226E09">
        <w:t>–</w:t>
      </w:r>
      <w:r w:rsidRPr="00226E09">
        <w:t>8000</w:t>
      </w:r>
      <w:r w:rsidR="00360A5D">
        <w:t> </w:t>
      </w:r>
      <w:r w:rsidRPr="00226E09">
        <w:t>кг молока в</w:t>
      </w:r>
      <w:r w:rsidR="003F1D42" w:rsidRPr="00226E09">
        <w:t> </w:t>
      </w:r>
      <w:r w:rsidRPr="00226E09">
        <w:t>год, а при хороших условиях сод</w:t>
      </w:r>
      <w:r w:rsidR="001F04F1" w:rsidRPr="00226E09">
        <w:t>е</w:t>
      </w:r>
      <w:r w:rsidRPr="00226E09">
        <w:t>ржания и кормл</w:t>
      </w:r>
      <w:r w:rsidR="001F04F1" w:rsidRPr="00226E09">
        <w:t>е</w:t>
      </w:r>
      <w:r w:rsidRPr="00226E09">
        <w:t>ния — и бол</w:t>
      </w:r>
      <w:r w:rsidR="001F04F1" w:rsidRPr="00226E09">
        <w:t>ее</w:t>
      </w:r>
      <w:r w:rsidRPr="00226E09">
        <w:t>.</w:t>
      </w:r>
    </w:p>
    <w:p w:rsidR="00C11F62" w:rsidRPr="00226E09" w:rsidRDefault="00C11F62" w:rsidP="00C11F62">
      <w:pPr>
        <w:pStyle w:val="a3"/>
      </w:pPr>
      <w:r w:rsidRPr="00226E09">
        <w:t xml:space="preserve">Молоко </w:t>
      </w:r>
      <w:proofErr w:type="spellStart"/>
      <w:r w:rsidRPr="00226E09">
        <w:t>голштинок</w:t>
      </w:r>
      <w:proofErr w:type="spellEnd"/>
      <w:r w:rsidRPr="00226E09">
        <w:t xml:space="preserve"> отлича</w:t>
      </w:r>
      <w:r w:rsidR="001F04F1" w:rsidRPr="00226E09">
        <w:t>е</w:t>
      </w:r>
      <w:r w:rsidRPr="00226E09">
        <w:t>тся высоким сод</w:t>
      </w:r>
      <w:r w:rsidR="001F04F1" w:rsidRPr="00226E09">
        <w:t>е</w:t>
      </w:r>
      <w:r w:rsidRPr="00226E09">
        <w:t>ржани</w:t>
      </w:r>
      <w:r w:rsidR="001F04F1" w:rsidRPr="00226E09">
        <w:t>е</w:t>
      </w:r>
      <w:r w:rsidRPr="00226E09">
        <w:t>м б</w:t>
      </w:r>
      <w:r w:rsidR="001F04F1" w:rsidRPr="00226E09">
        <w:t>е</w:t>
      </w:r>
      <w:r w:rsidRPr="00226E09">
        <w:t>лка и жира, что д</w:t>
      </w:r>
      <w:r w:rsidR="001F04F1" w:rsidRPr="00226E09">
        <w:t>е</w:t>
      </w:r>
      <w:r w:rsidRPr="00226E09">
        <w:t>ла</w:t>
      </w:r>
      <w:r w:rsidR="001F04F1" w:rsidRPr="00226E09">
        <w:t>е</w:t>
      </w:r>
      <w:r w:rsidRPr="00226E09">
        <w:t xml:space="preserve">т </w:t>
      </w:r>
      <w:r w:rsidR="001F04F1" w:rsidRPr="00226E09">
        <w:t>е</w:t>
      </w:r>
      <w:r w:rsidRPr="00226E09">
        <w:t>го ц</w:t>
      </w:r>
      <w:r w:rsidR="001F04F1" w:rsidRPr="00226E09">
        <w:t>е</w:t>
      </w:r>
      <w:r w:rsidRPr="00226E09">
        <w:t>нным для п</w:t>
      </w:r>
      <w:r w:rsidR="001F04F1" w:rsidRPr="00226E09">
        <w:t>е</w:t>
      </w:r>
      <w:r w:rsidRPr="00226E09">
        <w:t>р</w:t>
      </w:r>
      <w:r w:rsidR="001F04F1" w:rsidRPr="00226E09">
        <w:t>е</w:t>
      </w:r>
      <w:r w:rsidRPr="00226E09">
        <w:t>работки на молочны</w:t>
      </w:r>
      <w:r w:rsidR="001F04F1" w:rsidRPr="00226E09">
        <w:t>е</w:t>
      </w:r>
      <w:r w:rsidRPr="00226E09">
        <w:t xml:space="preserve"> продукты.</w:t>
      </w:r>
    </w:p>
    <w:p w:rsidR="00C11F62" w:rsidRPr="00226E09" w:rsidRDefault="00C11F62" w:rsidP="00C11F62">
      <w:pPr>
        <w:pStyle w:val="a3"/>
        <w:rPr>
          <w:rFonts w:eastAsia="Times New Roman"/>
        </w:rPr>
      </w:pPr>
      <w:r w:rsidRPr="00226E09">
        <w:t>Порода хорошо адаптирована к различным климатич</w:t>
      </w:r>
      <w:r w:rsidR="001F04F1" w:rsidRPr="00226E09">
        <w:t>е</w:t>
      </w:r>
      <w:r w:rsidRPr="00226E09">
        <w:t>ским условиям Б</w:t>
      </w:r>
      <w:r w:rsidR="001F04F1" w:rsidRPr="00226E09">
        <w:t>е</w:t>
      </w:r>
      <w:r w:rsidRPr="00226E09">
        <w:t>ларуси, что позволя</w:t>
      </w:r>
      <w:r w:rsidR="001F04F1" w:rsidRPr="00226E09">
        <w:t>е</w:t>
      </w:r>
      <w:r w:rsidRPr="00226E09">
        <w:t>т усп</w:t>
      </w:r>
      <w:r w:rsidR="001F04F1" w:rsidRPr="00226E09">
        <w:t>е</w:t>
      </w:r>
      <w:r w:rsidRPr="00226E09">
        <w:t xml:space="preserve">шно </w:t>
      </w:r>
      <w:r w:rsidR="001F04F1" w:rsidRPr="00226E09">
        <w:t>е</w:t>
      </w:r>
      <w:r w:rsidR="00226E09" w:rsidRPr="00226E09">
        <w:t>ё</w:t>
      </w:r>
      <w:r w:rsidRPr="00226E09">
        <w:t xml:space="preserve"> разводить в разных р</w:t>
      </w:r>
      <w:r w:rsidR="001F04F1" w:rsidRPr="00226E09">
        <w:t>е</w:t>
      </w:r>
      <w:r w:rsidRPr="00226E09">
        <w:t>гионах страны. С</w:t>
      </w:r>
      <w:r w:rsidR="001F04F1" w:rsidRPr="00226E09">
        <w:t>е</w:t>
      </w:r>
      <w:r w:rsidRPr="00226E09">
        <w:t>л</w:t>
      </w:r>
      <w:r w:rsidR="001F04F1" w:rsidRPr="00226E09">
        <w:t>е</w:t>
      </w:r>
      <w:r w:rsidRPr="00226E09">
        <w:t>кционны</w:t>
      </w:r>
      <w:r w:rsidR="001F04F1" w:rsidRPr="00226E09">
        <w:t>е</w:t>
      </w:r>
      <w:r w:rsidRPr="00226E09">
        <w:t xml:space="preserve"> работы направл</w:t>
      </w:r>
      <w:r w:rsidR="001F04F1" w:rsidRPr="00226E09">
        <w:t>е</w:t>
      </w:r>
      <w:r w:rsidRPr="00226E09">
        <w:t>ны на повыш</w:t>
      </w:r>
      <w:r w:rsidR="001F04F1" w:rsidRPr="00226E09">
        <w:t>е</w:t>
      </w:r>
      <w:r w:rsidRPr="00226E09">
        <w:t>ни</w:t>
      </w:r>
      <w:r w:rsidR="001F04F1" w:rsidRPr="00226E09">
        <w:t>е</w:t>
      </w:r>
      <w:r w:rsidRPr="00226E09">
        <w:t xml:space="preserve"> устойчивости животных к распростран</w:t>
      </w:r>
      <w:r w:rsidR="001F04F1" w:rsidRPr="00226E09">
        <w:t>е</w:t>
      </w:r>
      <w:r w:rsidRPr="00226E09">
        <w:t>нным забол</w:t>
      </w:r>
      <w:r w:rsidR="001F04F1" w:rsidRPr="00226E09">
        <w:t>е</w:t>
      </w:r>
      <w:r w:rsidRPr="00226E09">
        <w:t>ваниям, что способству</w:t>
      </w:r>
      <w:r w:rsidR="001F04F1" w:rsidRPr="00226E09">
        <w:t>е</w:t>
      </w:r>
      <w:r w:rsidRPr="00226E09">
        <w:t>т улучш</w:t>
      </w:r>
      <w:r w:rsidR="001F04F1" w:rsidRPr="00226E09">
        <w:t>е</w:t>
      </w:r>
      <w:r w:rsidRPr="00226E09">
        <w:t>нию общ</w:t>
      </w:r>
      <w:r w:rsidR="001F04F1" w:rsidRPr="00226E09">
        <w:t>е</w:t>
      </w:r>
      <w:r w:rsidRPr="00226E09">
        <w:t xml:space="preserve">го здоровья стада. У коров данной породы </w:t>
      </w:r>
      <w:r w:rsidRPr="00226E09">
        <w:rPr>
          <w:rFonts w:eastAsia="Times New Roman"/>
        </w:rPr>
        <w:t>ч</w:t>
      </w:r>
      <w:r w:rsidR="00226E09" w:rsidRPr="00226E09">
        <w:rPr>
          <w:rFonts w:eastAsia="Times New Roman"/>
        </w:rPr>
        <w:t>ё</w:t>
      </w:r>
      <w:r w:rsidRPr="00226E09">
        <w:rPr>
          <w:rFonts w:eastAsia="Times New Roman"/>
        </w:rPr>
        <w:t>тко выраж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нный инстинкт стадности; правильная постановка кон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чност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й, кр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пкий копытный рог, хорошая приспособл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нность к машинному до</w:t>
      </w:r>
      <w:r w:rsidR="001F04F1" w:rsidRPr="00226E09">
        <w:rPr>
          <w:rFonts w:eastAsia="Times New Roman"/>
        </w:rPr>
        <w:t>е</w:t>
      </w:r>
      <w:r w:rsidRPr="00226E09">
        <w:rPr>
          <w:rFonts w:eastAsia="Times New Roman"/>
        </w:rPr>
        <w:t>нию.</w:t>
      </w:r>
    </w:p>
    <w:p w:rsidR="00C11F62" w:rsidRPr="001F04F1" w:rsidRDefault="00C11F62" w:rsidP="00C11F62">
      <w:pPr>
        <w:pStyle w:val="a3"/>
        <w:rPr>
          <w:rFonts w:eastAsia="Calibri"/>
        </w:rPr>
      </w:pPr>
      <w:r w:rsidRPr="00226E09">
        <w:t>Коровы п</w:t>
      </w:r>
      <w:r w:rsidR="001F04F1" w:rsidRPr="00226E09">
        <w:t>е</w:t>
      </w:r>
      <w:r w:rsidRPr="00226E09">
        <w:t>р</w:t>
      </w:r>
      <w:r w:rsidR="001F04F1" w:rsidRPr="00226E09">
        <w:t>е</w:t>
      </w:r>
      <w:r w:rsidRPr="00226E09">
        <w:t>дают своим т</w:t>
      </w:r>
      <w:r w:rsidR="001F04F1" w:rsidRPr="00226E09">
        <w:t>е</w:t>
      </w:r>
      <w:r w:rsidRPr="00226E09">
        <w:t>лятам свои хороши</w:t>
      </w:r>
      <w:r w:rsidR="001F04F1" w:rsidRPr="00226E09">
        <w:t>е</w:t>
      </w:r>
      <w:r w:rsidRPr="00226E09">
        <w:t xml:space="preserve"> характ</w:t>
      </w:r>
      <w:r w:rsidR="001F04F1" w:rsidRPr="00226E09">
        <w:t>е</w:t>
      </w:r>
      <w:r w:rsidRPr="00226E09">
        <w:t>ристики, что помога</w:t>
      </w:r>
      <w:r w:rsidR="001F04F1" w:rsidRPr="00226E09">
        <w:t>е</w:t>
      </w:r>
      <w:r w:rsidRPr="00226E09">
        <w:t>т улучшать стада. С помощью этой породы можно получить кач</w:t>
      </w:r>
      <w:r w:rsidR="001F04F1" w:rsidRPr="00226E09">
        <w:t>е</w:t>
      </w:r>
      <w:r w:rsidRPr="00226E09">
        <w:t>ств</w:t>
      </w:r>
      <w:r w:rsidR="001F04F1" w:rsidRPr="00226E09">
        <w:t>е</w:t>
      </w:r>
      <w:r w:rsidRPr="00226E09">
        <w:t>нный пл</w:t>
      </w:r>
      <w:r w:rsidR="001F04F1" w:rsidRPr="00226E09">
        <w:t>е</w:t>
      </w:r>
      <w:r w:rsidRPr="00226E09">
        <w:t>м</w:t>
      </w:r>
      <w:r w:rsidR="001F04F1" w:rsidRPr="00226E09">
        <w:t>е</w:t>
      </w:r>
      <w:r w:rsidRPr="00226E09">
        <w:t>нной молодняк, особ</w:t>
      </w:r>
      <w:r w:rsidR="001F04F1" w:rsidRPr="00226E09">
        <w:t>е</w:t>
      </w:r>
      <w:r w:rsidRPr="00226E09">
        <w:t>нно бычков, которы</w:t>
      </w:r>
      <w:r w:rsidR="001F04F1" w:rsidRPr="00226E09">
        <w:t>е</w:t>
      </w:r>
      <w:r w:rsidRPr="00226E09">
        <w:t xml:space="preserve"> будут использоваться для дальн</w:t>
      </w:r>
      <w:r w:rsidR="001F04F1" w:rsidRPr="00226E09">
        <w:t>е</w:t>
      </w:r>
      <w:r w:rsidRPr="00226E09">
        <w:t>йш</w:t>
      </w:r>
      <w:r w:rsidR="001F04F1" w:rsidRPr="00226E09">
        <w:t>е</w:t>
      </w:r>
      <w:r w:rsidRPr="00226E09">
        <w:t>го разв</w:t>
      </w:r>
      <w:r w:rsidR="001F04F1" w:rsidRPr="00226E09">
        <w:t>е</w:t>
      </w:r>
      <w:r w:rsidRPr="00226E09">
        <w:t>д</w:t>
      </w:r>
      <w:r w:rsidR="001F04F1" w:rsidRPr="00226E09">
        <w:t>е</w:t>
      </w:r>
      <w:r w:rsidRPr="00226E09">
        <w:t>ния.</w:t>
      </w:r>
      <w:r w:rsidRPr="001F04F1">
        <w:t xml:space="preserve"> 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226E09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1C1374D0" wp14:editId="31750403">
                <wp:extent cx="2880000" cy="359967"/>
                <wp:effectExtent l="0" t="19050" r="34925" b="40640"/>
                <wp:docPr id="193" name="Группа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94" name="Прямая соединительная линия 19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5" name="Группа 19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6" name="Ромб 19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Ромб 19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Ромб 19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E3374F7" id="Группа 19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ClJpqUPwQAAAUTAAAOAAAA&#10;AAAAAAAAAAAAAC4CAABkcnMvZTJvRG9jLnhtbFBLAQItABQABgAIAAAAIQCyFvjN3QAAAAQBAAAP&#10;AAAAAAAAAAAAAAAAAJkGAABkcnMvZG93bnJldi54bWxQSwUGAAAAAAQABADzAAAAowcAAAAA&#10;">
                <v:line id="Прямая соединительная линия 19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" strokecolor="black [3213]" strokeweight="1pt">
                  <v:stroke joinstyle="miter"/>
                </v:line>
                <v:group id="Группа 19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Ромб 19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" fillcolor="white [3212]" strokecolor="black [3213]" strokeweight="1pt"/>
                  <v:shape id="Ромб 19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" fillcolor="white [3212]" strokecolor="black [3213]" strokeweight="1pt"/>
                  <v:shape id="Ромб 19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226E09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5888" behindDoc="0" locked="0" layoutInCell="1" allowOverlap="1" wp14:anchorId="35C7CE4D" wp14:editId="4D42365D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177" name="Группа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178" name="Прямоугольник: скругленные углы 17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9" name="Группа 17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80" name="Ромб 18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" name="Надпись 18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7" o:spid="_x0000_s1086" style="position:absolute;left:0;text-align:left;margin-left:203.9pt;margin-top:0;width:255.1pt;height:178.6pt;z-index:251685888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">
                <v:roundrect id="Прямоугольник: скругленные углы 178" o:spid="_x0000_s108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Ay8UA&#10;AADcAAAADwAAAGRycy9kb3ducmV2LnhtbESPT0/DMAzF70j7DpGRuLEUhGDqlk0MCalCXOj+nK3G&#10;azsSpyTZ1n17fEDiZus9v/fzYjV6p84UUx/YwMO0AEXcBNtza2C7eb+fgUoZ2aILTAaulGC1nNws&#10;sLThwl90rnOrJIRTiQa6nIdS69R05DFNw0As2iFEj1nW2Gob8SLh3unHonjWHnuWhg4Heuuo+a5P&#10;3sBx59Y/p3H2uav28enDVvV163pj7m7H1zmoTGP+N/9dV1bwX4RWnpEJ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QDLxQAAANwAAAAPAAAAAAAAAAAAAAAAAJgCAABkcnMv&#10;ZG93bnJldi54bWxQSwUGAAAAAAQABAD1AAAAigMAAAAA&#10;" strokecolor="black [3213]" strokeweight="1pt">
                  <v:fill r:id="rId34" o:title="" recolor="t" rotate="t" type="frame"/>
                  <v:stroke joinstyle="miter"/>
                </v:roundrect>
                <v:group id="Группа 179" o:spid="_x0000_s108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180" o:spid="_x0000_s108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b3/MYA&#10;AADcAAAADwAAAGRycy9kb3ducmV2LnhtbESPQWvCQBCF7wX/wzKFXopu6kFCdBUpCC22WNOC1yE7&#10;JsHsbMhuYuyv7xyE3mZ4b977ZrUZXaMG6kLt2cDLLAFFXHhbc2ng53s3TUGFiGyx8UwGbhRgs548&#10;rDCz/spHGvJYKgnhkKGBKsY20zoUFTkMM98Si3b2ncMoa1dq2+FVwl2j50my0A5rloYKW3qtqLjk&#10;vTOw6E8t5e+fh32qb8P8t+z3H1/Pxjw9jtslqEhj/Dffr9+s4KeCL8/IBHr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b3/M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181" o:spid="_x0000_s109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wsQA&#10;AADcAAAADwAAAGRycy9kb3ducmV2LnhtbERPTWvCQBC9F/wPywi9NRuFlhCzigSkRdpD1Iu3MTsm&#10;wexszK4m7a/vFgre5vE+J1uNphV36l1jWcEsikEQl1Y3XCk47DcvCQjnkTW2lknBNzlYLSdPGaba&#10;DlzQfecrEULYpaig9r5LpXRlTQZdZDviwJ1tb9AH2FdS9ziEcNPKeRy/SYMNh4YaO8prKi+7m1Gw&#10;zTdfWJzmJvlp8/fP87q7Ho6vSj1Px/UChKfRP8T/7g8d5icz+HsmX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LrMLEAAAA3AAAAA8AAAAAAAAAAAAAAAAAmAIAAGRycy9k&#10;b3ducmV2LnhtbFBLBQYAAAAABAAEAPUAAACJ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C002CD" w:rsidRPr="00226E09">
        <w:rPr>
          <w:b/>
          <w:shd w:val="clear" w:color="auto" w:fill="FFFFFF"/>
        </w:rPr>
        <w:t>Газовый самосвал Б</w:t>
      </w:r>
      <w:r w:rsidR="001F04F1" w:rsidRPr="00226E09">
        <w:rPr>
          <w:b/>
          <w:shd w:val="clear" w:color="auto" w:fill="FFFFFF"/>
        </w:rPr>
        <w:t>Е</w:t>
      </w:r>
      <w:r w:rsidR="00C002CD" w:rsidRPr="00226E09">
        <w:rPr>
          <w:b/>
          <w:shd w:val="clear" w:color="auto" w:fill="FFFFFF"/>
        </w:rPr>
        <w:t>ЛАЗ-7558H</w:t>
      </w:r>
    </w:p>
    <w:p w:rsidR="00C002CD" w:rsidRPr="001F04F1" w:rsidRDefault="00C002CD" w:rsidP="00C002CD">
      <w:pPr>
        <w:pStyle w:val="a3"/>
      </w:pPr>
      <w:r w:rsidRPr="004B494E">
        <w:rPr>
          <w:b/>
          <w:shd w:val="clear" w:color="auto" w:fill="FFFFFF"/>
        </w:rPr>
        <w:t>13. Газовый самосвал Б</w:t>
      </w:r>
      <w:r w:rsidR="001F04F1" w:rsidRPr="004B494E">
        <w:rPr>
          <w:b/>
          <w:shd w:val="clear" w:color="auto" w:fill="FFFFFF"/>
        </w:rPr>
        <w:t>Е</w:t>
      </w:r>
      <w:r w:rsidRPr="004B494E">
        <w:rPr>
          <w:b/>
          <w:shd w:val="clear" w:color="auto" w:fill="FFFFFF"/>
        </w:rPr>
        <w:t>ЛАЗ</w:t>
      </w:r>
      <w:r w:rsidR="00226E09" w:rsidRPr="004B494E">
        <w:rPr>
          <w:b/>
          <w:shd w:val="clear" w:color="auto" w:fill="FFFFFF"/>
        </w:rPr>
        <w:noBreakHyphen/>
      </w:r>
      <w:r w:rsidRPr="004B494E">
        <w:rPr>
          <w:b/>
          <w:shd w:val="clear" w:color="auto" w:fill="FFFFFF"/>
        </w:rPr>
        <w:t>7558H</w:t>
      </w:r>
      <w:r w:rsidRPr="004B494E">
        <w:t xml:space="preserve"> </w:t>
      </w:r>
      <w:r w:rsidRPr="004B494E">
        <w:rPr>
          <w:b/>
        </w:rPr>
        <w:t>(ОАО «</w:t>
      </w:r>
      <w:proofErr w:type="spellStart"/>
      <w:r w:rsidRPr="004B494E">
        <w:rPr>
          <w:b/>
        </w:rPr>
        <w:t>Б</w:t>
      </w:r>
      <w:r w:rsidR="001F04F1" w:rsidRPr="004B494E">
        <w:rPr>
          <w:b/>
        </w:rPr>
        <w:t>е</w:t>
      </w:r>
      <w:r w:rsidR="00FD6787">
        <w:rPr>
          <w:b/>
        </w:rPr>
        <w:t>лАЗ</w:t>
      </w:r>
      <w:proofErr w:type="spellEnd"/>
      <w:r w:rsidR="00FD6787">
        <w:rPr>
          <w:b/>
        </w:rPr>
        <w:t>»,</w:t>
      </w:r>
      <w:r w:rsidRPr="004B494E">
        <w:rPr>
          <w:b/>
        </w:rPr>
        <w:t xml:space="preserve"> г.</w:t>
      </w:r>
      <w:r w:rsidR="00226E09" w:rsidRPr="004B494E">
        <w:rPr>
          <w:b/>
        </w:rPr>
        <w:t> </w:t>
      </w:r>
      <w:r w:rsidRPr="004B494E">
        <w:rPr>
          <w:b/>
        </w:rPr>
        <w:t>Жодино)</w:t>
      </w:r>
      <w:r w:rsidRPr="004B494E">
        <w:t xml:space="preserve"> работа</w:t>
      </w:r>
      <w:r w:rsidR="001F04F1" w:rsidRPr="004B494E">
        <w:t>е</w:t>
      </w:r>
      <w:r w:rsidRPr="004B494E">
        <w:t>т на чистом природном газ</w:t>
      </w:r>
      <w:r w:rsidR="001F04F1" w:rsidRPr="004B494E">
        <w:t>е</w:t>
      </w:r>
      <w:r w:rsidR="006754A0" w:rsidRPr="004B494E">
        <w:t> — он</w:t>
      </w:r>
      <w:r w:rsidRPr="004B494E">
        <w:t xml:space="preserve"> оснащён внушит</w:t>
      </w:r>
      <w:r w:rsidR="001F04F1" w:rsidRPr="004B494E">
        <w:t>е</w:t>
      </w:r>
      <w:r w:rsidRPr="004B494E">
        <w:t>льными газовыми баками, которых хвата</w:t>
      </w:r>
      <w:r w:rsidR="001F04F1" w:rsidRPr="004B494E">
        <w:t>е</w:t>
      </w:r>
      <w:r w:rsidRPr="004B494E">
        <w:t>т на полноц</w:t>
      </w:r>
      <w:r w:rsidR="001F04F1" w:rsidRPr="004B494E">
        <w:t>е</w:t>
      </w:r>
      <w:r w:rsidRPr="004B494E">
        <w:t>нную рабочую см</w:t>
      </w:r>
      <w:r w:rsidR="001F04F1" w:rsidRPr="004B494E">
        <w:t>е</w:t>
      </w:r>
      <w:r w:rsidRPr="004B494E">
        <w:t>ну около 10–11 часов. Газовый двигат</w:t>
      </w:r>
      <w:r w:rsidR="001F04F1" w:rsidRPr="004B494E">
        <w:t>е</w:t>
      </w:r>
      <w:r w:rsidRPr="004B494E">
        <w:t>ль прим</w:t>
      </w:r>
      <w:r w:rsidR="001F04F1" w:rsidRPr="004B494E">
        <w:t>е</w:t>
      </w:r>
      <w:r w:rsidRPr="004B494E">
        <w:t>рно на тр</w:t>
      </w:r>
      <w:r w:rsidR="001F04F1" w:rsidRPr="004B494E">
        <w:t>е</w:t>
      </w:r>
      <w:r w:rsidRPr="004B494E">
        <w:t>ть экономичн</w:t>
      </w:r>
      <w:r w:rsidR="001F04F1" w:rsidRPr="004B494E">
        <w:t>ее</w:t>
      </w:r>
      <w:r w:rsidRPr="004B494E">
        <w:t xml:space="preserve"> и значит</w:t>
      </w:r>
      <w:r w:rsidR="001F04F1" w:rsidRPr="004B494E">
        <w:t>е</w:t>
      </w:r>
      <w:r w:rsidRPr="004B494E">
        <w:t xml:space="preserve">льно </w:t>
      </w:r>
      <w:proofErr w:type="spellStart"/>
      <w:r w:rsidRPr="004B494E">
        <w:t>экологичн</w:t>
      </w:r>
      <w:r w:rsidR="001F04F1" w:rsidRPr="004B494E">
        <w:t>ее</w:t>
      </w:r>
      <w:proofErr w:type="spellEnd"/>
      <w:r w:rsidRPr="004B494E">
        <w:t xml:space="preserve"> стандартного диз</w:t>
      </w:r>
      <w:r w:rsidR="001F04F1" w:rsidRPr="004B494E">
        <w:t>е</w:t>
      </w:r>
      <w:r w:rsidRPr="004B494E">
        <w:t xml:space="preserve">льного мотора. </w:t>
      </w:r>
      <w:r w:rsidRPr="004B494E">
        <w:rPr>
          <w:shd w:val="clear" w:color="auto" w:fill="FAFAFA"/>
        </w:rPr>
        <w:t>Совр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м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нны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 xml:space="preserve"> машины </w:t>
      </w:r>
      <w:r w:rsidRPr="004B494E">
        <w:t>соотв</w:t>
      </w:r>
      <w:r w:rsidR="001F04F1" w:rsidRPr="004B494E">
        <w:t>е</w:t>
      </w:r>
      <w:r w:rsidRPr="004B494E">
        <w:t>тствуют вс</w:t>
      </w:r>
      <w:r w:rsidR="001F04F1" w:rsidRPr="004B494E">
        <w:t>е</w:t>
      </w:r>
      <w:r w:rsidRPr="004B494E">
        <w:t>м тр</w:t>
      </w:r>
      <w:r w:rsidR="001F04F1" w:rsidRPr="004B494E">
        <w:t>е</w:t>
      </w:r>
      <w:r w:rsidRPr="004B494E">
        <w:t>бованиям б</w:t>
      </w:r>
      <w:r w:rsidR="001F04F1" w:rsidRPr="004B494E">
        <w:t>е</w:t>
      </w:r>
      <w:r w:rsidRPr="004B494E">
        <w:t>зопасности и</w:t>
      </w:r>
      <w:r w:rsidR="004B494E" w:rsidRPr="004B494E">
        <w:t> </w:t>
      </w:r>
      <w:r w:rsidRPr="004B494E">
        <w:t>производит</w:t>
      </w:r>
      <w:r w:rsidR="001F04F1" w:rsidRPr="004B494E">
        <w:t>е</w:t>
      </w:r>
      <w:r w:rsidRPr="004B494E">
        <w:t>льности при разработк</w:t>
      </w:r>
      <w:r w:rsidR="001F04F1" w:rsidRPr="004B494E">
        <w:t>е</w:t>
      </w:r>
      <w:r w:rsidRPr="004B494E">
        <w:t xml:space="preserve"> м</w:t>
      </w:r>
      <w:r w:rsidR="001F04F1" w:rsidRPr="004B494E">
        <w:t>е</w:t>
      </w:r>
      <w:r w:rsidRPr="004B494E">
        <w:t>сторожд</w:t>
      </w:r>
      <w:r w:rsidR="001F04F1" w:rsidRPr="004B494E">
        <w:t>е</w:t>
      </w:r>
      <w:r w:rsidRPr="004B494E">
        <w:t>ний открытым способом:</w:t>
      </w:r>
      <w:r w:rsidRPr="004B494E">
        <w:rPr>
          <w:shd w:val="clear" w:color="auto" w:fill="FAFAFA"/>
        </w:rPr>
        <w:t xml:space="preserve"> кабины оснащ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ны удобными сид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ньями, сист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 xml:space="preserve">мами </w:t>
      </w:r>
      <w:proofErr w:type="gramStart"/>
      <w:r w:rsidRPr="004B494E">
        <w:rPr>
          <w:shd w:val="clear" w:color="auto" w:fill="FAFAFA"/>
        </w:rPr>
        <w:t>климат-контроля</w:t>
      </w:r>
      <w:proofErr w:type="gramEnd"/>
      <w:r w:rsidRPr="004B494E">
        <w:rPr>
          <w:shd w:val="clear" w:color="auto" w:fill="FAFAFA"/>
        </w:rPr>
        <w:t xml:space="preserve"> и совр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м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нными приборами, что улучша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т условия труда водит</w:t>
      </w:r>
      <w:r w:rsidR="001F04F1" w:rsidRPr="004B494E">
        <w:rPr>
          <w:shd w:val="clear" w:color="auto" w:fill="FAFAFA"/>
        </w:rPr>
        <w:t>е</w:t>
      </w:r>
      <w:r w:rsidRPr="004B494E">
        <w:rPr>
          <w:shd w:val="clear" w:color="auto" w:fill="FAFAFA"/>
        </w:rPr>
        <w:t>ля</w:t>
      </w:r>
      <w:r w:rsidRPr="001F04F1">
        <w:t xml:space="preserve"> </w:t>
      </w:r>
    </w:p>
    <w:p w:rsidR="00C002CD" w:rsidRPr="001F04F1" w:rsidRDefault="00C002CD" w:rsidP="00C002CD">
      <w:pPr>
        <w:pStyle w:val="a3"/>
        <w:rPr>
          <w:shd w:val="clear" w:color="auto" w:fill="FFFFFF"/>
        </w:rPr>
      </w:pPr>
      <w:r w:rsidRPr="004B494E">
        <w:rPr>
          <w:shd w:val="clear" w:color="auto" w:fill="FFFFFF"/>
        </w:rPr>
        <w:t>Это п</w:t>
      </w:r>
      <w:r w:rsidR="001F04F1" w:rsidRPr="004B494E">
        <w:rPr>
          <w:shd w:val="clear" w:color="auto" w:fill="FFFFFF"/>
        </w:rPr>
        <w:t>е</w:t>
      </w:r>
      <w:r w:rsidRPr="004B494E">
        <w:rPr>
          <w:shd w:val="clear" w:color="auto" w:fill="FFFFFF"/>
        </w:rPr>
        <w:t>рвый в мир</w:t>
      </w:r>
      <w:r w:rsidR="001F04F1" w:rsidRPr="004B494E">
        <w:rPr>
          <w:shd w:val="clear" w:color="auto" w:fill="FFFFFF"/>
        </w:rPr>
        <w:t>е</w:t>
      </w:r>
      <w:r w:rsidRPr="004B494E">
        <w:rPr>
          <w:shd w:val="clear" w:color="auto" w:fill="FFFFFF"/>
        </w:rPr>
        <w:t xml:space="preserve"> карь</w:t>
      </w:r>
      <w:r w:rsidR="001F04F1" w:rsidRPr="004B494E">
        <w:rPr>
          <w:shd w:val="clear" w:color="auto" w:fill="FFFFFF"/>
        </w:rPr>
        <w:t>е</w:t>
      </w:r>
      <w:r w:rsidRPr="004B494E">
        <w:rPr>
          <w:shd w:val="clear" w:color="auto" w:fill="FFFFFF"/>
        </w:rPr>
        <w:t>рный самосвал грузоподъ</w:t>
      </w:r>
      <w:r w:rsidR="001F04F1" w:rsidRPr="004B494E">
        <w:rPr>
          <w:shd w:val="clear" w:color="auto" w:fill="FFFFFF"/>
        </w:rPr>
        <w:t>е</w:t>
      </w:r>
      <w:r w:rsidR="004B494E">
        <w:rPr>
          <w:shd w:val="clear" w:color="auto" w:fill="FFFFFF"/>
        </w:rPr>
        <w:t>мностью 90</w:t>
      </w:r>
      <w:r w:rsidR="00FD6787">
        <w:rPr>
          <w:shd w:val="clear" w:color="auto" w:fill="FFFFFF"/>
        </w:rPr>
        <w:t> </w:t>
      </w:r>
      <w:r w:rsidR="004B494E">
        <w:rPr>
          <w:shd w:val="clear" w:color="auto" w:fill="FFFFFF"/>
        </w:rPr>
        <w:t>т</w:t>
      </w:r>
      <w:r w:rsidRPr="004B494E">
        <w:rPr>
          <w:shd w:val="clear" w:color="auto" w:fill="FFFFFF"/>
        </w:rPr>
        <w:t>, работающий на</w:t>
      </w:r>
      <w:r w:rsidR="004B494E">
        <w:rPr>
          <w:shd w:val="clear" w:color="auto" w:fill="FFFFFF"/>
        </w:rPr>
        <w:t> </w:t>
      </w:r>
      <w:r w:rsidRPr="004B494E">
        <w:rPr>
          <w:shd w:val="clear" w:color="auto" w:fill="FFFFFF"/>
        </w:rPr>
        <w:t>сжиж</w:t>
      </w:r>
      <w:r w:rsidR="001F04F1" w:rsidRPr="004B494E">
        <w:rPr>
          <w:shd w:val="clear" w:color="auto" w:fill="FFFFFF"/>
        </w:rPr>
        <w:t>е</w:t>
      </w:r>
      <w:r w:rsidRPr="004B494E">
        <w:rPr>
          <w:shd w:val="clear" w:color="auto" w:fill="FFFFFF"/>
        </w:rPr>
        <w:t>нном природном газ</w:t>
      </w:r>
      <w:r w:rsidR="001F04F1" w:rsidRPr="004B494E">
        <w:rPr>
          <w:shd w:val="clear" w:color="auto" w:fill="FFFFFF"/>
        </w:rPr>
        <w:t>е</w:t>
      </w:r>
      <w:r w:rsidRPr="004B494E">
        <w:rPr>
          <w:shd w:val="clear" w:color="auto" w:fill="FFFFFF"/>
        </w:rPr>
        <w:t>.</w:t>
      </w:r>
    </w:p>
    <w:p w:rsidR="00C002CD" w:rsidRPr="001F04F1" w:rsidRDefault="00C002CD" w:rsidP="00C002CD">
      <w:pPr>
        <w:pStyle w:val="a3"/>
      </w:pPr>
      <w:r w:rsidRPr="00AF7C87">
        <w:t>На завод</w:t>
      </w:r>
      <w:r w:rsidR="001F04F1" w:rsidRPr="00AF7C87">
        <w:t>е</w:t>
      </w:r>
      <w:r w:rsidRPr="00AF7C87">
        <w:t xml:space="preserve"> выпустили и карь</w:t>
      </w:r>
      <w:r w:rsidR="001F04F1" w:rsidRPr="00AF7C87">
        <w:t>е</w:t>
      </w:r>
      <w:r w:rsidRPr="00AF7C87">
        <w:t>рный самосвал, который мож</w:t>
      </w:r>
      <w:r w:rsidR="001F04F1" w:rsidRPr="00AF7C87">
        <w:t>е</w:t>
      </w:r>
      <w:r w:rsidRPr="00AF7C87">
        <w:t>т работать б</w:t>
      </w:r>
      <w:r w:rsidR="001F04F1" w:rsidRPr="00AF7C87">
        <w:t>е</w:t>
      </w:r>
      <w:r w:rsidRPr="00AF7C87">
        <w:t>з двигат</w:t>
      </w:r>
      <w:r w:rsidR="001F04F1" w:rsidRPr="00AF7C87">
        <w:t>е</w:t>
      </w:r>
      <w:r w:rsidRPr="00AF7C87">
        <w:t>ля внутр</w:t>
      </w:r>
      <w:r w:rsidR="001F04F1" w:rsidRPr="00AF7C87">
        <w:t>е</w:t>
      </w:r>
      <w:r w:rsidRPr="00AF7C87">
        <w:t>нн</w:t>
      </w:r>
      <w:r w:rsidR="001F04F1" w:rsidRPr="00AF7C87">
        <w:t>е</w:t>
      </w:r>
      <w:r w:rsidRPr="00AF7C87">
        <w:t>го сгорания. Зд</w:t>
      </w:r>
      <w:r w:rsidR="001F04F1" w:rsidRPr="00AF7C87">
        <w:t>е</w:t>
      </w:r>
      <w:r w:rsidRPr="00AF7C87">
        <w:t>сь установл</w:t>
      </w:r>
      <w:r w:rsidR="001F04F1" w:rsidRPr="00AF7C87">
        <w:t>е</w:t>
      </w:r>
      <w:r w:rsidRPr="00AF7C87">
        <w:t>ны аккумуляторны</w:t>
      </w:r>
      <w:r w:rsidR="001F04F1" w:rsidRPr="00AF7C87">
        <w:t>е</w:t>
      </w:r>
      <w:r w:rsidRPr="00AF7C87">
        <w:t xml:space="preserve"> батар</w:t>
      </w:r>
      <w:r w:rsidR="001F04F1" w:rsidRPr="00AF7C87">
        <w:t>е</w:t>
      </w:r>
      <w:r w:rsidRPr="00AF7C87">
        <w:t>и. Дальн</w:t>
      </w:r>
      <w:r w:rsidR="001F04F1" w:rsidRPr="00AF7C87">
        <w:t>е</w:t>
      </w:r>
      <w:r w:rsidRPr="00AF7C87">
        <w:t>йш</w:t>
      </w:r>
      <w:r w:rsidR="001F04F1" w:rsidRPr="00AF7C87">
        <w:t>ее</w:t>
      </w:r>
      <w:r w:rsidRPr="00AF7C87">
        <w:t xml:space="preserve"> наш</w:t>
      </w:r>
      <w:r w:rsidR="001F04F1" w:rsidRPr="00AF7C87">
        <w:t>е</w:t>
      </w:r>
      <w:r w:rsidRPr="00AF7C87">
        <w:t xml:space="preserve"> развити</w:t>
      </w:r>
      <w:r w:rsidR="001F04F1" w:rsidRPr="00AF7C87">
        <w:t>е</w:t>
      </w:r>
      <w:r w:rsidRPr="00AF7C87">
        <w:t xml:space="preserve"> види</w:t>
      </w:r>
      <w:r w:rsidR="00AF7C87" w:rsidRPr="00AF7C87">
        <w:t>тся</w:t>
      </w:r>
      <w:r w:rsidRPr="00AF7C87">
        <w:t xml:space="preserve"> в гибридном исполн</w:t>
      </w:r>
      <w:r w:rsidR="001F04F1" w:rsidRPr="00AF7C87">
        <w:t>е</w:t>
      </w:r>
      <w:r w:rsidRPr="00AF7C87">
        <w:t xml:space="preserve">нии </w:t>
      </w:r>
      <w:proofErr w:type="gramStart"/>
      <w:r w:rsidRPr="00AF7C87">
        <w:t>диз</w:t>
      </w:r>
      <w:r w:rsidR="001F04F1" w:rsidRPr="00AF7C87">
        <w:t>е</w:t>
      </w:r>
      <w:r w:rsidRPr="00AF7C87">
        <w:t>ль-тролл</w:t>
      </w:r>
      <w:r w:rsidR="001F04F1" w:rsidRPr="00AF7C87">
        <w:t>е</w:t>
      </w:r>
      <w:r w:rsidRPr="00AF7C87">
        <w:t>йвоза</w:t>
      </w:r>
      <w:proofErr w:type="gramEnd"/>
      <w:r w:rsidRPr="00AF7C87">
        <w:t xml:space="preserve"> б</w:t>
      </w:r>
      <w:r w:rsidR="001F04F1" w:rsidRPr="00AF7C87">
        <w:t>е</w:t>
      </w:r>
      <w:r w:rsidRPr="00AF7C87">
        <w:t>з диз</w:t>
      </w:r>
      <w:r w:rsidR="001F04F1" w:rsidRPr="00AF7C87">
        <w:t>е</w:t>
      </w:r>
      <w:r w:rsidRPr="00AF7C87">
        <w:t>ля на аккумулятор</w:t>
      </w:r>
      <w:r w:rsidR="001F04F1" w:rsidRPr="00AF7C87">
        <w:t>е</w:t>
      </w:r>
      <w:r w:rsidRPr="00AF7C87">
        <w:t>. На тяж</w:t>
      </w:r>
      <w:r w:rsidR="00AF7C87" w:rsidRPr="00AF7C87">
        <w:t>ё</w:t>
      </w:r>
      <w:r w:rsidRPr="00AF7C87">
        <w:t>лых отв</w:t>
      </w:r>
      <w:r w:rsidR="001F04F1" w:rsidRPr="00AF7C87">
        <w:t>е</w:t>
      </w:r>
      <w:r w:rsidRPr="00AF7C87">
        <w:t>тств</w:t>
      </w:r>
      <w:r w:rsidR="001F04F1" w:rsidRPr="00AF7C87">
        <w:t>е</w:t>
      </w:r>
      <w:r w:rsidRPr="00AF7C87">
        <w:t>нных участках машина буд</w:t>
      </w:r>
      <w:r w:rsidR="001F04F1" w:rsidRPr="00AF7C87">
        <w:t>е</w:t>
      </w:r>
      <w:r w:rsidRPr="00AF7C87">
        <w:t>т двигаться, питаясь от линии эл</w:t>
      </w:r>
      <w:r w:rsidR="001F04F1" w:rsidRPr="00AF7C87">
        <w:t>е</w:t>
      </w:r>
      <w:r w:rsidRPr="00AF7C87">
        <w:t>ктроп</w:t>
      </w:r>
      <w:r w:rsidR="001F04F1" w:rsidRPr="00AF7C87">
        <w:t>е</w:t>
      </w:r>
      <w:r w:rsidRPr="00AF7C87">
        <w:t>р</w:t>
      </w:r>
      <w:r w:rsidR="001F04F1" w:rsidRPr="00AF7C87">
        <w:t>е</w:t>
      </w:r>
      <w:r w:rsidRPr="00AF7C87">
        <w:t>дач. В забо</w:t>
      </w:r>
      <w:r w:rsidR="001F04F1" w:rsidRPr="00AF7C87">
        <w:t>е</w:t>
      </w:r>
      <w:r w:rsidRPr="00AF7C87">
        <w:t xml:space="preserve"> и</w:t>
      </w:r>
      <w:r w:rsidR="00AF7C87" w:rsidRPr="00AF7C87">
        <w:t> </w:t>
      </w:r>
      <w:r w:rsidRPr="00AF7C87">
        <w:t>в</w:t>
      </w:r>
      <w:r w:rsidR="00AF7C87" w:rsidRPr="00AF7C87">
        <w:t> </w:t>
      </w:r>
      <w:r w:rsidRPr="00AF7C87">
        <w:t>отвал</w:t>
      </w:r>
      <w:r w:rsidR="001F04F1" w:rsidRPr="00AF7C87">
        <w:t>е</w:t>
      </w:r>
      <w:r w:rsidRPr="00AF7C87">
        <w:t xml:space="preserve"> машина буд</w:t>
      </w:r>
      <w:r w:rsidR="001F04F1" w:rsidRPr="00AF7C87">
        <w:t>е</w:t>
      </w:r>
      <w:r w:rsidRPr="00AF7C87">
        <w:t>т работать на аккумуляторной тяг</w:t>
      </w:r>
      <w:r w:rsidR="001F04F1" w:rsidRPr="00AF7C87">
        <w:t>е</w:t>
      </w:r>
      <w:r w:rsidRPr="00AF7C87">
        <w:t>.</w:t>
      </w:r>
    </w:p>
    <w:p w:rsidR="00A630B5" w:rsidRPr="001F04F1" w:rsidRDefault="00C002CD" w:rsidP="00C002CD">
      <w:pPr>
        <w:pStyle w:val="a3"/>
        <w:rPr>
          <w:noProof/>
        </w:rPr>
      </w:pPr>
      <w:proofErr w:type="spellStart"/>
      <w:r w:rsidRPr="00AF7C87">
        <w:t>Эл</w:t>
      </w:r>
      <w:r w:rsidR="001F04F1" w:rsidRPr="00AF7C87">
        <w:t>е</w:t>
      </w:r>
      <w:r w:rsidRPr="00AF7C87">
        <w:t>ктросамосвал</w:t>
      </w:r>
      <w:proofErr w:type="spellEnd"/>
      <w:r w:rsidRPr="00AF7C87">
        <w:t xml:space="preserve"> Б</w:t>
      </w:r>
      <w:r w:rsidR="001F04F1" w:rsidRPr="00AF7C87">
        <w:t>Е</w:t>
      </w:r>
      <w:r w:rsidRPr="00AF7C87">
        <w:t>ЛАЗ-7558</w:t>
      </w:r>
      <w:r w:rsidR="001F04F1" w:rsidRPr="00AF7C87">
        <w:t>Е</w:t>
      </w:r>
      <w:r w:rsidRPr="00AF7C87">
        <w:t xml:space="preserve"> массой 76</w:t>
      </w:r>
      <w:r w:rsidR="00AF7C87" w:rsidRPr="00AF7C87">
        <w:t> </w:t>
      </w:r>
      <w:r w:rsidRPr="00AF7C87">
        <w:t>т им</w:t>
      </w:r>
      <w:r w:rsidR="001F04F1" w:rsidRPr="00AF7C87">
        <w:t>ее</w:t>
      </w:r>
      <w:r w:rsidRPr="00AF7C87">
        <w:t>т грузоподъ</w:t>
      </w:r>
      <w:r w:rsidR="001F04F1" w:rsidRPr="00AF7C87">
        <w:t>е</w:t>
      </w:r>
      <w:r w:rsidRPr="00AF7C87">
        <w:t>мность 90</w:t>
      </w:r>
      <w:r w:rsidR="00AF7C87" w:rsidRPr="00AF7C87">
        <w:t> </w:t>
      </w:r>
      <w:r w:rsidRPr="00AF7C87">
        <w:t xml:space="preserve">т. </w:t>
      </w:r>
      <w:r w:rsidR="001F04F1" w:rsidRPr="00AF7C87">
        <w:t>Е</w:t>
      </w:r>
      <w:r w:rsidRPr="00AF7C87">
        <w:t>го максимальная скорость доходит до 64</w:t>
      </w:r>
      <w:r w:rsidR="00AF7C87" w:rsidRPr="00AF7C87">
        <w:t> </w:t>
      </w:r>
      <w:r w:rsidRPr="00AF7C87">
        <w:t>км/ч. Машина об</w:t>
      </w:r>
      <w:r w:rsidR="001F04F1" w:rsidRPr="00AF7C87">
        <w:t>е</w:t>
      </w:r>
      <w:r w:rsidRPr="00AF7C87">
        <w:t>сп</w:t>
      </w:r>
      <w:r w:rsidR="001F04F1" w:rsidRPr="00AF7C87">
        <w:t>е</w:t>
      </w:r>
      <w:r w:rsidRPr="00AF7C87">
        <w:t>чива</w:t>
      </w:r>
      <w:r w:rsidR="001F04F1" w:rsidRPr="00AF7C87">
        <w:t>е</w:t>
      </w:r>
      <w:r w:rsidRPr="00AF7C87">
        <w:t>т сниж</w:t>
      </w:r>
      <w:r w:rsidR="001F04F1" w:rsidRPr="00AF7C87">
        <w:t>е</w:t>
      </w:r>
      <w:r w:rsidRPr="00AF7C87">
        <w:t>ни</w:t>
      </w:r>
      <w:r w:rsidR="001F04F1" w:rsidRPr="00AF7C87">
        <w:t>е</w:t>
      </w:r>
      <w:r w:rsidRPr="00AF7C87">
        <w:t xml:space="preserve"> расходов: отсутствуют затраты на диз</w:t>
      </w:r>
      <w:r w:rsidR="001F04F1" w:rsidRPr="00AF7C87">
        <w:t>е</w:t>
      </w:r>
      <w:r w:rsidRPr="00AF7C87">
        <w:t>льно</w:t>
      </w:r>
      <w:r w:rsidR="001F04F1" w:rsidRPr="00AF7C87">
        <w:t>е</w:t>
      </w:r>
      <w:r w:rsidRPr="00AF7C87">
        <w:t xml:space="preserve"> топливо, сокращаются затраты на т</w:t>
      </w:r>
      <w:r w:rsidR="001F04F1" w:rsidRPr="00AF7C87">
        <w:t>е</w:t>
      </w:r>
      <w:r w:rsidRPr="00AF7C87">
        <w:t>хобслуживани</w:t>
      </w:r>
      <w:r w:rsidR="001F04F1" w:rsidRPr="00AF7C87">
        <w:t>е</w:t>
      </w:r>
      <w:r w:rsidRPr="00AF7C87">
        <w:t xml:space="preserve"> и ув</w:t>
      </w:r>
      <w:r w:rsidR="001F04F1" w:rsidRPr="00AF7C87">
        <w:t>е</w:t>
      </w:r>
      <w:r w:rsidRPr="00AF7C87">
        <w:t>личива</w:t>
      </w:r>
      <w:r w:rsidR="001F04F1" w:rsidRPr="00AF7C87">
        <w:t>е</w:t>
      </w:r>
      <w:r w:rsidRPr="00AF7C87">
        <w:t>тся производит</w:t>
      </w:r>
      <w:r w:rsidR="001F04F1" w:rsidRPr="00AF7C87">
        <w:t>е</w:t>
      </w:r>
      <w:r w:rsidRPr="00AF7C87">
        <w:t>льность. Стоимость п</w:t>
      </w:r>
      <w:r w:rsidR="001F04F1" w:rsidRPr="00AF7C87">
        <w:t>е</w:t>
      </w:r>
      <w:r w:rsidRPr="00AF7C87">
        <w:t>р</w:t>
      </w:r>
      <w:r w:rsidR="001F04F1" w:rsidRPr="00AF7C87">
        <w:t>е</w:t>
      </w:r>
      <w:r w:rsidRPr="00AF7C87">
        <w:t>возки тонны груза гораздо ниж</w:t>
      </w:r>
      <w:r w:rsidR="001F04F1" w:rsidRPr="00AF7C87">
        <w:t>е</w:t>
      </w:r>
      <w:r w:rsidRPr="00AF7C87">
        <w:t>, ч</w:t>
      </w:r>
      <w:r w:rsidR="001F04F1" w:rsidRPr="00AF7C87">
        <w:t>е</w:t>
      </w:r>
      <w:r w:rsidRPr="00AF7C87">
        <w:t>м на традиционном диз</w:t>
      </w:r>
      <w:r w:rsidR="001F04F1" w:rsidRPr="00AF7C87">
        <w:t>е</w:t>
      </w:r>
      <w:r w:rsidRPr="00AF7C87">
        <w:t>льном транспорт</w:t>
      </w:r>
      <w:r w:rsidR="001F04F1" w:rsidRPr="00AF7C87">
        <w:t>е</w:t>
      </w:r>
      <w:r w:rsidRPr="00AF7C87">
        <w:t>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AF7C87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445FF38" wp14:editId="7C5CDFE8">
                <wp:extent cx="2880000" cy="359967"/>
                <wp:effectExtent l="0" t="19050" r="34925" b="40640"/>
                <wp:docPr id="182" name="Группа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3" name="Прямая соединительная линия 18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4" name="Группа 18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85" name="Ромб 18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Ромб 18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" name="Ромб 18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BCB2416" id="Группа 18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EGb2W0+BAAABRMAAA4AAAAA&#10;AAAAAAAAAAAALgIAAGRycy9lMm9Eb2MueG1sUEsBAi0AFAAGAAgAAAAhALIW+M3dAAAABAEAAA8A&#10;AAAAAAAAAAAAAAAAmAYAAGRycy9kb3ducmV2LnhtbFBLBQYAAAAABAAEAPMAAACiBwAAAAA=&#10;">
                <v:line id="Прямая соединительная линия 18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" strokecolor="black [3213]" strokeweight="1pt">
                  <v:stroke joinstyle="miter"/>
                </v:line>
                <v:group id="Группа 18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shape id="Ромб 18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" fillcolor="white [3212]" strokecolor="black [3213]" strokeweight="1pt"/>
                  <v:shape id="Ромб 18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" fillcolor="white [3212]" strokecolor="black [3213]" strokeweight="1pt"/>
                  <v:shape id="Ромб 18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120511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3840" behindDoc="0" locked="0" layoutInCell="1" allowOverlap="1" wp14:anchorId="4AE375B6" wp14:editId="1327B0FE">
                <wp:simplePos x="0" y="0"/>
                <wp:positionH relativeFrom="margin">
                  <wp:posOffset>3307715</wp:posOffset>
                </wp:positionH>
                <wp:positionV relativeFrom="margin">
                  <wp:posOffset>102870</wp:posOffset>
                </wp:positionV>
                <wp:extent cx="3239770" cy="2267585"/>
                <wp:effectExtent l="0" t="0" r="17780" b="18415"/>
                <wp:wrapSquare wrapText="bothSides"/>
                <wp:docPr id="166" name="Группа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67" name="Прямоугольник: скругленные углы 16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" name="Группа 16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69" name="Ромб 16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" name="Надпись 17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66" o:spid="_x0000_s1091" style="position:absolute;left:0;text-align:left;margin-left:260.45pt;margin-top:8.1pt;width:255.1pt;height:178.55pt;z-index:25168384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FI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ASAAAAAEAAgBIAAAAAQACOEJJTQQmAAAAAAAOAAAAAAAAAAAA&#10;AD+AAAA4QklNA/IAAAAAAAoAAP///////wAAOEJJTQQNAAAAAAAEAAAAHjhCSU0EGQAAAAAABAAA&#10;AB44QklNA/MAAAAAAAkAAAAAAAAAAAE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AwgAAAABSZ2h0bG9uZwAAAQ0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BOEJJTQQMAAAAABVfAAAAAQAAAJ8A&#10;AABzAAAB4AAA16AAABVDABgAAf/Y/+0ADEFkb2JlX0NNAAL/7gAOQWRvYmUAZIAAAAAB/9sAhAAM&#10;CAgICQgMCQkMEQsKCxEVDwwMDxUYExMVExMYEQwMDAwMDBEMDAwMDAwMDAwMDAwMDAwMDAwMDAwM&#10;DAwMDAwMAQ0LCw0ODRAODhAUDg4OFBQODg4OFBEMDAwMDBERDAwMDAwMEQwMDAwMDAwMDAwMDAwM&#10;DAwMDAwMDAwMDAwMDAz/wAARCABzAJ8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HVpMDgAAAAABQYAAHVpMzIAAAAAAAAAA2JmZCAAAAAA&#10;AAAAAQEYAAAAAQAFAAEAAAAAAABtZnQyAAAAAAMEEAAAAQAAAAAAAAAAAAAAAAAAAAEAAAAAAAAA&#10;AAAAAAAAAAABAAABAB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HVpMDgAAAAABgQAAG1mdDIAAAAAAwQQAAABAAAAAAAAAAAAAAAAAAAA&#10;AQAAAAAAAAAAAAAAAAAAAAEAAAEAEAA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bWZ0MgAAAAADBBAAAAEAAAAAAAAAAAAAAAAAAAABAAAA&#10;AAAAAAAAAAAAAAAAAQAAAQAQ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xtZnQyAAAAAAMDEAAAAQAAAAAAAAAAAAAAAAAAAAEAAAAAAAAA&#10;AAAAAAAAAAABAAABAB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dWkwOAAAAAAG&#10;BgAAbWZ0MgAAAAADAxAAAAEAAAAAAAAAAAAAAAAAAAABAAAAAAAAAAAAAAAAAAAAAQAAAQAQ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G1mdDIAAAAAAwMQAAABAAAAAAAAAAAAAAAA&#10;AAAAAQAAAAAAAAAAAAAAAAAAAAEAAAEAE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xtZnQyAAAAAAMBEAAAAQAAAAAAAAAAAAAAAAAAAAEAAAAAAAAAAAAAAAAAAAABAAABABAA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">
                <v:roundrect id="Прямоугольник: скругленные углы 167" o:spid="_x0000_s109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Si8UA&#10;AADcAAAADwAAAGRycy9kb3ducmV2LnhtbERPS2vCQBC+F/wPywi9FN20QpToKm2p2IOl+Ox1yE6T&#10;1Oxs2F1j/PduodDbfHzPmS06U4uWnK8sK3gcJiCIc6srLhTsd8vBBIQPyBpry6TgSh4W897dDDNt&#10;L7yhdhsKEUPYZ6igDKHJpPR5SQb90DbEkfu2zmCI0BVSO7zEcFPLpyRJpcGKY0OJDb2WlJ+2Z6Ng&#10;fUy/lqfR8a39CJ+Hl9XD5MeNc6Xu+93zFESgLvyL/9zvOs5Px/D7TLx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AdKLxQAAANwAAAAPAAAAAAAAAAAAAAAAAJgCAABkcnMv&#10;ZG93bnJldi54bWxQSwUGAAAAAAQABAD1AAAAigMAAAAA&#10;" strokecolor="black [3213]" strokeweight="1pt">
                  <v:fill r:id="rId36" o:title="" recolor="t" rotate="t" type="frame"/>
                  <v:stroke joinstyle="miter"/>
                </v:roundrect>
                <v:group id="Группа 168" o:spid="_x0000_s109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Ромб 169" o:spid="_x0000_s109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C4m8QA&#10;AADcAAAADwAAAGRycy9kb3ducmV2LnhtbERPTWvCQBC9F/wPywheSt3UQ9DoJhRBqNhSTQWvQ3ZM&#10;QrOzIbuJsb++Wyj0No/3OZtsNI0YqHO1ZQXP8wgEcWF1zaWC8+fuaQnCeWSNjWVScCcHWTp52GCi&#10;7Y1PNOS+FCGEXYIKKu/bREpXVGTQzW1LHLir7Qz6ALtS6g5vIdw0chFFsTRYc2iosKVtRcVX3hsF&#10;cX9pKd+/fxyW8j4svsv+8HZ8VGo2HV/WIDyN/l/8537VYX68gt9nwgUy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QuJv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70" o:spid="_x0000_s109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C002CD" w:rsidRPr="00120511">
        <w:rPr>
          <w:b/>
        </w:rPr>
        <w:t>Автожир</w:t>
      </w:r>
      <w:r w:rsidR="00C002CD" w:rsidRPr="00120511">
        <w:t xml:space="preserve"> </w:t>
      </w:r>
      <w:r w:rsidR="00C002CD" w:rsidRPr="00120511">
        <w:rPr>
          <w:b/>
        </w:rPr>
        <w:t>«Ястр</w:t>
      </w:r>
      <w:r w:rsidR="001F04F1" w:rsidRPr="00120511">
        <w:rPr>
          <w:b/>
        </w:rPr>
        <w:t>е</w:t>
      </w:r>
      <w:r w:rsidR="00C002CD" w:rsidRPr="00120511">
        <w:rPr>
          <w:b/>
        </w:rPr>
        <w:t>б»</w:t>
      </w:r>
    </w:p>
    <w:p w:rsidR="00C002CD" w:rsidRPr="00734055" w:rsidRDefault="00C002CD" w:rsidP="00C002CD">
      <w:pPr>
        <w:pStyle w:val="a3"/>
      </w:pPr>
      <w:r w:rsidRPr="00003424">
        <w:rPr>
          <w:b/>
        </w:rPr>
        <w:t>14. Автожир</w:t>
      </w:r>
      <w:r w:rsidRPr="00003424">
        <w:t xml:space="preserve"> </w:t>
      </w:r>
      <w:r w:rsidRPr="00003424">
        <w:rPr>
          <w:b/>
        </w:rPr>
        <w:t>«Ястр</w:t>
      </w:r>
      <w:r w:rsidR="001F04F1" w:rsidRPr="00003424">
        <w:rPr>
          <w:b/>
        </w:rPr>
        <w:t>е</w:t>
      </w:r>
      <w:r w:rsidRPr="00003424">
        <w:rPr>
          <w:b/>
        </w:rPr>
        <w:t>б»</w:t>
      </w:r>
      <w:r w:rsidRPr="00003424">
        <w:t xml:space="preserve"> </w:t>
      </w:r>
      <w:r w:rsidRPr="00003424">
        <w:rPr>
          <w:b/>
        </w:rPr>
        <w:t>(Компания «Авиационны</w:t>
      </w:r>
      <w:r w:rsidR="001F04F1" w:rsidRPr="00003424">
        <w:rPr>
          <w:b/>
        </w:rPr>
        <w:t>е</w:t>
      </w:r>
      <w:r w:rsidRPr="00003424">
        <w:rPr>
          <w:b/>
        </w:rPr>
        <w:t xml:space="preserve"> т</w:t>
      </w:r>
      <w:r w:rsidR="001F04F1" w:rsidRPr="00003424">
        <w:rPr>
          <w:b/>
        </w:rPr>
        <w:t>е</w:t>
      </w:r>
      <w:r w:rsidRPr="00003424">
        <w:rPr>
          <w:b/>
        </w:rPr>
        <w:t>хнологии и</w:t>
      </w:r>
      <w:r w:rsidR="00184A26">
        <w:rPr>
          <w:b/>
        </w:rPr>
        <w:t> </w:t>
      </w:r>
      <w:r w:rsidRPr="00003424">
        <w:rPr>
          <w:b/>
        </w:rPr>
        <w:t>компл</w:t>
      </w:r>
      <w:r w:rsidR="001F04F1" w:rsidRPr="00003424">
        <w:rPr>
          <w:b/>
        </w:rPr>
        <w:t>е</w:t>
      </w:r>
      <w:r w:rsidRPr="00003424">
        <w:rPr>
          <w:b/>
        </w:rPr>
        <w:t>ксы»,</w:t>
      </w:r>
      <w:r w:rsidRPr="00003424">
        <w:rPr>
          <w:b/>
          <w:shd w:val="clear" w:color="auto" w:fill="FFFFFF"/>
        </w:rPr>
        <w:t xml:space="preserve"> Китайско-Б</w:t>
      </w:r>
      <w:r w:rsidR="001F04F1" w:rsidRPr="00003424">
        <w:rPr>
          <w:b/>
          <w:shd w:val="clear" w:color="auto" w:fill="FFFFFF"/>
        </w:rPr>
        <w:t>е</w:t>
      </w:r>
      <w:r w:rsidRPr="00003424">
        <w:rPr>
          <w:b/>
          <w:shd w:val="clear" w:color="auto" w:fill="FFFFFF"/>
        </w:rPr>
        <w:t>лорусский индустриальный парк «В</w:t>
      </w:r>
      <w:r w:rsidR="001F04F1" w:rsidRPr="00003424">
        <w:rPr>
          <w:b/>
          <w:shd w:val="clear" w:color="auto" w:fill="FFFFFF"/>
        </w:rPr>
        <w:t>е</w:t>
      </w:r>
      <w:r w:rsidRPr="00003424">
        <w:rPr>
          <w:b/>
          <w:shd w:val="clear" w:color="auto" w:fill="FFFFFF"/>
        </w:rPr>
        <w:t>ликий Кам</w:t>
      </w:r>
      <w:r w:rsidR="001F04F1" w:rsidRPr="00003424">
        <w:rPr>
          <w:b/>
          <w:shd w:val="clear" w:color="auto" w:fill="FFFFFF"/>
        </w:rPr>
        <w:t>е</w:t>
      </w:r>
      <w:r w:rsidRPr="00003424">
        <w:rPr>
          <w:b/>
          <w:shd w:val="clear" w:color="auto" w:fill="FFFFFF"/>
        </w:rPr>
        <w:t xml:space="preserve">нь», </w:t>
      </w:r>
      <w:proofErr w:type="spellStart"/>
      <w:r w:rsidRPr="00003424">
        <w:rPr>
          <w:b/>
          <w:shd w:val="clear" w:color="auto" w:fill="FFFFFF"/>
        </w:rPr>
        <w:t>Смол</w:t>
      </w:r>
      <w:r w:rsidR="001F04F1" w:rsidRPr="00003424">
        <w:rPr>
          <w:b/>
          <w:shd w:val="clear" w:color="auto" w:fill="FFFFFF"/>
        </w:rPr>
        <w:t>е</w:t>
      </w:r>
      <w:r w:rsidRPr="00003424">
        <w:rPr>
          <w:b/>
          <w:shd w:val="clear" w:color="auto" w:fill="FFFFFF"/>
        </w:rPr>
        <w:t>вичский</w:t>
      </w:r>
      <w:proofErr w:type="spellEnd"/>
      <w:r w:rsidR="00184A26">
        <w:rPr>
          <w:b/>
          <w:shd w:val="clear" w:color="auto" w:fill="FFFFFF"/>
        </w:rPr>
        <w:t> </w:t>
      </w:r>
      <w:r w:rsidRPr="00003424">
        <w:rPr>
          <w:b/>
          <w:shd w:val="clear" w:color="auto" w:fill="FFFFFF"/>
        </w:rPr>
        <w:t>р</w:t>
      </w:r>
      <w:r w:rsidR="00120511" w:rsidRPr="00003424">
        <w:rPr>
          <w:b/>
          <w:shd w:val="clear" w:color="auto" w:fill="FFFFFF"/>
        </w:rPr>
        <w:t>-</w:t>
      </w:r>
      <w:r w:rsidRPr="00003424">
        <w:rPr>
          <w:b/>
          <w:shd w:val="clear" w:color="auto" w:fill="FFFFFF"/>
        </w:rPr>
        <w:t>н)</w:t>
      </w:r>
      <w:r w:rsidRPr="00003424">
        <w:rPr>
          <w:shd w:val="clear" w:color="auto" w:fill="FFFFFF"/>
        </w:rPr>
        <w:t xml:space="preserve"> </w:t>
      </w:r>
      <w:r w:rsidRPr="00003424">
        <w:t>пр</w:t>
      </w:r>
      <w:r w:rsidR="001F04F1" w:rsidRPr="00003424">
        <w:t>е</w:t>
      </w:r>
      <w:r w:rsidRPr="00003424">
        <w:t>дставля</w:t>
      </w:r>
      <w:r w:rsidR="001F04F1" w:rsidRPr="00003424">
        <w:t>е</w:t>
      </w:r>
      <w:r w:rsidRPr="00003424">
        <w:t>т собой пилотиру</w:t>
      </w:r>
      <w:r w:rsidR="001F04F1" w:rsidRPr="00003424">
        <w:t>е</w:t>
      </w:r>
      <w:r w:rsidRPr="00003424">
        <w:t>мый св</w:t>
      </w:r>
      <w:r w:rsidR="001F04F1" w:rsidRPr="00003424">
        <w:t>е</w:t>
      </w:r>
      <w:r w:rsidRPr="00003424">
        <w:t>рхл</w:t>
      </w:r>
      <w:r w:rsidR="00120511" w:rsidRPr="00003424">
        <w:t>ё</w:t>
      </w:r>
      <w:r w:rsidRPr="00003424">
        <w:t>гкий л</w:t>
      </w:r>
      <w:r w:rsidR="001F04F1" w:rsidRPr="00003424">
        <w:t>е</w:t>
      </w:r>
      <w:r w:rsidRPr="00003424">
        <w:t>тат</w:t>
      </w:r>
      <w:r w:rsidR="001F04F1" w:rsidRPr="00003424">
        <w:t>е</w:t>
      </w:r>
      <w:r w:rsidRPr="00003424">
        <w:t>льный аппарат, который использу</w:t>
      </w:r>
      <w:r w:rsidR="001F04F1" w:rsidRPr="00003424">
        <w:t>е</w:t>
      </w:r>
      <w:r w:rsidRPr="00003424">
        <w:t xml:space="preserve">т свободно вращающийся воздушный винт для </w:t>
      </w:r>
      <w:r w:rsidRPr="00734055">
        <w:t>создания подъ</w:t>
      </w:r>
      <w:r w:rsidR="00120511" w:rsidRPr="00734055">
        <w:t>ё</w:t>
      </w:r>
      <w:r w:rsidRPr="00734055">
        <w:t xml:space="preserve">мной силы. </w:t>
      </w:r>
    </w:p>
    <w:p w:rsidR="00C002CD" w:rsidRPr="00734055" w:rsidRDefault="00C002CD" w:rsidP="00C002CD">
      <w:pPr>
        <w:pStyle w:val="a3"/>
      </w:pPr>
      <w:r w:rsidRPr="00734055">
        <w:t>Этот уникальный л</w:t>
      </w:r>
      <w:r w:rsidR="001F04F1" w:rsidRPr="00734055">
        <w:t>е</w:t>
      </w:r>
      <w:r w:rsidRPr="00734055">
        <w:t>тат</w:t>
      </w:r>
      <w:r w:rsidR="001F04F1" w:rsidRPr="00734055">
        <w:t>е</w:t>
      </w:r>
      <w:r w:rsidRPr="00734055">
        <w:t>льный аппарат находит прим</w:t>
      </w:r>
      <w:r w:rsidR="001F04F1" w:rsidRPr="00734055">
        <w:t>е</w:t>
      </w:r>
      <w:r w:rsidRPr="00734055">
        <w:t>н</w:t>
      </w:r>
      <w:r w:rsidR="001F04F1" w:rsidRPr="00734055">
        <w:t>е</w:t>
      </w:r>
      <w:r w:rsidRPr="00734055">
        <w:t>ни</w:t>
      </w:r>
      <w:r w:rsidR="001F04F1" w:rsidRPr="00734055">
        <w:t>е</w:t>
      </w:r>
      <w:r w:rsidRPr="00734055">
        <w:t xml:space="preserve"> в различных сф</w:t>
      </w:r>
      <w:r w:rsidR="001F04F1" w:rsidRPr="00734055">
        <w:t>е</w:t>
      </w:r>
      <w:r w:rsidRPr="00734055">
        <w:t>рах: патрулировани</w:t>
      </w:r>
      <w:r w:rsidR="001F04F1" w:rsidRPr="00734055">
        <w:t>е</w:t>
      </w:r>
      <w:r w:rsidRPr="00734055">
        <w:t xml:space="preserve"> границ и </w:t>
      </w:r>
      <w:proofErr w:type="gramStart"/>
      <w:r w:rsidRPr="00734055">
        <w:t>контроль за</w:t>
      </w:r>
      <w:proofErr w:type="gramEnd"/>
      <w:r w:rsidRPr="00734055">
        <w:t xml:space="preserve"> дорожной ситуаци</w:t>
      </w:r>
      <w:r w:rsidR="001F04F1" w:rsidRPr="00734055">
        <w:t>е</w:t>
      </w:r>
      <w:r w:rsidRPr="00734055">
        <w:t>й, наблюд</w:t>
      </w:r>
      <w:r w:rsidR="001F04F1" w:rsidRPr="00734055">
        <w:t>е</w:t>
      </w:r>
      <w:r w:rsidRPr="00734055">
        <w:t>ни</w:t>
      </w:r>
      <w:r w:rsidR="001F04F1" w:rsidRPr="00734055">
        <w:t>е</w:t>
      </w:r>
      <w:r w:rsidRPr="00734055">
        <w:t xml:space="preserve"> за трубопроводами и эл</w:t>
      </w:r>
      <w:r w:rsidR="001F04F1" w:rsidRPr="00734055">
        <w:t>е</w:t>
      </w:r>
      <w:r w:rsidRPr="00734055">
        <w:t>ктрос</w:t>
      </w:r>
      <w:r w:rsidR="001F04F1" w:rsidRPr="00734055">
        <w:t>е</w:t>
      </w:r>
      <w:r w:rsidRPr="00734055">
        <w:t>тями, мониторинг л</w:t>
      </w:r>
      <w:r w:rsidR="001F04F1" w:rsidRPr="00734055">
        <w:t>е</w:t>
      </w:r>
      <w:r w:rsidRPr="00734055">
        <w:t>сных и с</w:t>
      </w:r>
      <w:r w:rsidR="001F04F1" w:rsidRPr="00734055">
        <w:t>е</w:t>
      </w:r>
      <w:r w:rsidRPr="00734055">
        <w:t>льскохозяйств</w:t>
      </w:r>
      <w:r w:rsidR="001F04F1" w:rsidRPr="00734055">
        <w:t>е</w:t>
      </w:r>
      <w:r w:rsidRPr="00734055">
        <w:t>нных угодий, грузоп</w:t>
      </w:r>
      <w:r w:rsidR="001F04F1" w:rsidRPr="00734055">
        <w:t>е</w:t>
      </w:r>
      <w:r w:rsidRPr="00734055">
        <w:t>р</w:t>
      </w:r>
      <w:r w:rsidR="001F04F1" w:rsidRPr="00734055">
        <w:t>е</w:t>
      </w:r>
      <w:r w:rsidRPr="00734055">
        <w:t>возки, аэросъ</w:t>
      </w:r>
      <w:r w:rsidR="007B3CA9" w:rsidRPr="00734055">
        <w:t>ё</w:t>
      </w:r>
      <w:r w:rsidRPr="00734055">
        <w:t>мка и вид</w:t>
      </w:r>
      <w:r w:rsidR="001F04F1" w:rsidRPr="00734055">
        <w:t>е</w:t>
      </w:r>
      <w:r w:rsidRPr="00734055">
        <w:t>осъ</w:t>
      </w:r>
      <w:r w:rsidR="007B3CA9" w:rsidRPr="00734055">
        <w:t>ё</w:t>
      </w:r>
      <w:r w:rsidRPr="00734055">
        <w:t>мка, поиск люд</w:t>
      </w:r>
      <w:r w:rsidR="001F04F1" w:rsidRPr="00734055">
        <w:t>е</w:t>
      </w:r>
      <w:r w:rsidRPr="00734055">
        <w:t>й в экстр</w:t>
      </w:r>
      <w:r w:rsidR="001F04F1" w:rsidRPr="00734055">
        <w:t>е</w:t>
      </w:r>
      <w:r w:rsidRPr="00734055">
        <w:t>нных ситуациях, пров</w:t>
      </w:r>
      <w:r w:rsidR="001F04F1" w:rsidRPr="00734055">
        <w:t>е</w:t>
      </w:r>
      <w:r w:rsidRPr="00734055">
        <w:t>д</w:t>
      </w:r>
      <w:r w:rsidR="001F04F1" w:rsidRPr="00734055">
        <w:t>е</w:t>
      </w:r>
      <w:r w:rsidRPr="00734055">
        <w:t>ни</w:t>
      </w:r>
      <w:r w:rsidR="001F04F1" w:rsidRPr="00734055">
        <w:t>е</w:t>
      </w:r>
      <w:r w:rsidRPr="00734055">
        <w:t xml:space="preserve"> эксп</w:t>
      </w:r>
      <w:r w:rsidR="001F04F1" w:rsidRPr="00734055">
        <w:t>е</w:t>
      </w:r>
      <w:r w:rsidRPr="00734055">
        <w:t>диций, частных по</w:t>
      </w:r>
      <w:r w:rsidR="001F04F1" w:rsidRPr="00734055">
        <w:t>е</w:t>
      </w:r>
      <w:r w:rsidRPr="00734055">
        <w:t>здок, уч</w:t>
      </w:r>
      <w:r w:rsidR="001F04F1" w:rsidRPr="00734055">
        <w:t>е</w:t>
      </w:r>
      <w:r w:rsidRPr="00734055">
        <w:t>бных, экскурсионных и</w:t>
      </w:r>
      <w:r w:rsidR="007B3CA9" w:rsidRPr="00734055">
        <w:t> </w:t>
      </w:r>
      <w:r w:rsidRPr="00734055">
        <w:t>развл</w:t>
      </w:r>
      <w:r w:rsidR="001F04F1" w:rsidRPr="00734055">
        <w:t>е</w:t>
      </w:r>
      <w:r w:rsidRPr="00734055">
        <w:t>кат</w:t>
      </w:r>
      <w:r w:rsidR="001F04F1" w:rsidRPr="00734055">
        <w:t>е</w:t>
      </w:r>
      <w:r w:rsidRPr="00734055">
        <w:t>льных пол</w:t>
      </w:r>
      <w:r w:rsidR="007B3CA9" w:rsidRPr="00734055">
        <w:t>ё</w:t>
      </w:r>
      <w:r w:rsidRPr="00734055">
        <w:t>тов.</w:t>
      </w:r>
    </w:p>
    <w:p w:rsidR="00C002CD" w:rsidRPr="00734055" w:rsidRDefault="00C002CD" w:rsidP="00C002CD">
      <w:pPr>
        <w:pStyle w:val="a3"/>
      </w:pPr>
      <w:r w:rsidRPr="00734055">
        <w:t>Кабина автожира «Ястр</w:t>
      </w:r>
      <w:r w:rsidR="001F04F1" w:rsidRPr="00734055">
        <w:t>е</w:t>
      </w:r>
      <w:r w:rsidRPr="00734055">
        <w:t>б» отлича</w:t>
      </w:r>
      <w:r w:rsidR="001F04F1" w:rsidRPr="00734055">
        <w:t>е</w:t>
      </w:r>
      <w:r w:rsidRPr="00734055">
        <w:t>тся просторностью и комфортаб</w:t>
      </w:r>
      <w:r w:rsidR="001F04F1" w:rsidRPr="00734055">
        <w:t>е</w:t>
      </w:r>
      <w:r w:rsidRPr="00734055">
        <w:t>льн</w:t>
      </w:r>
      <w:r w:rsidR="00A61218" w:rsidRPr="00734055">
        <w:t>остью</w:t>
      </w:r>
      <w:r w:rsidRPr="00734055">
        <w:t>, включая удобны</w:t>
      </w:r>
      <w:r w:rsidR="001F04F1" w:rsidRPr="00734055">
        <w:t>е</w:t>
      </w:r>
      <w:r w:rsidRPr="00734055">
        <w:t xml:space="preserve"> сид</w:t>
      </w:r>
      <w:r w:rsidR="001F04F1" w:rsidRPr="00734055">
        <w:t>е</w:t>
      </w:r>
      <w:r w:rsidRPr="00734055">
        <w:t>нья и отличный обзор. В н</w:t>
      </w:r>
      <w:r w:rsidR="001F04F1" w:rsidRPr="00734055">
        <w:t>е</w:t>
      </w:r>
      <w:r w:rsidRPr="00734055">
        <w:t>й установл</w:t>
      </w:r>
      <w:r w:rsidR="001F04F1" w:rsidRPr="00734055">
        <w:t>е</w:t>
      </w:r>
      <w:r w:rsidRPr="00734055">
        <w:t>на авиационная приборная пан</w:t>
      </w:r>
      <w:r w:rsidR="001F04F1" w:rsidRPr="00734055">
        <w:t>е</w:t>
      </w:r>
      <w:r w:rsidRPr="00734055">
        <w:t>ль, что об</w:t>
      </w:r>
      <w:r w:rsidR="001F04F1" w:rsidRPr="00734055">
        <w:t>е</w:t>
      </w:r>
      <w:r w:rsidRPr="00734055">
        <w:t>сп</w:t>
      </w:r>
      <w:r w:rsidR="001F04F1" w:rsidRPr="00734055">
        <w:t>е</w:t>
      </w:r>
      <w:r w:rsidRPr="00734055">
        <w:t>чива</w:t>
      </w:r>
      <w:r w:rsidR="001F04F1" w:rsidRPr="00734055">
        <w:t>е</w:t>
      </w:r>
      <w:r w:rsidRPr="00734055">
        <w:t>т удобство управл</w:t>
      </w:r>
      <w:r w:rsidR="001F04F1" w:rsidRPr="00734055">
        <w:t>е</w:t>
      </w:r>
      <w:r w:rsidRPr="00734055">
        <w:t>ния.</w:t>
      </w:r>
    </w:p>
    <w:p w:rsidR="00C002CD" w:rsidRPr="00734055" w:rsidRDefault="00C002CD" w:rsidP="00C002CD">
      <w:pPr>
        <w:pStyle w:val="a3"/>
      </w:pPr>
      <w:r w:rsidRPr="00734055">
        <w:t>Л</w:t>
      </w:r>
      <w:r w:rsidR="00A61218" w:rsidRPr="00734055">
        <w:t>ё</w:t>
      </w:r>
      <w:r w:rsidRPr="00734055">
        <w:t>тны</w:t>
      </w:r>
      <w:r w:rsidR="001F04F1" w:rsidRPr="00734055">
        <w:t>е</w:t>
      </w:r>
      <w:r w:rsidRPr="00734055">
        <w:t xml:space="preserve"> характ</w:t>
      </w:r>
      <w:r w:rsidR="001F04F1" w:rsidRPr="00734055">
        <w:t>е</w:t>
      </w:r>
      <w:r w:rsidRPr="00734055">
        <w:t>ристики «Ястр</w:t>
      </w:r>
      <w:r w:rsidR="001F04F1" w:rsidRPr="00734055">
        <w:t>е</w:t>
      </w:r>
      <w:r w:rsidRPr="00734055">
        <w:t>ба» включают: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Дальность пол</w:t>
      </w:r>
      <w:r w:rsidR="00A61218" w:rsidRPr="00734055">
        <w:t>ё</w:t>
      </w:r>
      <w:r w:rsidRPr="00734055">
        <w:t>та: 450–700 км.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Вр</w:t>
      </w:r>
      <w:r w:rsidR="001F04F1" w:rsidRPr="00734055">
        <w:t>е</w:t>
      </w:r>
      <w:r w:rsidRPr="00734055">
        <w:t>мя пол</w:t>
      </w:r>
      <w:r w:rsidR="00A61218" w:rsidRPr="00734055">
        <w:t>ё</w:t>
      </w:r>
      <w:r w:rsidRPr="00734055">
        <w:t>та: 3,5–5,5 часов.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Минимальная скорость: 60 км/ч.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Максимальная скорость: 190 км/ч.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Кр</w:t>
      </w:r>
      <w:r w:rsidR="001F04F1" w:rsidRPr="00734055">
        <w:t>е</w:t>
      </w:r>
      <w:r w:rsidRPr="00734055">
        <w:t>йс</w:t>
      </w:r>
      <w:r w:rsidR="001F04F1" w:rsidRPr="00734055">
        <w:t>е</w:t>
      </w:r>
      <w:r w:rsidRPr="00734055">
        <w:t>рская скорость: 130–140 км/ч.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Практич</w:t>
      </w:r>
      <w:r w:rsidR="001F04F1" w:rsidRPr="00734055">
        <w:t>е</w:t>
      </w:r>
      <w:r w:rsidRPr="00734055">
        <w:t>ский потолок: 3000 м.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Длина разб</w:t>
      </w:r>
      <w:r w:rsidR="001F04F1" w:rsidRPr="00734055">
        <w:t>е</w:t>
      </w:r>
      <w:r w:rsidRPr="00734055">
        <w:t>га: 80–110 м.</w:t>
      </w:r>
    </w:p>
    <w:p w:rsidR="00C002CD" w:rsidRPr="00734055" w:rsidRDefault="00C002CD" w:rsidP="00C002CD">
      <w:pPr>
        <w:pStyle w:val="a3"/>
      </w:pPr>
      <w:r w:rsidRPr="00734055">
        <w:t>Что каса</w:t>
      </w:r>
      <w:r w:rsidR="001F04F1" w:rsidRPr="00734055">
        <w:t>е</w:t>
      </w:r>
      <w:r w:rsidRPr="00734055">
        <w:t>тся в</w:t>
      </w:r>
      <w:r w:rsidR="001F04F1" w:rsidRPr="00734055">
        <w:t>е</w:t>
      </w:r>
      <w:r w:rsidRPr="00734055">
        <w:t>совых характ</w:t>
      </w:r>
      <w:r w:rsidR="001F04F1" w:rsidRPr="00734055">
        <w:t>е</w:t>
      </w:r>
      <w:r w:rsidRPr="00734055">
        <w:t>ристик, то максимальный взл</w:t>
      </w:r>
      <w:r w:rsidR="00A61218" w:rsidRPr="00734055">
        <w:t>ё</w:t>
      </w:r>
      <w:r w:rsidRPr="00734055">
        <w:t>тный в</w:t>
      </w:r>
      <w:r w:rsidR="001F04F1" w:rsidRPr="00734055">
        <w:t>е</w:t>
      </w:r>
      <w:r w:rsidRPr="00734055">
        <w:t>с составля</w:t>
      </w:r>
      <w:r w:rsidR="001F04F1" w:rsidRPr="00734055">
        <w:t>е</w:t>
      </w:r>
      <w:r w:rsidRPr="00734055">
        <w:t>т 560</w:t>
      </w:r>
      <w:r w:rsidR="00A61218" w:rsidRPr="00734055">
        <w:t> </w:t>
      </w:r>
      <w:r w:rsidRPr="00734055">
        <w:t>кг, в</w:t>
      </w:r>
      <w:r w:rsidR="001F04F1" w:rsidRPr="00734055">
        <w:t>е</w:t>
      </w:r>
      <w:r w:rsidRPr="00734055">
        <w:t>с пустого автожира — 320 кг, а пол</w:t>
      </w:r>
      <w:r w:rsidR="001F04F1" w:rsidRPr="00734055">
        <w:t>е</w:t>
      </w:r>
      <w:r w:rsidRPr="00734055">
        <w:t>зная нагрузка — 240 кг, максимально</w:t>
      </w:r>
      <w:r w:rsidR="001F04F1" w:rsidRPr="00734055">
        <w:t>е</w:t>
      </w:r>
      <w:r w:rsidRPr="00734055">
        <w:t xml:space="preserve"> колич</w:t>
      </w:r>
      <w:r w:rsidR="001F04F1" w:rsidRPr="00734055">
        <w:t>е</w:t>
      </w:r>
      <w:r w:rsidRPr="00734055">
        <w:t>ство топлива — от</w:t>
      </w:r>
      <w:r w:rsidR="00A61218" w:rsidRPr="00734055">
        <w:t> </w:t>
      </w:r>
      <w:r w:rsidRPr="00734055">
        <w:t>80 до</w:t>
      </w:r>
      <w:r w:rsidR="00A61218" w:rsidRPr="00734055">
        <w:t> </w:t>
      </w:r>
      <w:r w:rsidRPr="00734055">
        <w:t>120</w:t>
      </w:r>
      <w:r w:rsidR="00A61218" w:rsidRPr="00734055">
        <w:t> </w:t>
      </w:r>
      <w:r w:rsidRPr="00734055">
        <w:t>литров.</w:t>
      </w:r>
    </w:p>
    <w:p w:rsidR="00C002CD" w:rsidRPr="00734055" w:rsidRDefault="00C002CD" w:rsidP="00C002CD">
      <w:pPr>
        <w:pStyle w:val="a3"/>
      </w:pPr>
      <w:r w:rsidRPr="00734055">
        <w:t>Автожир «Ястр</w:t>
      </w:r>
      <w:r w:rsidR="001F04F1" w:rsidRPr="00734055">
        <w:t>е</w:t>
      </w:r>
      <w:r w:rsidRPr="00734055">
        <w:t>б» облада</w:t>
      </w:r>
      <w:r w:rsidR="001F04F1" w:rsidRPr="00734055">
        <w:t>е</w:t>
      </w:r>
      <w:r w:rsidRPr="00734055">
        <w:t>т рядом пр</w:t>
      </w:r>
      <w:r w:rsidR="001F04F1" w:rsidRPr="00734055">
        <w:t>е</w:t>
      </w:r>
      <w:r w:rsidRPr="00734055">
        <w:t>имущ</w:t>
      </w:r>
      <w:r w:rsidR="001F04F1" w:rsidRPr="00734055">
        <w:t>е</w:t>
      </w:r>
      <w:r w:rsidRPr="00734055">
        <w:t>ств: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Высоки</w:t>
      </w:r>
      <w:r w:rsidR="001F04F1" w:rsidRPr="00734055">
        <w:t>е</w:t>
      </w:r>
      <w:r w:rsidRPr="00734055">
        <w:t xml:space="preserve"> л</w:t>
      </w:r>
      <w:r w:rsidR="00AE6AFC" w:rsidRPr="00734055">
        <w:t>ё</w:t>
      </w:r>
      <w:r w:rsidRPr="00734055">
        <w:t>тно-т</w:t>
      </w:r>
      <w:r w:rsidR="001F04F1" w:rsidRPr="00734055">
        <w:t>е</w:t>
      </w:r>
      <w:r w:rsidRPr="00734055">
        <w:t>хнич</w:t>
      </w:r>
      <w:r w:rsidR="001F04F1" w:rsidRPr="00734055">
        <w:t>е</w:t>
      </w:r>
      <w:r w:rsidRPr="00734055">
        <w:t>ски</w:t>
      </w:r>
      <w:r w:rsidR="001F04F1" w:rsidRPr="00734055">
        <w:t>е</w:t>
      </w:r>
      <w:r w:rsidRPr="00734055">
        <w:t xml:space="preserve"> характ</w:t>
      </w:r>
      <w:r w:rsidR="001F04F1" w:rsidRPr="00734055">
        <w:t>е</w:t>
      </w:r>
      <w:r w:rsidRPr="00734055">
        <w:t>ристики и над</w:t>
      </w:r>
      <w:r w:rsidR="00AE6AFC" w:rsidRPr="00734055">
        <w:t>ё</w:t>
      </w:r>
      <w:r w:rsidRPr="00734055">
        <w:t>жность.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Большо</w:t>
      </w:r>
      <w:r w:rsidR="001F04F1" w:rsidRPr="00734055">
        <w:t>е</w:t>
      </w:r>
      <w:r w:rsidRPr="00734055">
        <w:t xml:space="preserve"> разнообрази</w:t>
      </w:r>
      <w:r w:rsidR="001F04F1" w:rsidRPr="00734055">
        <w:t>е</w:t>
      </w:r>
      <w:r w:rsidRPr="00734055">
        <w:t xml:space="preserve"> сф</w:t>
      </w:r>
      <w:r w:rsidR="001F04F1" w:rsidRPr="00734055">
        <w:t>е</w:t>
      </w:r>
      <w:r w:rsidRPr="00734055">
        <w:t>р прим</w:t>
      </w:r>
      <w:r w:rsidR="001F04F1" w:rsidRPr="00734055">
        <w:t>е</w:t>
      </w:r>
      <w:r w:rsidRPr="00734055">
        <w:t>н</w:t>
      </w:r>
      <w:r w:rsidR="001F04F1" w:rsidRPr="00734055">
        <w:t>е</w:t>
      </w:r>
      <w:r w:rsidRPr="00734055">
        <w:t>ния.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Наличи</w:t>
      </w:r>
      <w:r w:rsidR="001F04F1" w:rsidRPr="00734055">
        <w:t>е</w:t>
      </w:r>
      <w:r w:rsidRPr="00734055">
        <w:t xml:space="preserve"> с</w:t>
      </w:r>
      <w:r w:rsidR="001F04F1" w:rsidRPr="00734055">
        <w:t>е</w:t>
      </w:r>
      <w:r w:rsidRPr="00734055">
        <w:t>ртификата типа и признани</w:t>
      </w:r>
      <w:r w:rsidR="001F04F1" w:rsidRPr="00734055">
        <w:t>е</w:t>
      </w:r>
      <w:r w:rsidRPr="00734055">
        <w:t xml:space="preserve"> в </w:t>
      </w:r>
      <w:r w:rsidR="001F04F1" w:rsidRPr="00734055">
        <w:t>Е</w:t>
      </w:r>
      <w:r w:rsidRPr="00734055">
        <w:t>АЭС.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Возможность укороч</w:t>
      </w:r>
      <w:r w:rsidR="001F04F1" w:rsidRPr="00734055">
        <w:t>е</w:t>
      </w:r>
      <w:r w:rsidRPr="00734055">
        <w:t>нного взл</w:t>
      </w:r>
      <w:r w:rsidR="00AE6AFC" w:rsidRPr="00734055">
        <w:t>ё</w:t>
      </w:r>
      <w:r w:rsidRPr="00734055">
        <w:t>та и посадки, а такж</w:t>
      </w:r>
      <w:r w:rsidR="001F04F1" w:rsidRPr="00734055">
        <w:t>е</w:t>
      </w:r>
      <w:r w:rsidRPr="00734055">
        <w:t xml:space="preserve"> взл</w:t>
      </w:r>
      <w:r w:rsidR="00AE6AFC" w:rsidRPr="00734055">
        <w:t>ё</w:t>
      </w:r>
      <w:r w:rsidRPr="00734055">
        <w:t>та и посадки на</w:t>
      </w:r>
      <w:r w:rsidR="00184A26">
        <w:t> </w:t>
      </w:r>
      <w:r w:rsidRPr="00734055">
        <w:t>аэродромах с травяным и грунтовым покрыти</w:t>
      </w:r>
      <w:r w:rsidR="001F04F1" w:rsidRPr="00734055">
        <w:t>е</w:t>
      </w:r>
      <w:r w:rsidRPr="00734055">
        <w:t>м.</w:t>
      </w:r>
    </w:p>
    <w:p w:rsidR="00C002CD" w:rsidRPr="00734055" w:rsidRDefault="00C002CD" w:rsidP="00C002CD">
      <w:pPr>
        <w:pStyle w:val="a3"/>
        <w:numPr>
          <w:ilvl w:val="0"/>
          <w:numId w:val="12"/>
        </w:numPr>
      </w:pPr>
      <w:r w:rsidRPr="00734055">
        <w:t>Простота в управл</w:t>
      </w:r>
      <w:r w:rsidR="001F04F1" w:rsidRPr="00734055">
        <w:t>е</w:t>
      </w:r>
      <w:r w:rsidRPr="00734055">
        <w:t>нии и т</w:t>
      </w:r>
      <w:r w:rsidR="001F04F1" w:rsidRPr="00734055">
        <w:t>е</w:t>
      </w:r>
      <w:r w:rsidRPr="00734055">
        <w:t>хнич</w:t>
      </w:r>
      <w:r w:rsidR="001F04F1" w:rsidRPr="00734055">
        <w:t>е</w:t>
      </w:r>
      <w:r w:rsidRPr="00734055">
        <w:t>ском обслуживании.</w:t>
      </w:r>
    </w:p>
    <w:p w:rsidR="00A630B5" w:rsidRPr="00734055" w:rsidRDefault="00C002CD" w:rsidP="00C002CD">
      <w:pPr>
        <w:pStyle w:val="a3"/>
        <w:numPr>
          <w:ilvl w:val="0"/>
          <w:numId w:val="12"/>
        </w:numPr>
        <w:rPr>
          <w:noProof/>
        </w:rPr>
      </w:pPr>
      <w:r w:rsidRPr="00734055">
        <w:t>Изготовл</w:t>
      </w:r>
      <w:r w:rsidR="001F04F1" w:rsidRPr="00734055">
        <w:t>е</w:t>
      </w:r>
      <w:r w:rsidRPr="00734055">
        <w:t>ни</w:t>
      </w:r>
      <w:r w:rsidR="001F04F1" w:rsidRPr="00734055">
        <w:t>е</w:t>
      </w:r>
      <w:r w:rsidRPr="00734055">
        <w:t xml:space="preserve"> в Р</w:t>
      </w:r>
      <w:r w:rsidR="001F04F1" w:rsidRPr="00734055">
        <w:t>е</w:t>
      </w:r>
      <w:r w:rsidRPr="00734055">
        <w:t>спублик</w:t>
      </w:r>
      <w:r w:rsidR="001F04F1" w:rsidRPr="00734055">
        <w:t>е</w:t>
      </w:r>
      <w:r w:rsidRPr="00734055">
        <w:t xml:space="preserve"> Б</w:t>
      </w:r>
      <w:r w:rsidR="001F04F1" w:rsidRPr="00734055">
        <w:t>е</w:t>
      </w:r>
      <w:r w:rsidRPr="00734055">
        <w:t>ларусь с возможностью вн</w:t>
      </w:r>
      <w:r w:rsidR="001F04F1" w:rsidRPr="00734055">
        <w:t>е</w:t>
      </w:r>
      <w:r w:rsidRPr="00734055">
        <w:t>с</w:t>
      </w:r>
      <w:r w:rsidR="001F04F1" w:rsidRPr="00734055">
        <w:t>е</w:t>
      </w:r>
      <w:r w:rsidRPr="00734055">
        <w:t>ния доработок по</w:t>
      </w:r>
      <w:r w:rsidR="00184A26">
        <w:t> </w:t>
      </w:r>
      <w:r w:rsidRPr="00734055">
        <w:t>пож</w:t>
      </w:r>
      <w:r w:rsidR="001F04F1" w:rsidRPr="00734055">
        <w:t>е</w:t>
      </w:r>
      <w:r w:rsidRPr="00734055">
        <w:t>ланиям заказчика.</w:t>
      </w:r>
    </w:p>
    <w:p w:rsidR="00A630B5" w:rsidRPr="001F04F1" w:rsidRDefault="00A630B5" w:rsidP="00F27D33">
      <w:pPr>
        <w:pStyle w:val="a3"/>
        <w:ind w:firstLine="0"/>
        <w:rPr>
          <w:noProof/>
        </w:rPr>
      </w:pPr>
    </w:p>
    <w:p w:rsidR="00A630B5" w:rsidRPr="001F04F1" w:rsidRDefault="00A630B5" w:rsidP="00C002CD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F5F6281" wp14:editId="4952B931">
                <wp:extent cx="2880000" cy="359967"/>
                <wp:effectExtent l="0" t="19050" r="34925" b="40640"/>
                <wp:docPr id="171" name="Группа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72" name="Прямая соединительная линия 17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73" name="Группа 17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74" name="Ромб 17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Ромб 17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" name="Ромб 17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6748718" id="Группа 17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0Q98xz0EAAAFEwAADgAAAAAA&#10;AAAAAAAAAAAuAgAAZHJzL2Uyb0RvYy54bWxQSwECLQAUAAYACAAAACEAshb4zd0AAAAEAQAADwAA&#10;AAAAAAAAAAAAAACXBgAAZHJzL2Rvd25yZXYueG1sUEsFBgAAAAAEAAQA8wAAAKEHAAAAAA==&#10;">
                <v:line id="Прямая соединительная линия 17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" strokecolor="black [3213]" strokeweight="1pt">
                  <v:stroke joinstyle="miter"/>
                </v:line>
                <v:group id="Группа 17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Ромб 17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" fillcolor="white [3212]" strokecolor="black [3213]" strokeweight="1pt"/>
                  <v:shape id="Ромб 17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" fillcolor="white [3212]" strokecolor="black [3213]" strokeweight="1pt"/>
                  <v:shape id="Ромб 17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C002CD" w:rsidRPr="001F04F1" w:rsidRDefault="00C002CD" w:rsidP="00C002CD">
      <w:pPr>
        <w:pStyle w:val="1"/>
      </w:pPr>
      <w:r w:rsidRPr="001F04F1">
        <w:lastRenderedPageBreak/>
        <w:t>г. Минск</w:t>
      </w:r>
    </w:p>
    <w:p w:rsidR="00A630B5" w:rsidRPr="001F04F1" w:rsidRDefault="00C002CD" w:rsidP="00A630B5">
      <w:pPr>
        <w:pStyle w:val="af8"/>
      </w:pPr>
      <w:r w:rsidRPr="00AE6AFC">
        <w:rPr>
          <w:lang w:eastAsia="ru-RU"/>
        </w:rPr>
        <mc:AlternateContent>
          <mc:Choice Requires="wpg">
            <w:drawing>
              <wp:anchor distT="0" distB="0" distL="180340" distR="180340" simplePos="0" relativeHeight="251681792" behindDoc="0" locked="0" layoutInCell="1" allowOverlap="1" wp14:anchorId="249DCE71" wp14:editId="55059C1E">
                <wp:simplePos x="0" y="0"/>
                <wp:positionH relativeFrom="margin">
                  <wp:posOffset>3185160</wp:posOffset>
                </wp:positionH>
                <wp:positionV relativeFrom="margin">
                  <wp:posOffset>361950</wp:posOffset>
                </wp:positionV>
                <wp:extent cx="3239770" cy="2267585"/>
                <wp:effectExtent l="0" t="0" r="17780" b="18415"/>
                <wp:wrapSquare wrapText="bothSides"/>
                <wp:docPr id="155" name="Группа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56" name="Прямоугольник: скругленные углы 15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7" name="Группа 15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58" name="Ромб 15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Надпись 15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5" o:spid="_x0000_s1096" style="position:absolute;left:0;text-align:left;margin-left:250.8pt;margin-top:28.5pt;width:255.1pt;height:178.55pt;z-index:25168179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Ug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BIAAAAAQACAEgAAAABAAI4QklNBCYAAAAAAA4AAAAA&#10;AAAAAAAAP4AAADhCSU0D8gAAAAAACgAA////////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M5AAAABgAAAAAAAAAAAAAA0AAAATgAAAACADEA&#10;NwAAAAEAAAAAAAAAAAAAAAAAAAAAAAAAAQAAAAAAAAAAAAABOAAAANAAAAAAAAAAAAAAAAAAAAAA&#10;AQAAAAAAAAAAAAAAAAAAAAAAAAAQAAAAAQAAAAAAAG51bGwAAAACAAAABmJvdW5kc09iamMAAAAB&#10;AAAAAAAAUmN0MQAAAAQAAAAAVG9wIGxvbmcAAAAAAAAAAExlZnRsb25nAAAAAAAAAABCdG9tbG9u&#10;ZwAAANAAAAAAUmdodGxvbmcAAAE4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DQAAAAAFJnaHRsb25nAAABOA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FAAAAAAABAAAAAE4QklNBAwAAAAAGk0AAAAB&#10;AAAAoAAAAGsAAAHgAADIoAAAGjEAGAAB/9j/7QAMQWRvYmVfQ00AAv/uAA5BZG9iZQBkgAAAAAH/&#10;2wCEAAwICAgJCAwJCQwRCwoLERUPDAwPFRgTExUTExgRDAwMDAwMEQwMDAwMDAwMDAwMDAwMDAwM&#10;DAwMDAwMDAwMDAwBDQsLDQ4NEA4OEBQODg4UFA4ODg4UEQwMDAwMEREMDAwMDAwRDAwMDAwMDAwM&#10;DAwMDAwMDAwMDAwMDAwMDAwMDP/AABEIAGs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x1aTA4AAAAAAUG&#10;AAB1aTMyAAAAAAAAAANiZmQgAAAAAAAAAAEBGAAAAAEABQABAAAAAAAAbWZ0MgAAAAADBBAAAAEA&#10;AAAAAAAAAAAAAAAAAAABAAAAAAAAAAAAAAAAAAAAAQAAAQAQAA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x1aTA4AAAAAAYEAABtZnQyAAAA&#10;AAMEEAAAAQAAAAAAAAAAAAAAAAAAAAEAAAAAAAAAAAAAAAAAAAABAAABAB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G1mdDIAAAAAAwQQ&#10;AAABAAAAAAAAAAAAAAAAAAAAAQAAAAAAAAAAAAAAAAAAAAEAAAEAEA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bWZ0MgAAAAADAxAAAAEA&#10;AAAAAAAAAAAAAAAAAAABAAAAAAAAAAAAAAAAAAAAAQAAAQAQAA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HVpMDgAAAAABgYAAG1mdDIAAAAAAwMQAAABAAAAAAAAAAAAAAAAAAAAAQAA&#10;AAAAAAAAAAAAAAAAAAEAAAEAEAA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xtZnQy&#10;AAAAAAMDEAAAAQAAAAAAAAAAAAAAAAAAAAEAAAAAAAAAAAAAAAAAAAABAAABAB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bWZ0MgAAAAADARAAAAEAAAAAAAAAAAAAAAAAAAABAAAA&#10;AAAAAAAAAAAAAAAAAQAAAQAQ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">
                <v:roundrect id="Прямоугольник: скругленные углы 156" o:spid="_x0000_s109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rpksAA&#10;AADcAAAADwAAAGRycy9kb3ducmV2LnhtbERPzYrCMBC+C75DGMGbpoqrUo0igri3ddUHGJOxrTaT&#10;0kTb3affCAve5uP7neW6taV4Uu0LxwpGwwQEsXam4EzB+bQbzEH4gGywdEwKfsjDetXtLDE1ruFv&#10;eh5DJmII+xQV5CFUqZRe52TRD11FHLmrqy2GCOtMmhqbGG5LOU6SqbRYcGzIsaJtTvp+fFgFlP3e&#10;NB/C5JKUeredfdnmsbdK9XvtZgEiUBve4n/3p4nzP6bweiZeIF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grpksAAAADcAAAADwAAAAAAAAAAAAAAAACYAgAAZHJzL2Rvd25y&#10;ZXYueG1sUEsFBgAAAAAEAAQA9QAAAIUDAAAAAA==&#10;" strokecolor="black [3213]" strokeweight="1pt">
                  <v:fill r:id="rId38" o:title="" recolor="t" rotate="t" type="frame"/>
                  <v:stroke joinstyle="miter"/>
                </v:roundrect>
                <v:group id="Группа 157" o:spid="_x0000_s109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Ромб 158" o:spid="_x0000_s109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XvcYA&#10;AADcAAAADwAAAGRycy9kb3ducmV2LnhtbESPQWvCQBCF74L/YRmhl1I3CoqkrlIEwaKlmhZ6HbLT&#10;JDQ7G7KbGPvrO4eCtxnem/e+WW8HV6ue2lB5NjCbJqCIc28rLgx8fuyfVqBCRLZYeyYDNwqw3YxH&#10;a0ytv/KF+iwWSkI4pGigjLFJtQ55SQ7D1DfEon371mGUtS20bfEq4a7W8yRZaocVS0OJDe1Kyn+y&#10;zhlYdl8NZa9v78eVvvXz36I7ns6PxjxMhpdnUJGGeDf/Xx+s4C+EVp6RC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DXvcYAAADc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159" o:spid="_x0000_s110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2Mg8IA&#10;AADcAAAADwAAAGRycy9kb3ducmV2LnhtbERPS4vCMBC+C/6HMMLeNFVQtBpFCuKy6MHHxdvYjG2x&#10;mdQmq9VfbxYWvM3H95zZojGluFPtCssK+r0IBHFqdcGZguNh1R2DcB5ZY2mZFDzJwWLebs0w1vbB&#10;O7rvfSZCCLsYFeTeV7GULs3JoOvZijhwF1sb9AHWmdQ1PkK4KeUgikbSYMGhIceKkpzS6/7XKPhJ&#10;VlvcnQdm/CqT9eayrG7H01Cpr06znILw1PiP+N/9rcP84QT+ngkXyP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YyDwgAAANwAAAAPAAAAAAAAAAAAAAAAAJgCAABkcnMvZG93&#10;bnJldi54bWxQSwUGAAAAAAQABAD1AAAAhwMAAAAA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27D33" w:rsidRPr="00AE6AFC">
        <w:rPr>
          <w:b/>
        </w:rPr>
        <w:t>Спортивный эл</w:t>
      </w:r>
      <w:r w:rsidR="001F04F1" w:rsidRPr="00AE6AFC">
        <w:rPr>
          <w:b/>
        </w:rPr>
        <w:t>е</w:t>
      </w:r>
      <w:r w:rsidR="00F27D33" w:rsidRPr="00AE6AFC">
        <w:rPr>
          <w:b/>
        </w:rPr>
        <w:t>ктрокар</w:t>
      </w:r>
    </w:p>
    <w:p w:rsidR="00FE43F5" w:rsidRPr="00734055" w:rsidRDefault="00C002CD" w:rsidP="00C002CD">
      <w:pPr>
        <w:pStyle w:val="a3"/>
        <w:rPr>
          <w:bCs/>
          <w:shd w:val="clear" w:color="auto" w:fill="FFFFFF"/>
        </w:rPr>
      </w:pPr>
      <w:r w:rsidRPr="00734055">
        <w:rPr>
          <w:b/>
        </w:rPr>
        <w:t>15.</w:t>
      </w:r>
      <w:r w:rsidRPr="00734055">
        <w:t xml:space="preserve"> </w:t>
      </w:r>
      <w:r w:rsidRPr="00734055">
        <w:rPr>
          <w:b/>
        </w:rPr>
        <w:t>Спортивный эл</w:t>
      </w:r>
      <w:r w:rsidR="001F04F1" w:rsidRPr="00734055">
        <w:rPr>
          <w:b/>
        </w:rPr>
        <w:t>е</w:t>
      </w:r>
      <w:r w:rsidRPr="00734055">
        <w:rPr>
          <w:b/>
        </w:rPr>
        <w:t>ктрокар</w:t>
      </w:r>
      <w:r w:rsidRPr="00734055">
        <w:rPr>
          <w:shd w:val="clear" w:color="auto" w:fill="FFFFFF"/>
        </w:rPr>
        <w:t xml:space="preserve"> </w:t>
      </w:r>
      <w:r w:rsidRPr="00734055">
        <w:rPr>
          <w:b/>
          <w:shd w:val="clear" w:color="auto" w:fill="FFFFFF"/>
        </w:rPr>
        <w:t>(Государств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нно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 xml:space="preserve"> научно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 xml:space="preserve"> учр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жд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ни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 xml:space="preserve"> «Объ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дин</w:t>
      </w:r>
      <w:r w:rsidR="004F0619" w:rsidRPr="00734055">
        <w:rPr>
          <w:b/>
          <w:shd w:val="clear" w:color="auto" w:fill="FFFFFF"/>
        </w:rPr>
        <w:t>ё</w:t>
      </w:r>
      <w:r w:rsidRPr="00734055">
        <w:rPr>
          <w:b/>
          <w:shd w:val="clear" w:color="auto" w:fill="FFFFFF"/>
        </w:rPr>
        <w:t xml:space="preserve">нный институт </w:t>
      </w:r>
      <w:proofErr w:type="spellStart"/>
      <w:r w:rsidRPr="00734055">
        <w:rPr>
          <w:b/>
          <w:shd w:val="clear" w:color="auto" w:fill="FFFFFF"/>
        </w:rPr>
        <w:t>машиносто</w:t>
      </w:r>
      <w:r w:rsidR="001F04F1" w:rsidRPr="00734055">
        <w:rPr>
          <w:b/>
          <w:shd w:val="clear" w:color="auto" w:fill="FFFFFF"/>
        </w:rPr>
        <w:t>е</w:t>
      </w:r>
      <w:r w:rsidR="00FE43F5" w:rsidRPr="00734055">
        <w:rPr>
          <w:b/>
          <w:shd w:val="clear" w:color="auto" w:fill="FFFFFF"/>
        </w:rPr>
        <w:t>ния</w:t>
      </w:r>
      <w:proofErr w:type="spellEnd"/>
      <w:r w:rsidR="00FE43F5" w:rsidRPr="00734055">
        <w:rPr>
          <w:b/>
          <w:shd w:val="clear" w:color="auto" w:fill="FFFFFF"/>
        </w:rPr>
        <w:t xml:space="preserve"> Н</w:t>
      </w:r>
      <w:r w:rsidRPr="00734055">
        <w:rPr>
          <w:b/>
          <w:shd w:val="clear" w:color="auto" w:fill="FFFFFF"/>
        </w:rPr>
        <w:t>ациональной акад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мии наук Б</w:t>
      </w:r>
      <w:r w:rsidR="001F04F1" w:rsidRPr="00734055">
        <w:rPr>
          <w:b/>
          <w:shd w:val="clear" w:color="auto" w:fill="FFFFFF"/>
        </w:rPr>
        <w:t>е</w:t>
      </w:r>
      <w:r w:rsidRPr="00734055">
        <w:rPr>
          <w:b/>
          <w:shd w:val="clear" w:color="auto" w:fill="FFFFFF"/>
        </w:rPr>
        <w:t>ларуси», г. Минск)</w:t>
      </w:r>
      <w:r w:rsidRPr="00734055">
        <w:rPr>
          <w:shd w:val="clear" w:color="auto" w:fill="FFFFFF"/>
        </w:rPr>
        <w:t xml:space="preserve"> </w:t>
      </w:r>
      <w:r w:rsidRPr="00734055">
        <w:rPr>
          <w:bCs/>
          <w:shd w:val="clear" w:color="auto" w:fill="FFFFFF"/>
        </w:rPr>
        <w:t>пр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дставля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 собой инновационный про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 в</w:t>
      </w:r>
      <w:r w:rsidR="00FE43F5" w:rsidRPr="00734055">
        <w:rPr>
          <w:bCs/>
          <w:shd w:val="clear" w:color="auto" w:fill="FFFFFF"/>
        </w:rPr>
        <w:t> </w:t>
      </w:r>
      <w:r w:rsidRPr="00734055">
        <w:rPr>
          <w:bCs/>
          <w:shd w:val="clear" w:color="auto" w:fill="FFFFFF"/>
        </w:rPr>
        <w:t>области автомобильной 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хники. </w:t>
      </w:r>
    </w:p>
    <w:p w:rsidR="00C002CD" w:rsidRPr="00734055" w:rsidRDefault="00C002CD" w:rsidP="00C002CD">
      <w:pPr>
        <w:pStyle w:val="a3"/>
        <w:rPr>
          <w:bCs/>
          <w:shd w:val="clear" w:color="auto" w:fill="FFFFFF"/>
        </w:rPr>
      </w:pPr>
      <w:r w:rsidRPr="00734055">
        <w:rPr>
          <w:bCs/>
          <w:shd w:val="clear" w:color="auto" w:fill="FFFFFF"/>
        </w:rPr>
        <w:t>Основны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характ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ристики и особ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нности эл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ктрокара:</w:t>
      </w:r>
    </w:p>
    <w:p w:rsidR="00C002CD" w:rsidRPr="00734055" w:rsidRDefault="00C002CD" w:rsidP="00F27D33">
      <w:pPr>
        <w:pStyle w:val="a3"/>
        <w:numPr>
          <w:ilvl w:val="0"/>
          <w:numId w:val="15"/>
        </w:numPr>
        <w:rPr>
          <w:bCs/>
          <w:shd w:val="clear" w:color="auto" w:fill="FFFFFF"/>
        </w:rPr>
      </w:pPr>
      <w:r w:rsidRPr="00734055">
        <w:rPr>
          <w:bCs/>
          <w:shd w:val="clear" w:color="auto" w:fill="FFFFFF"/>
        </w:rPr>
        <w:t>Оснащ</w:t>
      </w:r>
      <w:r w:rsidR="00FE43F5" w:rsidRPr="00734055">
        <w:rPr>
          <w:bCs/>
          <w:shd w:val="clear" w:color="auto" w:fill="FFFFFF"/>
        </w:rPr>
        <w:t>ё</w:t>
      </w:r>
      <w:r w:rsidRPr="00734055">
        <w:rPr>
          <w:bCs/>
          <w:shd w:val="clear" w:color="auto" w:fill="FFFFFF"/>
        </w:rPr>
        <w:t>н высокоэфф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ктивным эл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ктрич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ским мотором, который об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сп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чива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 мгнов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нный крутящий мом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нт и высокую мощность.</w:t>
      </w:r>
    </w:p>
    <w:p w:rsidR="00C002CD" w:rsidRPr="00734055" w:rsidRDefault="00C002CD" w:rsidP="00F27D33">
      <w:pPr>
        <w:pStyle w:val="a3"/>
        <w:numPr>
          <w:ilvl w:val="0"/>
          <w:numId w:val="15"/>
        </w:numPr>
        <w:rPr>
          <w:bCs/>
          <w:shd w:val="clear" w:color="auto" w:fill="FFFFFF"/>
        </w:rPr>
      </w:pPr>
      <w:r w:rsidRPr="00734055">
        <w:rPr>
          <w:bCs/>
          <w:shd w:val="clear" w:color="auto" w:fill="FFFFFF"/>
        </w:rPr>
        <w:t>Для достиж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ния высокой скорости и ман</w:t>
      </w:r>
      <w:r w:rsidR="00734055" w:rsidRPr="00734055">
        <w:rPr>
          <w:bCs/>
          <w:shd w:val="clear" w:color="auto" w:fill="FFFFFF"/>
        </w:rPr>
        <w:t>ё</w:t>
      </w:r>
      <w:r w:rsidRPr="00734055">
        <w:rPr>
          <w:bCs/>
          <w:shd w:val="clear" w:color="auto" w:fill="FFFFFF"/>
        </w:rPr>
        <w:t>вр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нности эл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ктрокар разрабатыва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тся с</w:t>
      </w:r>
      <w:r w:rsidR="00734055" w:rsidRPr="00734055">
        <w:rPr>
          <w:bCs/>
          <w:shd w:val="clear" w:color="auto" w:fill="FFFFFF"/>
        </w:rPr>
        <w:t> </w:t>
      </w:r>
      <w:r w:rsidRPr="00734055">
        <w:rPr>
          <w:bCs/>
          <w:shd w:val="clear" w:color="auto" w:fill="FFFFFF"/>
        </w:rPr>
        <w:t>акц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нтом на минимизацию в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са и оптимизацию аэродинамич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ских характ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ристик.</w:t>
      </w:r>
    </w:p>
    <w:p w:rsidR="00C002CD" w:rsidRPr="00734055" w:rsidRDefault="00C002CD" w:rsidP="00F27D33">
      <w:pPr>
        <w:pStyle w:val="a3"/>
        <w:numPr>
          <w:ilvl w:val="0"/>
          <w:numId w:val="15"/>
        </w:numPr>
        <w:rPr>
          <w:bCs/>
          <w:shd w:val="clear" w:color="auto" w:fill="FFFFFF"/>
        </w:rPr>
      </w:pPr>
      <w:r w:rsidRPr="00734055">
        <w:rPr>
          <w:bCs/>
          <w:shd w:val="clear" w:color="auto" w:fill="FFFFFF"/>
        </w:rPr>
        <w:t>Использовани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совр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нных 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хнологий, таких как сист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мы 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куп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рации эн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ргии, инт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лл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ктуальны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сист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мы управл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ния и п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довы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аккумуляторны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хнологии, позволя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 ув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личить эфф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ктивность и дальность хода автомобиля.</w:t>
      </w:r>
    </w:p>
    <w:p w:rsidR="00C002CD" w:rsidRPr="00734055" w:rsidRDefault="00C002CD" w:rsidP="00F27D33">
      <w:pPr>
        <w:pStyle w:val="a3"/>
        <w:numPr>
          <w:ilvl w:val="0"/>
          <w:numId w:val="15"/>
        </w:numPr>
        <w:rPr>
          <w:bCs/>
          <w:shd w:val="clear" w:color="auto" w:fill="FFFFFF"/>
        </w:rPr>
      </w:pPr>
      <w:proofErr w:type="gramStart"/>
      <w:r w:rsidRPr="00734055">
        <w:rPr>
          <w:bCs/>
          <w:shd w:val="clear" w:color="auto" w:fill="FFFFFF"/>
        </w:rPr>
        <w:t>Оснащ</w:t>
      </w:r>
      <w:r w:rsidR="00734055" w:rsidRPr="00734055">
        <w:rPr>
          <w:bCs/>
          <w:shd w:val="clear" w:color="auto" w:fill="FFFFFF"/>
        </w:rPr>
        <w:t>ё</w:t>
      </w:r>
      <w:r w:rsidRPr="00734055">
        <w:rPr>
          <w:bCs/>
          <w:shd w:val="clear" w:color="auto" w:fill="FFFFFF"/>
        </w:rPr>
        <w:t>н</w:t>
      </w:r>
      <w:proofErr w:type="gramEnd"/>
      <w:r w:rsidRPr="00734055">
        <w:rPr>
          <w:bCs/>
          <w:shd w:val="clear" w:color="auto" w:fill="FFFFFF"/>
        </w:rPr>
        <w:t xml:space="preserve"> совр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нной сист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мой б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зопасности, включая сист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му контроля сц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пл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ния, что улучша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 управля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мость на высоких скоростях.</w:t>
      </w:r>
    </w:p>
    <w:p w:rsidR="00C002CD" w:rsidRPr="00734055" w:rsidRDefault="00C002CD" w:rsidP="00F27D33">
      <w:pPr>
        <w:pStyle w:val="a3"/>
        <w:numPr>
          <w:ilvl w:val="0"/>
          <w:numId w:val="15"/>
        </w:numPr>
        <w:rPr>
          <w:bCs/>
          <w:shd w:val="clear" w:color="auto" w:fill="FFFFFF"/>
        </w:rPr>
      </w:pPr>
      <w:r w:rsidRPr="00734055">
        <w:rPr>
          <w:bCs/>
          <w:shd w:val="clear" w:color="auto" w:fill="FFFFFF"/>
        </w:rPr>
        <w:t>Как эл</w:t>
      </w:r>
      <w:r w:rsidR="001F04F1" w:rsidRPr="00734055">
        <w:rPr>
          <w:bCs/>
          <w:shd w:val="clear" w:color="auto" w:fill="FFFFFF"/>
        </w:rPr>
        <w:t>е</w:t>
      </w:r>
      <w:r w:rsidR="00734055" w:rsidRPr="00734055">
        <w:rPr>
          <w:bCs/>
          <w:shd w:val="clear" w:color="auto" w:fill="FFFFFF"/>
        </w:rPr>
        <w:t>ктромобиль</w:t>
      </w:r>
      <w:r w:rsidRPr="00734055">
        <w:rPr>
          <w:bCs/>
          <w:shd w:val="clear" w:color="auto" w:fill="FFFFFF"/>
        </w:rPr>
        <w:t xml:space="preserve"> спортивный эл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ктрокар вносит м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ньший вклад в загрязн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ни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окружающ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й ср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ды по сравн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нию с традиционными б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нзиновыми или диз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льными автомобилями.</w:t>
      </w:r>
    </w:p>
    <w:p w:rsidR="00A630B5" w:rsidRPr="00734055" w:rsidRDefault="00C002CD" w:rsidP="00F27D33">
      <w:pPr>
        <w:pStyle w:val="a3"/>
        <w:numPr>
          <w:ilvl w:val="0"/>
          <w:numId w:val="15"/>
        </w:numPr>
        <w:rPr>
          <w:noProof/>
        </w:rPr>
      </w:pPr>
      <w:r w:rsidRPr="00734055">
        <w:rPr>
          <w:bCs/>
          <w:shd w:val="clear" w:color="auto" w:fill="FFFFFF"/>
        </w:rPr>
        <w:t>Такой эл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ктрокар мож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т использоваться как для спортивных сор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внований, так и</w:t>
      </w:r>
      <w:r w:rsidR="00734055" w:rsidRPr="00734055">
        <w:rPr>
          <w:bCs/>
          <w:shd w:val="clear" w:color="auto" w:fill="FFFFFF"/>
        </w:rPr>
        <w:t> </w:t>
      </w:r>
      <w:r w:rsidRPr="00734055">
        <w:rPr>
          <w:bCs/>
          <w:shd w:val="clear" w:color="auto" w:fill="FFFFFF"/>
        </w:rPr>
        <w:t>для д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монстрации 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хнологий на выставках, а такж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 xml:space="preserve"> в образоват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льных ц</w:t>
      </w:r>
      <w:r w:rsidR="001F04F1" w:rsidRPr="00734055">
        <w:rPr>
          <w:bCs/>
          <w:shd w:val="clear" w:color="auto" w:fill="FFFFFF"/>
        </w:rPr>
        <w:t>е</w:t>
      </w:r>
      <w:r w:rsidRPr="00734055">
        <w:rPr>
          <w:bCs/>
          <w:shd w:val="clear" w:color="auto" w:fill="FFFFFF"/>
        </w:rPr>
        <w:t>лях.</w:t>
      </w:r>
    </w:p>
    <w:p w:rsidR="00A630B5" w:rsidRPr="00734055" w:rsidRDefault="00A630B5" w:rsidP="00C002CD">
      <w:pPr>
        <w:pStyle w:val="a3"/>
        <w:rPr>
          <w:noProof/>
        </w:rPr>
      </w:pPr>
    </w:p>
    <w:p w:rsidR="00A630B5" w:rsidRPr="001F04F1" w:rsidRDefault="00A630B5" w:rsidP="00734055">
      <w:pPr>
        <w:pStyle w:val="a3"/>
        <w:ind w:firstLine="0"/>
        <w:jc w:val="center"/>
      </w:pPr>
      <w:r w:rsidRPr="00734055">
        <w:rPr>
          <w:noProof/>
          <w:lang w:eastAsia="ru-RU"/>
        </w:rPr>
        <mc:AlternateContent>
          <mc:Choice Requires="wpg">
            <w:drawing>
              <wp:inline distT="0" distB="0" distL="0" distR="0" wp14:anchorId="576DF66E" wp14:editId="3093BDEB">
                <wp:extent cx="2880000" cy="359967"/>
                <wp:effectExtent l="0" t="19050" r="34925" b="40640"/>
                <wp:docPr id="160" name="Группа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61" name="Прямая соединительная линия 16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62" name="Группа 16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63" name="Ромб 16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" name="Ромб 16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" name="Ромб 16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0E7A12A" id="Группа 16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">
                <v:line id="Прямая соединительная линия 16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" strokecolor="black [3213]" strokeweight="1pt">
                  <v:stroke joinstyle="miter"/>
                </v:line>
                <v:group id="Группа 16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Ромб 16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" fillcolor="white [3212]" strokecolor="black [3213]" strokeweight="1pt"/>
                  <v:shape id="Ромб 16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" fillcolor="white [3212]" strokecolor="black [3213]" strokeweight="1pt"/>
                  <v:shape id="Ромб 16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DC775C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9744" behindDoc="0" locked="0" layoutInCell="1" allowOverlap="1" wp14:anchorId="2EB0EA18" wp14:editId="541154A3">
                <wp:simplePos x="0" y="0"/>
                <wp:positionH relativeFrom="margin">
                  <wp:posOffset>3264535</wp:posOffset>
                </wp:positionH>
                <wp:positionV relativeFrom="margin">
                  <wp:posOffset>96520</wp:posOffset>
                </wp:positionV>
                <wp:extent cx="3239770" cy="2267585"/>
                <wp:effectExtent l="0" t="0" r="17780" b="18415"/>
                <wp:wrapSquare wrapText="bothSides"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45" name="Прямоугольник: скругленные углы 14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6" name="Группа 146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47" name="Ромб 147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" name="Надпись 148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44" o:spid="_x0000_s1101" style="position:absolute;left:0;text-align:left;margin-left:257.05pt;margin-top:7.6pt;width:255.1pt;height:178.55pt;z-index:251679744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">
                <v:roundrect id="Прямоугольник: скругленные углы 145" o:spid="_x0000_s110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D+sMEA&#10;AADcAAAADwAAAGRycy9kb3ducmV2LnhtbERP22oCMRB9F/oPYQTfalZRkdUopbggogW1HzBNxuzS&#10;zWTZRN32602h4NscznWW687V4kZtqDwrGA0zEMTam4qtgs9z8ToHESKywdozKfihAOvVS2+JufF3&#10;PtLtFK1IIRxyVFDG2ORSBl2SwzD0DXHiLr51GBNsrTQt3lO4q+U4y2bSYcWpocSG3kvS36erU/Cx&#10;L+LXZjM7OPu70wVqrm3FSg363dsCRKQuPsX/7q1J8ydT+HsmXS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Q/rDBAAAA3AAAAA8AAAAAAAAAAAAAAAAAmAIAAGRycy9kb3du&#10;cmV2LnhtbFBLBQYAAAAABAAEAPUAAACGAwAAAAA=&#10;" strokecolor="black [3213]" strokeweight="1pt">
                  <v:fill r:id="rId40" o:title="" recolor="t" rotate="t" type="frame"/>
                  <v:stroke joinstyle="miter"/>
                </v:roundrect>
                <v:group id="Группа 146" o:spid="_x0000_s110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Ромб 147" o:spid="_x0000_s110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bVEsQA&#10;AADcAAAADwAAAGRycy9kb3ducmV2LnhtbERPTWvCQBC9F/oflhG8iG6UYiXNRopQqFhpGwWvQ3aa&#10;BLOzIbuJsb++Kwi9zeN9TrIeTC16al1lWcF8FoEgzq2uuFBwPLxNVyCcR9ZYWyYFV3KwTh8fEoy1&#10;vfA39ZkvRAhhF6OC0vsmltLlJRl0M9sQB+7HtgZ9gG0hdYuXEG5quYiipTRYcWgosaFNSfk564yC&#10;ZXdqKNvuP3cree0Xv0W3+/iaKDUeDa8vIDwN/l98d7/rMP/pGW7Ph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21RL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48" o:spid="_x0000_s110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i/xc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i/xcYAAADc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27D33" w:rsidRPr="00DC775C">
        <w:rPr>
          <w:b/>
          <w:bCs/>
          <w:shd w:val="clear" w:color="auto" w:fill="FFFFFF"/>
        </w:rPr>
        <w:t>Б</w:t>
      </w:r>
      <w:r w:rsidR="001F04F1" w:rsidRPr="00DC775C">
        <w:rPr>
          <w:b/>
        </w:rPr>
        <w:t>е</w:t>
      </w:r>
      <w:r w:rsidR="00F27D33" w:rsidRPr="00DC775C">
        <w:rPr>
          <w:b/>
        </w:rPr>
        <w:t>спилотный авиационный компл</w:t>
      </w:r>
      <w:r w:rsidR="001F04F1" w:rsidRPr="00DC775C">
        <w:rPr>
          <w:b/>
        </w:rPr>
        <w:t>е</w:t>
      </w:r>
      <w:r w:rsidR="00F27D33" w:rsidRPr="00DC775C">
        <w:rPr>
          <w:b/>
        </w:rPr>
        <w:t>кс «Ястр</w:t>
      </w:r>
      <w:r w:rsidR="001F04F1" w:rsidRPr="00DC775C">
        <w:rPr>
          <w:b/>
        </w:rPr>
        <w:t>е</w:t>
      </w:r>
      <w:r w:rsidR="00F27D33" w:rsidRPr="00DC775C">
        <w:rPr>
          <w:b/>
        </w:rPr>
        <w:t>б»</w:t>
      </w:r>
    </w:p>
    <w:p w:rsidR="00F27D33" w:rsidRPr="001F04F1" w:rsidRDefault="00F27D33" w:rsidP="00F27D33">
      <w:pPr>
        <w:pStyle w:val="a3"/>
        <w:rPr>
          <w:shd w:val="clear" w:color="auto" w:fill="FFFFFF"/>
        </w:rPr>
      </w:pPr>
      <w:r w:rsidRPr="00653AFD">
        <w:rPr>
          <w:b/>
          <w:bCs/>
          <w:shd w:val="clear" w:color="auto" w:fill="FFFFFF"/>
        </w:rPr>
        <w:t>16. Б</w:t>
      </w:r>
      <w:r w:rsidR="001F04F1" w:rsidRPr="00653AFD">
        <w:rPr>
          <w:b/>
        </w:rPr>
        <w:t>е</w:t>
      </w:r>
      <w:r w:rsidRPr="00653AFD">
        <w:rPr>
          <w:b/>
        </w:rPr>
        <w:t>спилотный авиационный компл</w:t>
      </w:r>
      <w:r w:rsidR="001F04F1" w:rsidRPr="00653AFD">
        <w:rPr>
          <w:b/>
        </w:rPr>
        <w:t>е</w:t>
      </w:r>
      <w:r w:rsidRPr="00653AFD">
        <w:rPr>
          <w:b/>
        </w:rPr>
        <w:t>кс «Ястр</w:t>
      </w:r>
      <w:r w:rsidR="001F04F1" w:rsidRPr="00653AFD">
        <w:rPr>
          <w:b/>
        </w:rPr>
        <w:t>е</w:t>
      </w:r>
      <w:r w:rsidRPr="00653AFD">
        <w:rPr>
          <w:b/>
        </w:rPr>
        <w:t>б» с</w:t>
      </w:r>
      <w:r w:rsidR="00DC775C" w:rsidRPr="00653AFD">
        <w:rPr>
          <w:b/>
        </w:rPr>
        <w:t> </w:t>
      </w:r>
      <w:r w:rsidRPr="00653AFD">
        <w:rPr>
          <w:b/>
        </w:rPr>
        <w:t>дальностью д</w:t>
      </w:r>
      <w:r w:rsidR="001F04F1" w:rsidRPr="00653AFD">
        <w:rPr>
          <w:b/>
        </w:rPr>
        <w:t>е</w:t>
      </w:r>
      <w:r w:rsidRPr="00653AFD">
        <w:rPr>
          <w:b/>
        </w:rPr>
        <w:t>йствия бол</w:t>
      </w:r>
      <w:r w:rsidR="001F04F1" w:rsidRPr="00653AFD">
        <w:rPr>
          <w:b/>
        </w:rPr>
        <w:t>ее</w:t>
      </w:r>
      <w:r w:rsidRPr="00653AFD">
        <w:rPr>
          <w:b/>
        </w:rPr>
        <w:t xml:space="preserve"> 200</w:t>
      </w:r>
      <w:r w:rsidR="00DC775C" w:rsidRPr="00653AFD">
        <w:rPr>
          <w:b/>
        </w:rPr>
        <w:t> </w:t>
      </w:r>
      <w:r w:rsidRPr="00653AFD">
        <w:rPr>
          <w:b/>
        </w:rPr>
        <w:t>км</w:t>
      </w:r>
      <w:r w:rsidRPr="00653AFD">
        <w:t xml:space="preserve"> </w:t>
      </w:r>
      <w:r w:rsidRPr="00653AFD">
        <w:rPr>
          <w:b/>
        </w:rPr>
        <w:t>(Р</w:t>
      </w:r>
      <w:r w:rsidR="001F04F1" w:rsidRPr="00653AFD">
        <w:rPr>
          <w:b/>
        </w:rPr>
        <w:t>е</w:t>
      </w:r>
      <w:r w:rsidRPr="00653AFD">
        <w:rPr>
          <w:b/>
        </w:rPr>
        <w:t>спубликанско</w:t>
      </w:r>
      <w:r w:rsidR="001F04F1" w:rsidRPr="00653AFD">
        <w:rPr>
          <w:b/>
        </w:rPr>
        <w:t>е</w:t>
      </w:r>
      <w:r w:rsidRPr="00653AFD">
        <w:rPr>
          <w:b/>
        </w:rPr>
        <w:t xml:space="preserve"> унитарно</w:t>
      </w:r>
      <w:r w:rsidR="001F04F1" w:rsidRPr="00653AFD">
        <w:rPr>
          <w:b/>
        </w:rPr>
        <w:t>е</w:t>
      </w:r>
      <w:r w:rsidRPr="00653AFD">
        <w:rPr>
          <w:b/>
        </w:rPr>
        <w:t xml:space="preserve"> пр</w:t>
      </w:r>
      <w:r w:rsidR="001F04F1" w:rsidRPr="00653AFD">
        <w:rPr>
          <w:b/>
        </w:rPr>
        <w:t>е</w:t>
      </w:r>
      <w:r w:rsidRPr="00653AFD">
        <w:rPr>
          <w:b/>
        </w:rPr>
        <w:t>дприяти</w:t>
      </w:r>
      <w:r w:rsidR="001F04F1" w:rsidRPr="00653AFD">
        <w:rPr>
          <w:b/>
        </w:rPr>
        <w:t>е</w:t>
      </w:r>
      <w:r w:rsidRPr="00653AFD">
        <w:rPr>
          <w:b/>
        </w:rPr>
        <w:t xml:space="preserve"> «Научно-производств</w:t>
      </w:r>
      <w:r w:rsidR="001F04F1" w:rsidRPr="00653AFD">
        <w:rPr>
          <w:b/>
        </w:rPr>
        <w:t>е</w:t>
      </w:r>
      <w:r w:rsidRPr="00653AFD">
        <w:rPr>
          <w:b/>
        </w:rPr>
        <w:t>нный ц</w:t>
      </w:r>
      <w:r w:rsidR="001F04F1" w:rsidRPr="00653AFD">
        <w:rPr>
          <w:b/>
        </w:rPr>
        <w:t>е</w:t>
      </w:r>
      <w:r w:rsidRPr="00653AFD">
        <w:rPr>
          <w:b/>
        </w:rPr>
        <w:t>нтр многофункциональных б</w:t>
      </w:r>
      <w:r w:rsidR="001F04F1" w:rsidRPr="00653AFD">
        <w:rPr>
          <w:b/>
        </w:rPr>
        <w:t>е</w:t>
      </w:r>
      <w:r w:rsidRPr="00653AFD">
        <w:rPr>
          <w:b/>
        </w:rPr>
        <w:t>спилотных компл</w:t>
      </w:r>
      <w:r w:rsidR="001F04F1" w:rsidRPr="00653AFD">
        <w:rPr>
          <w:b/>
        </w:rPr>
        <w:t>е</w:t>
      </w:r>
      <w:r w:rsidRPr="00653AFD">
        <w:rPr>
          <w:b/>
        </w:rPr>
        <w:t>ксов» Национальной акад</w:t>
      </w:r>
      <w:r w:rsidR="001F04F1" w:rsidRPr="00653AFD">
        <w:rPr>
          <w:b/>
        </w:rPr>
        <w:t>е</w:t>
      </w:r>
      <w:r w:rsidRPr="00653AFD">
        <w:rPr>
          <w:b/>
        </w:rPr>
        <w:t>мии наук Б</w:t>
      </w:r>
      <w:r w:rsidR="001F04F1" w:rsidRPr="00653AFD">
        <w:rPr>
          <w:b/>
        </w:rPr>
        <w:t>е</w:t>
      </w:r>
      <w:r w:rsidRPr="00653AFD">
        <w:rPr>
          <w:b/>
        </w:rPr>
        <w:t>ларуси», г.</w:t>
      </w:r>
      <w:r w:rsidR="00123B7A" w:rsidRPr="00653AFD">
        <w:rPr>
          <w:b/>
        </w:rPr>
        <w:t> </w:t>
      </w:r>
      <w:r w:rsidRPr="00653AFD">
        <w:rPr>
          <w:b/>
        </w:rPr>
        <w:t>Минск)</w:t>
      </w:r>
      <w:r w:rsidRPr="00653AFD">
        <w:t xml:space="preserve"> </w:t>
      </w:r>
      <w:r w:rsidRPr="00653AFD">
        <w:rPr>
          <w:shd w:val="clear" w:color="auto" w:fill="FFFFFF"/>
        </w:rPr>
        <w:t>пр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дназнач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 для выполн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 xml:space="preserve">ния различных задач, связанных с </w:t>
      </w:r>
      <w:proofErr w:type="spellStart"/>
      <w:r w:rsidRPr="00653AFD">
        <w:rPr>
          <w:shd w:val="clear" w:color="auto" w:fill="FFFFFF"/>
        </w:rPr>
        <w:t>вид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омониторингом</w:t>
      </w:r>
      <w:proofErr w:type="spellEnd"/>
      <w:r w:rsidRPr="00653AFD">
        <w:rPr>
          <w:shd w:val="clear" w:color="auto" w:fill="FFFFFF"/>
        </w:rPr>
        <w:t xml:space="preserve"> м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стности, обнаруж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ни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м объ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ктов и</w:t>
      </w:r>
      <w:r w:rsidR="00123B7A" w:rsidRPr="00653AFD">
        <w:rPr>
          <w:shd w:val="clear" w:color="auto" w:fill="FFFFFF"/>
        </w:rPr>
        <w:t> </w:t>
      </w:r>
      <w:r w:rsidRPr="00653AFD">
        <w:rPr>
          <w:shd w:val="clear" w:color="auto" w:fill="FFFFFF"/>
        </w:rPr>
        <w:t>опр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д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л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ни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м их координат. Компл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кс способ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 сопровождать подвижны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 xml:space="preserve"> объ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кты с борта б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спилотного л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тат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льного аппарата и п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р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давать получ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нны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 xml:space="preserve"> данны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 xml:space="preserve"> на наз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мный пункт управл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ния и другим удал</w:t>
      </w:r>
      <w:r w:rsidR="00123B7A" w:rsidRPr="00653AFD">
        <w:rPr>
          <w:shd w:val="clear" w:color="auto" w:fill="FFFFFF"/>
        </w:rPr>
        <w:t>ё</w:t>
      </w:r>
      <w:r w:rsidRPr="00653AFD">
        <w:rPr>
          <w:shd w:val="clear" w:color="auto" w:fill="FFFFFF"/>
        </w:rPr>
        <w:t>нным пользоват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лям в</w:t>
      </w:r>
      <w:r w:rsidR="00123B7A" w:rsidRPr="00653AFD">
        <w:rPr>
          <w:shd w:val="clear" w:color="auto" w:fill="FFFFFF"/>
        </w:rPr>
        <w:t xml:space="preserve"> режиме </w:t>
      </w:r>
      <w:r w:rsidRPr="00653AFD">
        <w:rPr>
          <w:shd w:val="clear" w:color="auto" w:fill="FFFFFF"/>
        </w:rPr>
        <w:t>р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ально</w:t>
      </w:r>
      <w:r w:rsidR="00123B7A" w:rsidRPr="00653AFD">
        <w:rPr>
          <w:shd w:val="clear" w:color="auto" w:fill="FFFFFF"/>
        </w:rPr>
        <w:t>го</w:t>
      </w:r>
      <w:r w:rsidRPr="00653AFD">
        <w:rPr>
          <w:shd w:val="clear" w:color="auto" w:fill="FFFFFF"/>
        </w:rPr>
        <w:t xml:space="preserve"> вр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м</w:t>
      </w:r>
      <w:r w:rsidR="001F04F1" w:rsidRPr="00653AFD">
        <w:rPr>
          <w:shd w:val="clear" w:color="auto" w:fill="FFFFFF"/>
        </w:rPr>
        <w:t>е</w:t>
      </w:r>
      <w:r w:rsidRPr="00653AFD">
        <w:rPr>
          <w:shd w:val="clear" w:color="auto" w:fill="FFFFFF"/>
        </w:rPr>
        <w:t>ни.</w:t>
      </w:r>
      <w:r w:rsidRPr="001F04F1">
        <w:rPr>
          <w:shd w:val="clear" w:color="auto" w:fill="FFFFFF"/>
        </w:rPr>
        <w:t xml:space="preserve"> </w:t>
      </w:r>
    </w:p>
    <w:p w:rsidR="00F27D33" w:rsidRPr="001F04F1" w:rsidRDefault="00F27D33" w:rsidP="00F27D33">
      <w:pPr>
        <w:pStyle w:val="a3"/>
        <w:rPr>
          <w:shd w:val="clear" w:color="auto" w:fill="FFFFFF"/>
        </w:rPr>
      </w:pPr>
      <w:r w:rsidRPr="00AA4829">
        <w:rPr>
          <w:shd w:val="clear" w:color="auto" w:fill="FFFFFF"/>
        </w:rPr>
        <w:t>В состав данного компл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кса входят два типа </w:t>
      </w:r>
      <w:proofErr w:type="spellStart"/>
      <w:r w:rsidRPr="00AA4829">
        <w:rPr>
          <w:shd w:val="clear" w:color="auto" w:fill="FFFFFF"/>
        </w:rPr>
        <w:t>б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спилотников</w:t>
      </w:r>
      <w:proofErr w:type="spellEnd"/>
      <w:r w:rsidR="008976A9">
        <w:rPr>
          <w:shd w:val="clear" w:color="auto" w:fill="FFFFFF"/>
        </w:rPr>
        <w:t xml:space="preserve"> </w:t>
      </w:r>
      <w:r w:rsidR="008976A9" w:rsidRPr="001F04F1">
        <w:t>(БЛА)</w:t>
      </w:r>
      <w:r w:rsidRPr="00AA4829">
        <w:rPr>
          <w:shd w:val="clear" w:color="auto" w:fill="FFFFFF"/>
        </w:rPr>
        <w:t>: БЛА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«Бур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стник» и малы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б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спилотны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л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тат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льны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аппараты «МБ-30». БЛА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«Бур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стник» оснащ</w:t>
      </w:r>
      <w:r w:rsidR="00653AFD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н установкой на баз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двигат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ля внутр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нн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го сгорания. Он способ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 взл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тать </w:t>
      </w:r>
      <w:proofErr w:type="gramStart"/>
      <w:r w:rsidRPr="00AA4829">
        <w:rPr>
          <w:shd w:val="clear" w:color="auto" w:fill="FFFFFF"/>
        </w:rPr>
        <w:t>со</w:t>
      </w:r>
      <w:proofErr w:type="gramEnd"/>
      <w:r w:rsidR="00653AFD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взл</w:t>
      </w:r>
      <w:r w:rsidR="00653AFD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тно-посадочной полосы и оставаться в воздух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до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10</w:t>
      </w:r>
      <w:r w:rsidR="00653AFD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часов. Благодаря своим конструктивным особ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нностям, наличию парашютной сист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мы спас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ния и</w:t>
      </w:r>
      <w:r w:rsidR="00653AFD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использованию высококач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ств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нных мат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риалов в</w:t>
      </w:r>
      <w:r w:rsidR="00653AFD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производств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этот </w:t>
      </w:r>
      <w:proofErr w:type="spellStart"/>
      <w:r w:rsidRPr="00AA4829">
        <w:rPr>
          <w:shd w:val="clear" w:color="auto" w:fill="FFFFFF"/>
        </w:rPr>
        <w:t>б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спилотник</w:t>
      </w:r>
      <w:proofErr w:type="spellEnd"/>
      <w:r w:rsidRPr="00AA4829">
        <w:rPr>
          <w:shd w:val="clear" w:color="auto" w:fill="FFFFFF"/>
        </w:rPr>
        <w:t xml:space="preserve"> д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монстриру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повыш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нную над</w:t>
      </w:r>
      <w:r w:rsidR="00653AFD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жность.</w:t>
      </w:r>
    </w:p>
    <w:p w:rsidR="00A630B5" w:rsidRPr="001F04F1" w:rsidRDefault="00F27D33" w:rsidP="00F27D33">
      <w:pPr>
        <w:pStyle w:val="a3"/>
        <w:rPr>
          <w:noProof/>
        </w:rPr>
      </w:pPr>
      <w:r w:rsidRPr="00AA4829">
        <w:rPr>
          <w:shd w:val="clear" w:color="auto" w:fill="FFFFFF"/>
        </w:rPr>
        <w:t>Что каса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тся связи, дальность д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йствия двухканальной аппаратуры при</w:t>
      </w:r>
      <w:r w:rsidR="00AA4829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ма и</w:t>
      </w:r>
      <w:r w:rsidR="00AA4829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п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дачи данных в условиях прямой радиовидимости составля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120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км и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бол</w:t>
      </w:r>
      <w:r w:rsidR="001F04F1" w:rsidRPr="00AA4829">
        <w:rPr>
          <w:shd w:val="clear" w:color="auto" w:fill="FFFFFF"/>
        </w:rPr>
        <w:t>ее</w:t>
      </w:r>
      <w:r w:rsidRPr="00AA4829">
        <w:rPr>
          <w:shd w:val="clear" w:color="auto" w:fill="FFFFFF"/>
        </w:rPr>
        <w:t>. Возможность взл</w:t>
      </w:r>
      <w:r w:rsidR="00AA4829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та с одног</w:t>
      </w:r>
      <w:r w:rsidR="00AA4829" w:rsidRPr="00AA4829">
        <w:rPr>
          <w:shd w:val="clear" w:color="auto" w:fill="FFFFFF"/>
        </w:rPr>
        <w:t>о аэродрома и посадки на другом</w:t>
      </w:r>
      <w:r w:rsidRPr="00AA4829">
        <w:rPr>
          <w:shd w:val="clear" w:color="auto" w:fill="FFFFFF"/>
        </w:rPr>
        <w:t xml:space="preserve"> достига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1000</w:t>
      </w:r>
      <w:r w:rsidR="00AA4829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км. Кром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того, максимальная масса пол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зной нагрузки, которую мож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н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сти БЛА</w:t>
      </w:r>
      <w:r w:rsidR="00562683">
        <w:rPr>
          <w:shd w:val="clear" w:color="auto" w:fill="FFFFFF"/>
        </w:rPr>
        <w:t> </w:t>
      </w:r>
      <w:r w:rsidRPr="00AA4829">
        <w:rPr>
          <w:shd w:val="clear" w:color="auto" w:fill="FFFFFF"/>
        </w:rPr>
        <w:t>«Бур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стник», составля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80 кг. Аппарат «Ястр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б» им</w:t>
      </w:r>
      <w:r w:rsidR="001F04F1" w:rsidRPr="00AA4829">
        <w:rPr>
          <w:shd w:val="clear" w:color="auto" w:fill="FFFFFF"/>
        </w:rPr>
        <w:t>ее</w:t>
      </w:r>
      <w:r w:rsidRPr="00AA4829">
        <w:rPr>
          <w:shd w:val="clear" w:color="auto" w:fill="FFFFFF"/>
        </w:rPr>
        <w:t>т максимальный взл</w:t>
      </w:r>
      <w:r w:rsidR="00AA4829" w:rsidRPr="00AA4829">
        <w:rPr>
          <w:shd w:val="clear" w:color="auto" w:fill="FFFFFF"/>
        </w:rPr>
        <w:t>ё</w:t>
      </w:r>
      <w:r w:rsidRPr="00AA4829">
        <w:rPr>
          <w:shd w:val="clear" w:color="auto" w:fill="FFFFFF"/>
        </w:rPr>
        <w:t>тный в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с до</w:t>
      </w:r>
      <w:r w:rsidR="00AA4829" w:rsidRPr="00AA4829">
        <w:rPr>
          <w:shd w:val="clear" w:color="auto" w:fill="FFFFFF"/>
        </w:rPr>
        <w:t> </w:t>
      </w:r>
      <w:r w:rsidRPr="00AA4829">
        <w:rPr>
          <w:shd w:val="clear" w:color="auto" w:fill="FFFFFF"/>
        </w:rPr>
        <w:t>700 кг и мож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т приц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льно стр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>лять на расстояни</w:t>
      </w:r>
      <w:r w:rsidR="001F04F1" w:rsidRPr="00AA4829">
        <w:rPr>
          <w:shd w:val="clear" w:color="auto" w:fill="FFFFFF"/>
        </w:rPr>
        <w:t>е</w:t>
      </w:r>
      <w:r w:rsidRPr="00AA4829">
        <w:rPr>
          <w:shd w:val="clear" w:color="auto" w:fill="FFFFFF"/>
        </w:rPr>
        <w:t xml:space="preserve"> до 50 </w:t>
      </w:r>
      <w:r w:rsidR="00AA4829" w:rsidRPr="00AA4829">
        <w:rPr>
          <w:shd w:val="clear" w:color="auto" w:fill="FFFFFF"/>
        </w:rPr>
        <w:t>км</w:t>
      </w:r>
      <w:r w:rsidRPr="00AA4829">
        <w:rPr>
          <w:shd w:val="clear" w:color="auto" w:fill="FFFFFF"/>
        </w:rPr>
        <w:t>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AA4829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70F328C" wp14:editId="5D12E2F9">
                <wp:extent cx="2880000" cy="359967"/>
                <wp:effectExtent l="0" t="19050" r="34925" b="40640"/>
                <wp:docPr id="149" name="Группа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50" name="Прямая соединительная линия 15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51" name="Группа 15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52" name="Ромб 15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" name="Ромб 15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" name="Ромб 15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83FBD37" id="Группа 14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">
                <v:line id="Прямая соединительная линия 150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" strokecolor="black [3213]" strokeweight="1pt">
                  <v:stroke joinstyle="miter"/>
                </v:line>
                <v:group id="Группа 151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Ромб 152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" fillcolor="white [3212]" strokecolor="black [3213]" strokeweight="1pt"/>
                  <v:shape id="Ромб 153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IqdwwAAANwAAAAPAAAAZHJzL2Rvd25yZXYueG1sRI9Bi8Iw&#10;EIXvC/6HMIK3bbqK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vFSKncMAAADcAAAADwAA&#10;AAAAAAAAAAAAAAAHAgAAZHJzL2Rvd25yZXYueG1sUEsFBgAAAAADAAMAtwAAAPcCAAAAAA==&#10;" fillcolor="white [3212]" strokecolor="black [3213]" strokeweight="1pt"/>
                  <v:shape id="Ромб 154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425E6F" w:rsidRDefault="00A630B5" w:rsidP="00A630B5">
      <w:pPr>
        <w:pStyle w:val="af8"/>
      </w:pPr>
      <w:r w:rsidRPr="00425E6F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7696" behindDoc="0" locked="0" layoutInCell="1" allowOverlap="1" wp14:anchorId="553DA90F" wp14:editId="398B97EA">
                <wp:simplePos x="0" y="0"/>
                <wp:positionH relativeFrom="margin">
                  <wp:posOffset>3173730</wp:posOffset>
                </wp:positionH>
                <wp:positionV relativeFrom="margin">
                  <wp:posOffset>257810</wp:posOffset>
                </wp:positionV>
                <wp:extent cx="3239770" cy="2267585"/>
                <wp:effectExtent l="0" t="0" r="17780" b="18415"/>
                <wp:wrapSquare wrapText="bothSides"/>
                <wp:docPr id="133" name="Группа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34" name="Прямоугольник: скругленные углы 13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5" name="Группа 13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36" name="Ромб 13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" name="Надпись 13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33" o:spid="_x0000_s1106" style="position:absolute;left:0;text-align:left;margin-left:249.9pt;margin-top:20.3pt;width:255.1pt;height:178.55pt;z-index:25167769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Ug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BIAAAAAQACAEgAAAABAAI4QklN&#10;BCYAAAAAAA4AAAAAAAAAAAAAP4AAADhCSU0D8gAAAAAACgAA////////AAA4QklNBA0AAAAAAAQA&#10;AABa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RAAAABgAAAAAAAAAAAAAA&#10;vAAAARsAAAAOBDMEOAQxBEAEOAQ0ACAEOwQ4BDwEPgQ9BDAAMQAAAAEAAAAAAAAAAAAAAAAAAAAA&#10;AAAAAQAAAAAAAAAAAAABGwAAALwAAAAAAAAAAAAAAAAAAAAAAQAAAAAAAAAAAAAAAAAAAAAAAAAQ&#10;AAAAAQAAAAAAAG51bGwAAAACAAAABmJvdW5kc09iamMAAAABAAAAAAAAUmN0MQAAAAQAAAAAVG9w&#10;IGxvbmcAAAAAAAAAAExlZnRsb25nAAAAAAAAAABCdG9tbG9uZwAAALwAAAAAUmdodGxvbmcAAAEb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C8AAAAAFJnaHRsb25nAAABGw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gfBJQ0NfUFJPRklMRQAJC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//&#10;///////////////////////////////////////r0f//////////////////////////////////&#10;///////36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zdf/////////////////////////////////////&#10;/92vlrf0/////////////////////////////////////8WMaKfn////////////////////////&#10;/////////////8yciaTn//////////////////////////////////////rOu8b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xb31/////////////////////////////////////7+TeoXF////////////////////////////&#10;////////25BbPWWo9v/////////////////////////////////+vHU0AFSb6///////////////&#10;///////////////////TlH5JLE6a7P///////////////////////////////9jUyrN+ZW2l+f//&#10;//////////////////////////////////TFrq/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l4+Pk5ujt8fn/&#10;/////////////////////////////bGUkpKVmZ2jqbK80O3//////////////////////////51T&#10;R0lNUVZgc4qv1vz//////////////////////////7JWABo1UG2LrtL3////////////////////&#10;/////////81vPl97mbfX+f///////////////////////////////+6fg6bC4f//////////////&#10;///////////////////////jzu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">
                <v:roundrect id="Прямоугольник: скругленные углы 134" o:spid="_x0000_s110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ZjAcEA&#10;AADcAAAADwAAAGRycy9kb3ducmV2LnhtbERP24rCMBB9F/Yfwiz4pqkXRKpRdhdF3TcvHzA0Y1Pa&#10;TEqTtdWvN4Kwb3M411muO1uJGzW+cKxgNExAEGdOF5wruJy3gzkIH5A1Vo5JwZ08rFcfvSWm2rV8&#10;pNsp5CKGsE9RgQmhTqX0mSGLfuhq4shdXWMxRNjkUjfYxnBbyXGSzKTFgmODwZp+DGXl6c8qOP7K&#10;WXnZfU/soxydN2NvDrbtlOp/dl8LEIG68C9+u/c6zp9M4fVMvE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2YwHBAAAA3AAAAA8AAAAAAAAAAAAAAAAAmAIAAGRycy9kb3du&#10;cmV2LnhtbFBLBQYAAAAABAAEAPUAAACGAwAAAAA=&#10;" strokecolor="black [3213]" strokeweight="1pt">
                  <v:fill r:id="rId42" o:title="" recolor="t" rotate="t" type="frame"/>
                  <v:stroke joinstyle="miter"/>
                </v:roundrect>
                <v:group id="Группа 135" o:spid="_x0000_s110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Ромб 136" o:spid="_x0000_s110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D9MMA&#10;AADcAAAADwAAAGRycy9kb3ducmV2LnhtbERPTWvCQBC9F/wPywheSt1oIUjqKiIIiko1FnodsmMS&#10;zM6G7CbG/nq3UOhtHu9z5sveVKKjxpWWFUzGEQjizOqScwVfl83bDITzyBory6TgQQ6Wi8HLHBNt&#10;73ymLvW5CCHsElRQeF8nUrqsIINubGviwF1tY9AH2ORSN3gP4aaS0yiKpcGSQ0OBNa0Lym5paxTE&#10;7XdN6e74uZ/JRzf9ydv94fSq1GjYrz5AeOr9v/jPvdVh/nsMv8+EC+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wD9MMAAADc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137" o:spid="_x0000_s111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27D33" w:rsidRPr="00425E6F">
        <w:rPr>
          <w:b/>
        </w:rPr>
        <w:t>Гибрид лимона и</w:t>
      </w:r>
      <w:r w:rsidR="00C524B8" w:rsidRPr="00425E6F">
        <w:rPr>
          <w:b/>
        </w:rPr>
        <w:t> </w:t>
      </w:r>
      <w:r w:rsidR="00F27D33" w:rsidRPr="00425E6F">
        <w:rPr>
          <w:b/>
        </w:rPr>
        <w:t xml:space="preserve">цитрона — </w:t>
      </w:r>
      <w:r w:rsidR="00F16F13">
        <w:rPr>
          <w:b/>
        </w:rPr>
        <w:br/>
      </w:r>
      <w:r w:rsidR="00F27D33" w:rsidRPr="00425E6F">
        <w:rPr>
          <w:b/>
        </w:rPr>
        <w:t>сорт «Панд</w:t>
      </w:r>
      <w:r w:rsidR="001F04F1" w:rsidRPr="00425E6F">
        <w:rPr>
          <w:b/>
        </w:rPr>
        <w:t>е</w:t>
      </w:r>
      <w:r w:rsidR="00F27D33" w:rsidRPr="00425E6F">
        <w:rPr>
          <w:b/>
        </w:rPr>
        <w:t>роза»</w:t>
      </w:r>
    </w:p>
    <w:p w:rsidR="00F27D33" w:rsidRPr="001F04F1" w:rsidRDefault="00F27D33" w:rsidP="00F27D33">
      <w:pPr>
        <w:pStyle w:val="a3"/>
        <w:rPr>
          <w:noProof/>
        </w:rPr>
      </w:pPr>
      <w:r w:rsidRPr="00425E6F">
        <w:rPr>
          <w:b/>
          <w:noProof/>
        </w:rPr>
        <w:t>17.</w:t>
      </w:r>
      <w:r w:rsidRPr="00425E6F">
        <w:rPr>
          <w:noProof/>
        </w:rPr>
        <w:t xml:space="preserve"> </w:t>
      </w:r>
      <w:r w:rsidRPr="00425E6F">
        <w:rPr>
          <w:b/>
          <w:noProof/>
        </w:rPr>
        <w:t>Гибрид лимона и цитрона — сорт «Панд</w:t>
      </w:r>
      <w:r w:rsidR="001F04F1" w:rsidRPr="00425E6F">
        <w:rPr>
          <w:b/>
          <w:noProof/>
        </w:rPr>
        <w:t>е</w:t>
      </w:r>
      <w:r w:rsidRPr="00425E6F">
        <w:rPr>
          <w:b/>
          <w:noProof/>
        </w:rPr>
        <w:t>роза»</w:t>
      </w:r>
      <w:r w:rsidRPr="00425E6F">
        <w:rPr>
          <w:noProof/>
        </w:rPr>
        <w:t xml:space="preserve"> (</w:t>
      </w:r>
      <w:r w:rsidRPr="00425E6F">
        <w:rPr>
          <w:b/>
          <w:shd w:val="clear" w:color="auto" w:fill="FFFFFF"/>
        </w:rPr>
        <w:t>Государств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нно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 xml:space="preserve"> научно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 xml:space="preserve"> учр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жд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ни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 xml:space="preserve"> «Ц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нтральный ботанич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ский сад Национальной акад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мии наук Б</w:t>
      </w:r>
      <w:r w:rsidR="001F04F1" w:rsidRPr="00425E6F">
        <w:rPr>
          <w:b/>
          <w:shd w:val="clear" w:color="auto" w:fill="FFFFFF"/>
        </w:rPr>
        <w:t>е</w:t>
      </w:r>
      <w:r w:rsidRPr="00425E6F">
        <w:rPr>
          <w:b/>
          <w:shd w:val="clear" w:color="auto" w:fill="FFFFFF"/>
        </w:rPr>
        <w:t>ларуси», г. Минск</w:t>
      </w:r>
      <w:r w:rsidRPr="00425E6F">
        <w:rPr>
          <w:b/>
          <w:noProof/>
        </w:rPr>
        <w:t>)</w:t>
      </w:r>
      <w:r w:rsidRPr="00425E6F">
        <w:rPr>
          <w:noProof/>
        </w:rPr>
        <w:t xml:space="preserve"> выв</w:t>
      </w:r>
      <w:r w:rsidR="001F04F1" w:rsidRPr="00425E6F">
        <w:rPr>
          <w:noProof/>
        </w:rPr>
        <w:t>е</w:t>
      </w:r>
      <w:r w:rsidRPr="00425E6F">
        <w:rPr>
          <w:noProof/>
        </w:rPr>
        <w:t>д</w:t>
      </w:r>
      <w:r w:rsidR="001F04F1" w:rsidRPr="00425E6F">
        <w:rPr>
          <w:noProof/>
        </w:rPr>
        <w:t>е</w:t>
      </w:r>
      <w:r w:rsidRPr="00425E6F">
        <w:rPr>
          <w:noProof/>
        </w:rPr>
        <w:t>н в лимонарии —</w:t>
      </w:r>
      <w:r w:rsidR="00425E6F" w:rsidRPr="00425E6F">
        <w:rPr>
          <w:noProof/>
        </w:rPr>
        <w:t xml:space="preserve"> </w:t>
      </w:r>
      <w:r w:rsidRPr="00425E6F">
        <w:rPr>
          <w:noProof/>
        </w:rPr>
        <w:t>уникальной оранж</w:t>
      </w:r>
      <w:r w:rsidR="001F04F1" w:rsidRPr="00425E6F">
        <w:rPr>
          <w:noProof/>
        </w:rPr>
        <w:t>е</w:t>
      </w:r>
      <w:r w:rsidRPr="00425E6F">
        <w:rPr>
          <w:noProof/>
        </w:rPr>
        <w:t>р</w:t>
      </w:r>
      <w:r w:rsidR="001F04F1" w:rsidRPr="00425E6F">
        <w:rPr>
          <w:noProof/>
        </w:rPr>
        <w:t>ее</w:t>
      </w:r>
      <w:r w:rsidRPr="00425E6F">
        <w:rPr>
          <w:noProof/>
        </w:rPr>
        <w:t>, гд</w:t>
      </w:r>
      <w:r w:rsidR="001F04F1" w:rsidRPr="00425E6F">
        <w:rPr>
          <w:noProof/>
        </w:rPr>
        <w:t>е</w:t>
      </w:r>
      <w:r w:rsidRPr="00425E6F">
        <w:rPr>
          <w:noProof/>
        </w:rPr>
        <w:t xml:space="preserve"> собрано бол</w:t>
      </w:r>
      <w:r w:rsidR="001F04F1" w:rsidRPr="00425E6F">
        <w:rPr>
          <w:noProof/>
        </w:rPr>
        <w:t>ее</w:t>
      </w:r>
      <w:r w:rsidRPr="00425E6F">
        <w:rPr>
          <w:noProof/>
        </w:rPr>
        <w:t xml:space="preserve"> 100</w:t>
      </w:r>
      <w:r w:rsidR="00425E6F" w:rsidRPr="00425E6F">
        <w:rPr>
          <w:noProof/>
        </w:rPr>
        <w:t> </w:t>
      </w:r>
      <w:r w:rsidRPr="00425E6F">
        <w:rPr>
          <w:noProof/>
        </w:rPr>
        <w:t>сортов плодовых цитрусовых культур.</w:t>
      </w:r>
      <w:r w:rsidRPr="001F04F1">
        <w:rPr>
          <w:noProof/>
        </w:rPr>
        <w:t xml:space="preserve"> </w:t>
      </w:r>
    </w:p>
    <w:p w:rsidR="00F27D33" w:rsidRPr="001F04F1" w:rsidRDefault="00F27D33" w:rsidP="00F27D33">
      <w:pPr>
        <w:pStyle w:val="a3"/>
        <w:rPr>
          <w:noProof/>
        </w:rPr>
      </w:pPr>
      <w:r w:rsidRPr="00425E6F">
        <w:rPr>
          <w:noProof/>
        </w:rPr>
        <w:t>Гибрид лимона и цитрона — сорт «Панд</w:t>
      </w:r>
      <w:r w:rsidR="001F04F1" w:rsidRPr="00425E6F">
        <w:rPr>
          <w:noProof/>
        </w:rPr>
        <w:t>е</w:t>
      </w:r>
      <w:r w:rsidRPr="00425E6F">
        <w:rPr>
          <w:noProof/>
        </w:rPr>
        <w:t>роза»</w:t>
      </w:r>
      <w:r w:rsidR="00425E6F" w:rsidRPr="00425E6F">
        <w:rPr>
          <w:noProof/>
        </w:rPr>
        <w:t> —</w:t>
      </w:r>
      <w:r w:rsidRPr="00425E6F">
        <w:rPr>
          <w:noProof/>
        </w:rPr>
        <w:t xml:space="preserve"> выд</w:t>
      </w:r>
      <w:r w:rsidR="001F04F1" w:rsidRPr="00425E6F">
        <w:rPr>
          <w:noProof/>
        </w:rPr>
        <w:t>е</w:t>
      </w:r>
      <w:r w:rsidRPr="00425E6F">
        <w:rPr>
          <w:noProof/>
        </w:rPr>
        <w:t>ля</w:t>
      </w:r>
      <w:r w:rsidR="001F04F1" w:rsidRPr="00425E6F">
        <w:rPr>
          <w:noProof/>
        </w:rPr>
        <w:t>е</w:t>
      </w:r>
      <w:r w:rsidRPr="00425E6F">
        <w:rPr>
          <w:noProof/>
        </w:rPr>
        <w:t>тся своими крупными плодами в</w:t>
      </w:r>
      <w:r w:rsidR="001F04F1" w:rsidRPr="00425E6F">
        <w:rPr>
          <w:noProof/>
        </w:rPr>
        <w:t>е</w:t>
      </w:r>
      <w:r w:rsidRPr="00425E6F">
        <w:rPr>
          <w:noProof/>
        </w:rPr>
        <w:t>сом от 600 до 800 г, округлой формы и св</w:t>
      </w:r>
      <w:r w:rsidR="001F04F1" w:rsidRPr="00425E6F">
        <w:rPr>
          <w:noProof/>
        </w:rPr>
        <w:t>е</w:t>
      </w:r>
      <w:r w:rsidRPr="00425E6F">
        <w:rPr>
          <w:noProof/>
        </w:rPr>
        <w:t>тло-з</w:t>
      </w:r>
      <w:r w:rsidR="001F04F1" w:rsidRPr="00425E6F">
        <w:rPr>
          <w:noProof/>
        </w:rPr>
        <w:t>е</w:t>
      </w:r>
      <w:r w:rsidRPr="00425E6F">
        <w:rPr>
          <w:noProof/>
        </w:rPr>
        <w:t>л</w:t>
      </w:r>
      <w:r w:rsidR="00425E6F" w:rsidRPr="00425E6F">
        <w:rPr>
          <w:noProof/>
        </w:rPr>
        <w:t>ё</w:t>
      </w:r>
      <w:r w:rsidRPr="00425E6F">
        <w:rPr>
          <w:noProof/>
        </w:rPr>
        <w:t>новатой мякотью. Это высоко</w:t>
      </w:r>
      <w:r w:rsidR="001F04F1" w:rsidRPr="00425E6F">
        <w:rPr>
          <w:noProof/>
        </w:rPr>
        <w:t>е</w:t>
      </w:r>
      <w:r w:rsidRPr="00425E6F">
        <w:rPr>
          <w:noProof/>
        </w:rPr>
        <w:t xml:space="preserve"> д</w:t>
      </w:r>
      <w:r w:rsidR="001F04F1" w:rsidRPr="00425E6F">
        <w:rPr>
          <w:noProof/>
        </w:rPr>
        <w:t>е</w:t>
      </w:r>
      <w:r w:rsidRPr="00425E6F">
        <w:rPr>
          <w:noProof/>
        </w:rPr>
        <w:t>р</w:t>
      </w:r>
      <w:r w:rsidR="001F04F1" w:rsidRPr="00425E6F">
        <w:rPr>
          <w:noProof/>
        </w:rPr>
        <w:t>е</w:t>
      </w:r>
      <w:r w:rsidR="00425E6F" w:rsidRPr="00425E6F">
        <w:rPr>
          <w:noProof/>
        </w:rPr>
        <w:t>во (2,5–</w:t>
      </w:r>
      <w:r w:rsidRPr="00425E6F">
        <w:rPr>
          <w:noProof/>
        </w:rPr>
        <w:t>3,5 м) устойчиво к высоким т</w:t>
      </w:r>
      <w:r w:rsidR="001F04F1" w:rsidRPr="00425E6F">
        <w:rPr>
          <w:noProof/>
        </w:rPr>
        <w:t>е</w:t>
      </w:r>
      <w:r w:rsidRPr="00425E6F">
        <w:rPr>
          <w:noProof/>
        </w:rPr>
        <w:t>мп</w:t>
      </w:r>
      <w:r w:rsidR="001F04F1" w:rsidRPr="00425E6F">
        <w:rPr>
          <w:noProof/>
        </w:rPr>
        <w:t>е</w:t>
      </w:r>
      <w:r w:rsidRPr="00425E6F">
        <w:rPr>
          <w:noProof/>
        </w:rPr>
        <w:t>ратурам и сухости воздуха.</w:t>
      </w:r>
    </w:p>
    <w:p w:rsidR="00F27D33" w:rsidRPr="001F04F1" w:rsidRDefault="00F27D33" w:rsidP="00F27D33">
      <w:pPr>
        <w:pStyle w:val="a3"/>
        <w:rPr>
          <w:noProof/>
        </w:rPr>
      </w:pPr>
      <w:r w:rsidRPr="00EF7B6A">
        <w:rPr>
          <w:noProof/>
        </w:rPr>
        <w:t>Кром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того, в лимонарии выращивают и други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цитрусовы</w:t>
      </w:r>
      <w:r w:rsidR="001F04F1" w:rsidRPr="00EF7B6A">
        <w:rPr>
          <w:noProof/>
        </w:rPr>
        <w:t>е</w:t>
      </w:r>
      <w:r w:rsidRPr="00EF7B6A">
        <w:rPr>
          <w:noProof/>
        </w:rPr>
        <w:t>, включая бол</w:t>
      </w:r>
      <w:r w:rsidR="001F04F1" w:rsidRPr="00EF7B6A">
        <w:rPr>
          <w:noProof/>
        </w:rPr>
        <w:t>ее</w:t>
      </w:r>
      <w:r w:rsidR="00425E6F" w:rsidRPr="00EF7B6A">
        <w:rPr>
          <w:noProof/>
        </w:rPr>
        <w:t xml:space="preserve"> 30 </w:t>
      </w:r>
      <w:r w:rsidRPr="00EF7B6A">
        <w:rPr>
          <w:noProof/>
        </w:rPr>
        <w:t>сортов лимонов, 10</w:t>
      </w:r>
      <w:r w:rsidR="00425E6F" w:rsidRPr="00EF7B6A">
        <w:rPr>
          <w:noProof/>
        </w:rPr>
        <w:t> </w:t>
      </w:r>
      <w:r w:rsidRPr="00EF7B6A">
        <w:rPr>
          <w:noProof/>
        </w:rPr>
        <w:t>сортов ап</w:t>
      </w:r>
      <w:r w:rsidR="001F04F1" w:rsidRPr="00EF7B6A">
        <w:rPr>
          <w:noProof/>
        </w:rPr>
        <w:t>е</w:t>
      </w:r>
      <w:r w:rsidRPr="00EF7B6A">
        <w:rPr>
          <w:noProof/>
        </w:rPr>
        <w:t>льсинов, свыш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25</w:t>
      </w:r>
      <w:r w:rsidR="00425E6F" w:rsidRPr="00EF7B6A">
        <w:rPr>
          <w:noProof/>
        </w:rPr>
        <w:t> </w:t>
      </w:r>
      <w:r w:rsidRPr="00EF7B6A">
        <w:rPr>
          <w:noProof/>
        </w:rPr>
        <w:t>сортов мандаринов и</w:t>
      </w:r>
      <w:r w:rsidR="00425E6F" w:rsidRPr="00EF7B6A">
        <w:rPr>
          <w:noProof/>
        </w:rPr>
        <w:t> </w:t>
      </w:r>
      <w:r w:rsidRPr="00EF7B6A">
        <w:rPr>
          <w:noProof/>
        </w:rPr>
        <w:t>их гибридов, а такж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</w:t>
      </w:r>
      <w:r w:rsidR="00425E6F" w:rsidRPr="00EF7B6A">
        <w:rPr>
          <w:noProof/>
        </w:rPr>
        <w:t>6</w:t>
      </w:r>
      <w:r w:rsidRPr="00EF7B6A">
        <w:rPr>
          <w:noProof/>
        </w:rPr>
        <w:t xml:space="preserve"> сортов гр</w:t>
      </w:r>
      <w:r w:rsidR="001F04F1" w:rsidRPr="00EF7B6A">
        <w:rPr>
          <w:noProof/>
        </w:rPr>
        <w:t>е</w:t>
      </w:r>
      <w:r w:rsidRPr="00EF7B6A">
        <w:rPr>
          <w:noProof/>
        </w:rPr>
        <w:t>йпфрутов.</w:t>
      </w:r>
      <w:r w:rsidRPr="001F04F1">
        <w:rPr>
          <w:noProof/>
        </w:rPr>
        <w:t xml:space="preserve"> </w:t>
      </w:r>
    </w:p>
    <w:p w:rsidR="00F27D33" w:rsidRPr="001F04F1" w:rsidRDefault="00F27D33" w:rsidP="00F27D33">
      <w:pPr>
        <w:pStyle w:val="a3"/>
        <w:rPr>
          <w:noProof/>
        </w:rPr>
      </w:pPr>
      <w:r w:rsidRPr="00EF7B6A">
        <w:rPr>
          <w:noProof/>
        </w:rPr>
        <w:t>Одним из самых популярных сортов явля</w:t>
      </w:r>
      <w:r w:rsidR="001F04F1" w:rsidRPr="00EF7B6A">
        <w:rPr>
          <w:noProof/>
        </w:rPr>
        <w:t>е</w:t>
      </w:r>
      <w:r w:rsidRPr="00EF7B6A">
        <w:rPr>
          <w:noProof/>
        </w:rPr>
        <w:t>тся лимон «М</w:t>
      </w:r>
      <w:r w:rsidR="001F04F1" w:rsidRPr="00EF7B6A">
        <w:rPr>
          <w:noProof/>
        </w:rPr>
        <w:t>е</w:t>
      </w:r>
      <w:r w:rsidRPr="00EF7B6A">
        <w:rPr>
          <w:noProof/>
        </w:rPr>
        <w:t>й</w:t>
      </w:r>
      <w:r w:rsidR="001F04F1" w:rsidRPr="00EF7B6A">
        <w:rPr>
          <w:noProof/>
        </w:rPr>
        <w:t>е</w:t>
      </w:r>
      <w:r w:rsidRPr="00EF7B6A">
        <w:rPr>
          <w:noProof/>
        </w:rPr>
        <w:t>ра», изв</w:t>
      </w:r>
      <w:r w:rsidR="001F04F1" w:rsidRPr="00EF7B6A">
        <w:rPr>
          <w:noProof/>
        </w:rPr>
        <w:t>е</w:t>
      </w:r>
      <w:r w:rsidRPr="00EF7B6A">
        <w:rPr>
          <w:noProof/>
        </w:rPr>
        <w:t>стный сво</w:t>
      </w:r>
      <w:r w:rsidR="001F04F1" w:rsidRPr="00EF7B6A">
        <w:rPr>
          <w:noProof/>
        </w:rPr>
        <w:t>е</w:t>
      </w:r>
      <w:r w:rsidRPr="00EF7B6A">
        <w:rPr>
          <w:noProof/>
        </w:rPr>
        <w:t>й н</w:t>
      </w:r>
      <w:r w:rsidR="001F04F1" w:rsidRPr="00EF7B6A">
        <w:rPr>
          <w:noProof/>
        </w:rPr>
        <w:t>е</w:t>
      </w:r>
      <w:r w:rsidRPr="00EF7B6A">
        <w:rPr>
          <w:noProof/>
        </w:rPr>
        <w:t>прихотливостью и высокой урожайностью. Это н</w:t>
      </w:r>
      <w:r w:rsidR="001F04F1" w:rsidRPr="00EF7B6A">
        <w:rPr>
          <w:noProof/>
        </w:rPr>
        <w:t>е</w:t>
      </w:r>
      <w:r w:rsidRPr="00EF7B6A">
        <w:rPr>
          <w:noProof/>
        </w:rPr>
        <w:t>большо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д</w:t>
      </w:r>
      <w:r w:rsidR="001F04F1" w:rsidRPr="00EF7B6A">
        <w:rPr>
          <w:noProof/>
        </w:rPr>
        <w:t>е</w:t>
      </w:r>
      <w:r w:rsidRPr="00EF7B6A">
        <w:rPr>
          <w:noProof/>
        </w:rPr>
        <w:t>р</w:t>
      </w:r>
      <w:r w:rsidR="001F04F1" w:rsidRPr="00EF7B6A">
        <w:rPr>
          <w:noProof/>
        </w:rPr>
        <w:t>е</w:t>
      </w:r>
      <w:r w:rsidRPr="00EF7B6A">
        <w:rPr>
          <w:noProof/>
        </w:rPr>
        <w:t>вц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высотой до 2</w:t>
      </w:r>
      <w:r w:rsidR="0070552F" w:rsidRPr="00EF7B6A">
        <w:rPr>
          <w:noProof/>
        </w:rPr>
        <w:t> </w:t>
      </w:r>
      <w:r w:rsidRPr="00EF7B6A">
        <w:rPr>
          <w:noProof/>
        </w:rPr>
        <w:t>м с</w:t>
      </w:r>
      <w:r w:rsidR="0070552F" w:rsidRPr="00EF7B6A">
        <w:rPr>
          <w:noProof/>
        </w:rPr>
        <w:t> </w:t>
      </w:r>
      <w:r w:rsidRPr="00EF7B6A">
        <w:rPr>
          <w:noProof/>
        </w:rPr>
        <w:t>округлой кроной л</w:t>
      </w:r>
      <w:r w:rsidR="001F04F1" w:rsidRPr="00EF7B6A">
        <w:rPr>
          <w:noProof/>
        </w:rPr>
        <w:t>е</w:t>
      </w:r>
      <w:r w:rsidRPr="00EF7B6A">
        <w:rPr>
          <w:noProof/>
        </w:rPr>
        <w:t>гко подда</w:t>
      </w:r>
      <w:r w:rsidR="0070552F" w:rsidRPr="00EF7B6A">
        <w:rPr>
          <w:noProof/>
        </w:rPr>
        <w:t>ё</w:t>
      </w:r>
      <w:r w:rsidRPr="00EF7B6A">
        <w:rPr>
          <w:noProof/>
        </w:rPr>
        <w:t>тся формировк</w:t>
      </w:r>
      <w:r w:rsidR="001F04F1" w:rsidRPr="00EF7B6A">
        <w:rPr>
          <w:noProof/>
        </w:rPr>
        <w:t>е</w:t>
      </w:r>
      <w:r w:rsidRPr="00EF7B6A">
        <w:rPr>
          <w:noProof/>
        </w:rPr>
        <w:t>. Лимон «М</w:t>
      </w:r>
      <w:r w:rsidR="001F04F1" w:rsidRPr="00EF7B6A">
        <w:rPr>
          <w:noProof/>
        </w:rPr>
        <w:t>е</w:t>
      </w:r>
      <w:r w:rsidRPr="00EF7B6A">
        <w:rPr>
          <w:noProof/>
        </w:rPr>
        <w:t>й</w:t>
      </w:r>
      <w:r w:rsidR="001F04F1" w:rsidRPr="00EF7B6A">
        <w:rPr>
          <w:noProof/>
        </w:rPr>
        <w:t>е</w:t>
      </w:r>
      <w:r w:rsidRPr="00EF7B6A">
        <w:rPr>
          <w:noProof/>
        </w:rPr>
        <w:t>ра» начина</w:t>
      </w:r>
      <w:r w:rsidR="001F04F1" w:rsidRPr="00EF7B6A">
        <w:rPr>
          <w:noProof/>
        </w:rPr>
        <w:t>е</w:t>
      </w:r>
      <w:r w:rsidRPr="00EF7B6A">
        <w:rPr>
          <w:noProof/>
        </w:rPr>
        <w:t>т плодоносить со</w:t>
      </w:r>
      <w:r w:rsidR="0070552F" w:rsidRPr="00EF7B6A">
        <w:rPr>
          <w:noProof/>
        </w:rPr>
        <w:t> </w:t>
      </w:r>
      <w:r w:rsidRPr="00EF7B6A">
        <w:rPr>
          <w:noProof/>
        </w:rPr>
        <w:t>второго года жизни, давая плоды ср</w:t>
      </w:r>
      <w:r w:rsidR="001F04F1" w:rsidRPr="00EF7B6A">
        <w:rPr>
          <w:noProof/>
        </w:rPr>
        <w:t>е</w:t>
      </w:r>
      <w:r w:rsidRPr="00EF7B6A">
        <w:rPr>
          <w:noProof/>
        </w:rPr>
        <w:t>дн</w:t>
      </w:r>
      <w:r w:rsidR="001F04F1" w:rsidRPr="00EF7B6A">
        <w:rPr>
          <w:noProof/>
        </w:rPr>
        <w:t>е</w:t>
      </w:r>
      <w:r w:rsidRPr="00EF7B6A">
        <w:rPr>
          <w:noProof/>
        </w:rPr>
        <w:t>го разм</w:t>
      </w:r>
      <w:r w:rsidR="001F04F1" w:rsidRPr="00EF7B6A">
        <w:rPr>
          <w:noProof/>
        </w:rPr>
        <w:t>е</w:t>
      </w:r>
      <w:r w:rsidRPr="00EF7B6A">
        <w:rPr>
          <w:noProof/>
        </w:rPr>
        <w:t>ра (до</w:t>
      </w:r>
      <w:r w:rsidR="00EF7B6A" w:rsidRPr="00EF7B6A">
        <w:rPr>
          <w:noProof/>
        </w:rPr>
        <w:t> </w:t>
      </w:r>
      <w:r w:rsidRPr="00EF7B6A">
        <w:rPr>
          <w:noProof/>
        </w:rPr>
        <w:t>100</w:t>
      </w:r>
      <w:r w:rsidR="006F79FF">
        <w:rPr>
          <w:noProof/>
        </w:rPr>
        <w:t> </w:t>
      </w:r>
      <w:r w:rsidRPr="00EF7B6A">
        <w:rPr>
          <w:noProof/>
        </w:rPr>
        <w:t>г) с</w:t>
      </w:r>
      <w:r w:rsidR="00EF7B6A" w:rsidRPr="00EF7B6A">
        <w:rPr>
          <w:noProof/>
        </w:rPr>
        <w:t> </w:t>
      </w:r>
      <w:r w:rsidRPr="00EF7B6A">
        <w:rPr>
          <w:noProof/>
        </w:rPr>
        <w:t>тонкой кожурой и н</w:t>
      </w:r>
      <w:r w:rsidR="001F04F1" w:rsidRPr="00EF7B6A">
        <w:rPr>
          <w:noProof/>
        </w:rPr>
        <w:t>е</w:t>
      </w:r>
      <w:r w:rsidRPr="00EF7B6A">
        <w:rPr>
          <w:noProof/>
        </w:rPr>
        <w:t>жной, н</w:t>
      </w:r>
      <w:r w:rsidR="001F04F1" w:rsidRPr="00EF7B6A">
        <w:rPr>
          <w:noProof/>
        </w:rPr>
        <w:t>е</w:t>
      </w:r>
      <w:r w:rsidRPr="00EF7B6A">
        <w:rPr>
          <w:noProof/>
        </w:rPr>
        <w:t xml:space="preserve"> слишком кислой мякотью.</w:t>
      </w:r>
    </w:p>
    <w:p w:rsidR="00F27D33" w:rsidRPr="00C14357" w:rsidRDefault="00F27D33" w:rsidP="00F27D33">
      <w:pPr>
        <w:pStyle w:val="a3"/>
        <w:rPr>
          <w:noProof/>
        </w:rPr>
      </w:pPr>
      <w:r w:rsidRPr="00EF7B6A">
        <w:rPr>
          <w:noProof/>
        </w:rPr>
        <w:t>«</w:t>
      </w:r>
      <w:r w:rsidRPr="00C14357">
        <w:rPr>
          <w:noProof/>
        </w:rPr>
        <w:t>Новоз</w:t>
      </w:r>
      <w:r w:rsidR="001F04F1" w:rsidRPr="00C14357">
        <w:rPr>
          <w:noProof/>
        </w:rPr>
        <w:t>е</w:t>
      </w:r>
      <w:r w:rsidRPr="00C14357">
        <w:rPr>
          <w:noProof/>
        </w:rPr>
        <w:t>ландский» лимон славится сво</w:t>
      </w:r>
      <w:r w:rsidR="001F04F1" w:rsidRPr="00C14357">
        <w:rPr>
          <w:noProof/>
        </w:rPr>
        <w:t>е</w:t>
      </w:r>
      <w:r w:rsidRPr="00C14357">
        <w:rPr>
          <w:noProof/>
        </w:rPr>
        <w:t>й толстой кожурой (3-4 см), из которой получаются в</w:t>
      </w:r>
      <w:r w:rsidR="001F04F1" w:rsidRPr="00C14357">
        <w:rPr>
          <w:noProof/>
        </w:rPr>
        <w:t>е</w:t>
      </w:r>
      <w:r w:rsidRPr="00C14357">
        <w:rPr>
          <w:noProof/>
        </w:rPr>
        <w:t>ликол</w:t>
      </w:r>
      <w:r w:rsidR="001F04F1" w:rsidRPr="00C14357">
        <w:rPr>
          <w:noProof/>
        </w:rPr>
        <w:t>е</w:t>
      </w:r>
      <w:r w:rsidRPr="00C14357">
        <w:rPr>
          <w:noProof/>
        </w:rPr>
        <w:t>пны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 цукаты. Сорт «Новогрузинский» отлича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тся стройной фигурой и пышной кроной, </w:t>
      </w:r>
      <w:r w:rsidR="001F04F1" w:rsidRPr="00C14357">
        <w:rPr>
          <w:noProof/>
        </w:rPr>
        <w:t>е</w:t>
      </w:r>
      <w:r w:rsidRPr="00C14357">
        <w:rPr>
          <w:noProof/>
        </w:rPr>
        <w:t>го плоды почти б</w:t>
      </w:r>
      <w:r w:rsidR="001F04F1" w:rsidRPr="00C14357">
        <w:rPr>
          <w:noProof/>
        </w:rPr>
        <w:t>е</w:t>
      </w:r>
      <w:r w:rsidRPr="00C14357">
        <w:rPr>
          <w:noProof/>
        </w:rPr>
        <w:t>з с</w:t>
      </w:r>
      <w:r w:rsidR="001F04F1" w:rsidRPr="00C14357">
        <w:rPr>
          <w:noProof/>
        </w:rPr>
        <w:t>е</w:t>
      </w:r>
      <w:r w:rsidRPr="00C14357">
        <w:rPr>
          <w:noProof/>
        </w:rPr>
        <w:t>мян и оч</w:t>
      </w:r>
      <w:r w:rsidR="001F04F1" w:rsidRPr="00C14357">
        <w:rPr>
          <w:noProof/>
        </w:rPr>
        <w:t>е</w:t>
      </w:r>
      <w:r w:rsidRPr="00C14357">
        <w:rPr>
          <w:noProof/>
        </w:rPr>
        <w:t>нь вкусны</w:t>
      </w:r>
      <w:r w:rsidR="001F04F1" w:rsidRPr="00C14357">
        <w:rPr>
          <w:noProof/>
        </w:rPr>
        <w:t>е</w:t>
      </w:r>
      <w:r w:rsidRPr="00C14357">
        <w:rPr>
          <w:noProof/>
        </w:rPr>
        <w:t>. Они могут расти и ув</w:t>
      </w:r>
      <w:r w:rsidR="001F04F1" w:rsidRPr="00C14357">
        <w:rPr>
          <w:noProof/>
        </w:rPr>
        <w:t>е</w:t>
      </w:r>
      <w:r w:rsidRPr="00C14357">
        <w:rPr>
          <w:noProof/>
        </w:rPr>
        <w:t>личиваться в разм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рах до </w:t>
      </w:r>
      <w:r w:rsidR="00EF7B6A" w:rsidRPr="00C14357">
        <w:rPr>
          <w:noProof/>
        </w:rPr>
        <w:t>3</w:t>
      </w:r>
      <w:r w:rsidRPr="00C14357">
        <w:rPr>
          <w:noProof/>
        </w:rPr>
        <w:t xml:space="preserve"> л</w:t>
      </w:r>
      <w:r w:rsidR="001F04F1" w:rsidRPr="00C14357">
        <w:rPr>
          <w:noProof/>
        </w:rPr>
        <w:t>е</w:t>
      </w:r>
      <w:r w:rsidRPr="00C14357">
        <w:rPr>
          <w:noProof/>
        </w:rPr>
        <w:t>т, м</w:t>
      </w:r>
      <w:r w:rsidR="001F04F1" w:rsidRPr="00C14357">
        <w:rPr>
          <w:noProof/>
        </w:rPr>
        <w:t>е</w:t>
      </w:r>
      <w:r w:rsidRPr="00C14357">
        <w:rPr>
          <w:noProof/>
        </w:rPr>
        <w:t>няя окраску с ж</w:t>
      </w:r>
      <w:r w:rsidR="00EF7B6A" w:rsidRPr="00C14357">
        <w:rPr>
          <w:noProof/>
        </w:rPr>
        <w:t>ё</w:t>
      </w:r>
      <w:r w:rsidRPr="00C14357">
        <w:rPr>
          <w:noProof/>
        </w:rPr>
        <w:t>лтой на з</w:t>
      </w:r>
      <w:r w:rsidR="001F04F1" w:rsidRPr="00C14357">
        <w:rPr>
          <w:noProof/>
        </w:rPr>
        <w:t>е</w:t>
      </w:r>
      <w:r w:rsidRPr="00C14357">
        <w:rPr>
          <w:noProof/>
        </w:rPr>
        <w:t>л</w:t>
      </w:r>
      <w:r w:rsidR="00EF7B6A" w:rsidRPr="00C14357">
        <w:rPr>
          <w:noProof/>
        </w:rPr>
        <w:t>ё</w:t>
      </w:r>
      <w:r w:rsidRPr="00C14357">
        <w:rPr>
          <w:noProof/>
        </w:rPr>
        <w:t>ную и</w:t>
      </w:r>
      <w:r w:rsidR="00EF7B6A" w:rsidRPr="00C14357">
        <w:rPr>
          <w:noProof/>
        </w:rPr>
        <w:t> </w:t>
      </w:r>
      <w:r w:rsidRPr="00C14357">
        <w:rPr>
          <w:noProof/>
        </w:rPr>
        <w:t>обратно.</w:t>
      </w:r>
    </w:p>
    <w:p w:rsidR="00F27D33" w:rsidRPr="00C14357" w:rsidRDefault="00F27D33" w:rsidP="00F27D33">
      <w:pPr>
        <w:pStyle w:val="a3"/>
        <w:rPr>
          <w:noProof/>
        </w:rPr>
      </w:pPr>
      <w:r w:rsidRPr="00C14357">
        <w:rPr>
          <w:noProof/>
        </w:rPr>
        <w:t>Лимон «Павловский» — это старинный сорт с н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высокой урожайностью (обычно до </w:t>
      </w:r>
      <w:r w:rsidR="00EF7B6A" w:rsidRPr="00C14357">
        <w:rPr>
          <w:noProof/>
        </w:rPr>
        <w:t>10</w:t>
      </w:r>
      <w:r w:rsidRPr="00C14357">
        <w:rPr>
          <w:noProof/>
        </w:rPr>
        <w:t xml:space="preserve"> плодов по 120</w:t>
      </w:r>
      <w:r w:rsidR="00EF7B6A" w:rsidRPr="00C14357">
        <w:rPr>
          <w:noProof/>
        </w:rPr>
        <w:t>–</w:t>
      </w:r>
      <w:r w:rsidRPr="00C14357">
        <w:rPr>
          <w:noProof/>
        </w:rPr>
        <w:t>150</w:t>
      </w:r>
      <w:r w:rsidR="00EF7B6A" w:rsidRPr="00C14357">
        <w:rPr>
          <w:noProof/>
        </w:rPr>
        <w:t> </w:t>
      </w:r>
      <w:r w:rsidRPr="00C14357">
        <w:rPr>
          <w:noProof/>
        </w:rPr>
        <w:t>г), но он хорошо приспосаблива</w:t>
      </w:r>
      <w:r w:rsidR="001F04F1" w:rsidRPr="00C14357">
        <w:rPr>
          <w:noProof/>
        </w:rPr>
        <w:t>е</w:t>
      </w:r>
      <w:r w:rsidRPr="00C14357">
        <w:rPr>
          <w:noProof/>
        </w:rPr>
        <w:t>тся к</w:t>
      </w:r>
      <w:r w:rsidR="00EF7B6A" w:rsidRPr="00C14357">
        <w:rPr>
          <w:noProof/>
        </w:rPr>
        <w:t> </w:t>
      </w:r>
      <w:r w:rsidRPr="00C14357">
        <w:rPr>
          <w:noProof/>
        </w:rPr>
        <w:t>н</w:t>
      </w:r>
      <w:r w:rsidR="001F04F1" w:rsidRPr="00C14357">
        <w:rPr>
          <w:noProof/>
        </w:rPr>
        <w:t>е</w:t>
      </w:r>
      <w:r w:rsidRPr="00C14357">
        <w:rPr>
          <w:noProof/>
        </w:rPr>
        <w:t>достаточной осв</w:t>
      </w:r>
      <w:r w:rsidR="001F04F1" w:rsidRPr="00C14357">
        <w:rPr>
          <w:noProof/>
        </w:rPr>
        <w:t>е</w:t>
      </w:r>
      <w:r w:rsidRPr="00C14357">
        <w:rPr>
          <w:noProof/>
        </w:rPr>
        <w:t>щ</w:t>
      </w:r>
      <w:r w:rsidR="00EF7B6A" w:rsidRPr="00C14357">
        <w:rPr>
          <w:noProof/>
        </w:rPr>
        <w:t>ё</w:t>
      </w:r>
      <w:r w:rsidRPr="00C14357">
        <w:rPr>
          <w:noProof/>
        </w:rPr>
        <w:t>нности и сухому воздуху.</w:t>
      </w:r>
    </w:p>
    <w:p w:rsidR="00F27D33" w:rsidRPr="00C14357" w:rsidRDefault="00F27D33" w:rsidP="00F27D33">
      <w:pPr>
        <w:pStyle w:val="a3"/>
        <w:rPr>
          <w:noProof/>
        </w:rPr>
      </w:pPr>
      <w:r w:rsidRPr="00C14357">
        <w:rPr>
          <w:noProof/>
        </w:rPr>
        <w:t>Каламондин — это гибрид мандарина и кумквата, им</w:t>
      </w:r>
      <w:r w:rsidR="001F04F1" w:rsidRPr="00C14357">
        <w:rPr>
          <w:noProof/>
        </w:rPr>
        <w:t>е</w:t>
      </w:r>
      <w:r w:rsidRPr="00C14357">
        <w:rPr>
          <w:noProof/>
        </w:rPr>
        <w:t>ющий миниатюрны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 полосато-з</w:t>
      </w:r>
      <w:r w:rsidR="001F04F1" w:rsidRPr="00C14357">
        <w:rPr>
          <w:noProof/>
        </w:rPr>
        <w:t>е</w:t>
      </w:r>
      <w:r w:rsidRPr="00C14357">
        <w:rPr>
          <w:noProof/>
        </w:rPr>
        <w:t>л</w:t>
      </w:r>
      <w:r w:rsidR="0039228E" w:rsidRPr="00C14357">
        <w:rPr>
          <w:noProof/>
        </w:rPr>
        <w:t>ё</w:t>
      </w:r>
      <w:r w:rsidRPr="00C14357">
        <w:rPr>
          <w:noProof/>
        </w:rPr>
        <w:t>ны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 плоды. Их мякоть сочная и кислая, а кожура сладковатая. </w:t>
      </w:r>
    </w:p>
    <w:p w:rsidR="00F27D33" w:rsidRPr="00C14357" w:rsidRDefault="00F27D33" w:rsidP="00F27D33">
      <w:pPr>
        <w:pStyle w:val="a3"/>
        <w:rPr>
          <w:noProof/>
        </w:rPr>
      </w:pPr>
      <w:r w:rsidRPr="00C14357">
        <w:rPr>
          <w:noProof/>
        </w:rPr>
        <w:t>Кантонский лимон выд</w:t>
      </w:r>
      <w:r w:rsidR="001F04F1" w:rsidRPr="00C14357">
        <w:rPr>
          <w:noProof/>
        </w:rPr>
        <w:t>е</w:t>
      </w:r>
      <w:r w:rsidRPr="00C14357">
        <w:rPr>
          <w:noProof/>
        </w:rPr>
        <w:t>ля</w:t>
      </w:r>
      <w:r w:rsidR="001F04F1" w:rsidRPr="00C14357">
        <w:rPr>
          <w:noProof/>
        </w:rPr>
        <w:t>е</w:t>
      </w:r>
      <w:r w:rsidRPr="00C14357">
        <w:rPr>
          <w:noProof/>
        </w:rPr>
        <w:t>тся сво</w:t>
      </w:r>
      <w:r w:rsidR="001F04F1" w:rsidRPr="00C14357">
        <w:rPr>
          <w:noProof/>
        </w:rPr>
        <w:t>е</w:t>
      </w:r>
      <w:r w:rsidRPr="00C14357">
        <w:rPr>
          <w:noProof/>
        </w:rPr>
        <w:t>й кислой мякотью и карликовыми разм</w:t>
      </w:r>
      <w:r w:rsidR="001F04F1" w:rsidRPr="00C14357">
        <w:rPr>
          <w:noProof/>
        </w:rPr>
        <w:t>е</w:t>
      </w:r>
      <w:r w:rsidRPr="00C14357">
        <w:rPr>
          <w:noProof/>
        </w:rPr>
        <w:t xml:space="preserve">рами, </w:t>
      </w:r>
      <w:r w:rsidR="001F04F1" w:rsidRPr="00C14357">
        <w:rPr>
          <w:noProof/>
        </w:rPr>
        <w:t>е</w:t>
      </w:r>
      <w:r w:rsidRPr="00C14357">
        <w:rPr>
          <w:noProof/>
        </w:rPr>
        <w:t>го дольки напоминают мандариновы</w:t>
      </w:r>
      <w:r w:rsidR="001F04F1" w:rsidRPr="00C14357">
        <w:rPr>
          <w:noProof/>
        </w:rPr>
        <w:t>е</w:t>
      </w:r>
      <w:r w:rsidRPr="00C14357">
        <w:rPr>
          <w:noProof/>
        </w:rPr>
        <w:t>.</w:t>
      </w:r>
    </w:p>
    <w:p w:rsidR="00F27D33" w:rsidRPr="00C14357" w:rsidRDefault="00F27D33" w:rsidP="00F27D33">
      <w:pPr>
        <w:pStyle w:val="a3"/>
        <w:rPr>
          <w:shd w:val="clear" w:color="auto" w:fill="FFFFFF"/>
        </w:rPr>
      </w:pPr>
      <w:r w:rsidRPr="00C14357">
        <w:rPr>
          <w:shd w:val="clear" w:color="auto" w:fill="FFFFFF"/>
        </w:rPr>
        <w:t>Важно знать, что при нагр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вании лимонного сока в т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ч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ни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 xml:space="preserve"> 5 мин до </w:t>
      </w:r>
      <w:r w:rsidR="00545121" w:rsidRPr="00C14357">
        <w:rPr>
          <w:shd w:val="clear" w:color="auto" w:fill="FFFFFF"/>
        </w:rPr>
        <w:t>+</w:t>
      </w:r>
      <w:r w:rsidRPr="00C14357">
        <w:rPr>
          <w:shd w:val="clear" w:color="auto" w:fill="FFFFFF"/>
        </w:rPr>
        <w:t>100</w:t>
      </w:r>
      <w:r w:rsidR="009B335F">
        <w:rPr>
          <w:shd w:val="clear" w:color="auto" w:fill="FFFFFF"/>
        </w:rPr>
        <w:t> </w:t>
      </w:r>
      <w:r w:rsidRPr="00C14357">
        <w:rPr>
          <w:shd w:val="clear" w:color="auto" w:fill="FFFFFF"/>
        </w:rPr>
        <w:t>градусов сод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ржани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 xml:space="preserve"> витамина</w:t>
      </w:r>
      <w:proofErr w:type="gramStart"/>
      <w:r w:rsidRPr="00C14357">
        <w:rPr>
          <w:shd w:val="clear" w:color="auto" w:fill="FFFFFF"/>
        </w:rPr>
        <w:t> С</w:t>
      </w:r>
      <w:proofErr w:type="gramEnd"/>
      <w:r w:rsidRPr="00C14357">
        <w:rPr>
          <w:shd w:val="clear" w:color="auto" w:fill="FFFFFF"/>
        </w:rPr>
        <w:t> почти н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 ум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ньша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тся. Поэтому чай с лимоном оч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нь пол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з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н.</w:t>
      </w:r>
    </w:p>
    <w:p w:rsidR="00F27D33" w:rsidRPr="00C14357" w:rsidRDefault="00F27D33" w:rsidP="00F27D33">
      <w:pPr>
        <w:pStyle w:val="a3"/>
        <w:rPr>
          <w:i/>
          <w:shd w:val="clear" w:color="auto" w:fill="FFFFFF"/>
        </w:rPr>
      </w:pPr>
      <w:r w:rsidRPr="00C14357">
        <w:rPr>
          <w:i/>
          <w:shd w:val="clear" w:color="auto" w:fill="FFFFFF"/>
        </w:rPr>
        <w:t>Инт</w:t>
      </w:r>
      <w:r w:rsidR="001F04F1" w:rsidRPr="00C14357">
        <w:rPr>
          <w:i/>
          <w:shd w:val="clear" w:color="auto" w:fill="FFFFFF"/>
        </w:rPr>
        <w:t>е</w:t>
      </w:r>
      <w:r w:rsidRPr="00C14357">
        <w:rPr>
          <w:i/>
          <w:shd w:val="clear" w:color="auto" w:fill="FFFFFF"/>
        </w:rPr>
        <w:t>р</w:t>
      </w:r>
      <w:r w:rsidR="001F04F1" w:rsidRPr="00C14357">
        <w:rPr>
          <w:i/>
          <w:shd w:val="clear" w:color="auto" w:fill="FFFFFF"/>
        </w:rPr>
        <w:t>е</w:t>
      </w:r>
      <w:r w:rsidRPr="00C14357">
        <w:rPr>
          <w:i/>
          <w:shd w:val="clear" w:color="auto" w:fill="FFFFFF"/>
        </w:rPr>
        <w:t>сно знать, что</w:t>
      </w:r>
      <w:r w:rsidRPr="00C14357">
        <w:rPr>
          <w:i/>
        </w:rPr>
        <w:t xml:space="preserve"> б</w:t>
      </w:r>
      <w:r w:rsidRPr="00C14357">
        <w:rPr>
          <w:i/>
          <w:shd w:val="clear" w:color="auto" w:fill="FFFFFF"/>
        </w:rPr>
        <w:t>ольшинство выращива</w:t>
      </w:r>
      <w:r w:rsidR="001F04F1" w:rsidRPr="00C14357">
        <w:rPr>
          <w:i/>
          <w:shd w:val="clear" w:color="auto" w:fill="FFFFFF"/>
        </w:rPr>
        <w:t>е</w:t>
      </w:r>
      <w:r w:rsidRPr="00C14357">
        <w:rPr>
          <w:i/>
          <w:shd w:val="clear" w:color="auto" w:fill="FFFFFF"/>
        </w:rPr>
        <w:t>мых цитрусов произошли от скр</w:t>
      </w:r>
      <w:r w:rsidR="001F04F1" w:rsidRPr="00C14357">
        <w:rPr>
          <w:i/>
          <w:shd w:val="clear" w:color="auto" w:fill="FFFFFF"/>
        </w:rPr>
        <w:t>е</w:t>
      </w:r>
      <w:r w:rsidRPr="00C14357">
        <w:rPr>
          <w:i/>
          <w:shd w:val="clear" w:color="auto" w:fill="FFFFFF"/>
        </w:rPr>
        <w:t xml:space="preserve">щивания природных видов с цитроном, мандарином и </w:t>
      </w:r>
      <w:proofErr w:type="spellStart"/>
      <w:proofErr w:type="gramStart"/>
      <w:r w:rsidRPr="00C14357">
        <w:rPr>
          <w:i/>
          <w:shd w:val="clear" w:color="auto" w:fill="FFFFFF"/>
        </w:rPr>
        <w:t>пом</w:t>
      </w:r>
      <w:r w:rsidR="001F04F1" w:rsidRPr="00C14357">
        <w:rPr>
          <w:i/>
          <w:shd w:val="clear" w:color="auto" w:fill="FFFFFF"/>
        </w:rPr>
        <w:t>е</w:t>
      </w:r>
      <w:r w:rsidR="00C14357" w:rsidRPr="00C14357">
        <w:rPr>
          <w:i/>
          <w:shd w:val="clear" w:color="auto" w:fill="FFFFFF"/>
        </w:rPr>
        <w:t>́</w:t>
      </w:r>
      <w:r w:rsidRPr="00C14357">
        <w:rPr>
          <w:i/>
          <w:shd w:val="clear" w:color="auto" w:fill="FFFFFF"/>
        </w:rPr>
        <w:t>ло</w:t>
      </w:r>
      <w:proofErr w:type="spellEnd"/>
      <w:proofErr w:type="gramEnd"/>
      <w:r w:rsidRPr="00C14357">
        <w:rPr>
          <w:i/>
          <w:shd w:val="clear" w:color="auto" w:fill="FFFFFF"/>
        </w:rPr>
        <w:t>:</w:t>
      </w:r>
    </w:p>
    <w:p w:rsidR="00F27D33" w:rsidRPr="00C14357" w:rsidRDefault="00F27D33" w:rsidP="00F27D33">
      <w:pPr>
        <w:pStyle w:val="a3"/>
        <w:numPr>
          <w:ilvl w:val="0"/>
          <w:numId w:val="18"/>
        </w:numPr>
        <w:rPr>
          <w:color w:val="000000"/>
          <w:shd w:val="clear" w:color="auto" w:fill="FFFFFF"/>
        </w:rPr>
      </w:pPr>
      <w:r w:rsidRPr="00C14357">
        <w:rPr>
          <w:color w:val="000000"/>
          <w:shd w:val="clear" w:color="auto" w:fill="FFFFFF"/>
        </w:rPr>
        <w:t>ап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льсин — гибрид мандарина и пом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ло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  <w:rPr>
          <w:color w:val="000000"/>
          <w:shd w:val="clear" w:color="auto" w:fill="FFFFFF"/>
        </w:rPr>
      </w:pPr>
      <w:proofErr w:type="spellStart"/>
      <w:r w:rsidRPr="00C14357">
        <w:rPr>
          <w:color w:val="000000"/>
          <w:shd w:val="clear" w:color="auto" w:fill="FFFFFF"/>
        </w:rPr>
        <w:t>кл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м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нтин</w:t>
      </w:r>
      <w:proofErr w:type="spellEnd"/>
      <w:r w:rsidRPr="00C14357">
        <w:rPr>
          <w:color w:val="000000"/>
          <w:shd w:val="clear" w:color="auto" w:fill="FFFFFF"/>
        </w:rPr>
        <w:t> — гибрид мандарина и ап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льсина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  <w:rPr>
          <w:color w:val="333333"/>
          <w:shd w:val="clear" w:color="auto" w:fill="FFFFFF"/>
        </w:rPr>
      </w:pPr>
      <w:r w:rsidRPr="00C14357">
        <w:rPr>
          <w:bCs/>
          <w:color w:val="333333"/>
          <w:shd w:val="clear" w:color="auto" w:fill="FFFFFF"/>
        </w:rPr>
        <w:t>гр</w:t>
      </w:r>
      <w:r w:rsidR="001F04F1" w:rsidRPr="00C14357">
        <w:rPr>
          <w:bCs/>
          <w:color w:val="333333"/>
          <w:shd w:val="clear" w:color="auto" w:fill="FFFFFF"/>
        </w:rPr>
        <w:t>е</w:t>
      </w:r>
      <w:r w:rsidRPr="00C14357">
        <w:rPr>
          <w:bCs/>
          <w:color w:val="333333"/>
          <w:shd w:val="clear" w:color="auto" w:fill="FFFFFF"/>
        </w:rPr>
        <w:t>йпфрут</w:t>
      </w:r>
      <w:r w:rsidRPr="00C14357">
        <w:rPr>
          <w:color w:val="333333"/>
          <w:shd w:val="clear" w:color="auto" w:fill="FFFFFF"/>
        </w:rPr>
        <w:t xml:space="preserve"> — </w:t>
      </w:r>
      <w:r w:rsidRPr="00C14357">
        <w:rPr>
          <w:bCs/>
          <w:color w:val="333333"/>
          <w:shd w:val="clear" w:color="auto" w:fill="FFFFFF"/>
        </w:rPr>
        <w:t>гибрид</w:t>
      </w:r>
      <w:r w:rsidRPr="00C14357">
        <w:rPr>
          <w:color w:val="333333"/>
          <w:shd w:val="clear" w:color="auto" w:fill="FFFFFF"/>
        </w:rPr>
        <w:t> ап</w:t>
      </w:r>
      <w:r w:rsidR="001F04F1" w:rsidRPr="00C14357">
        <w:rPr>
          <w:color w:val="333333"/>
          <w:shd w:val="clear" w:color="auto" w:fill="FFFFFF"/>
        </w:rPr>
        <w:t>е</w:t>
      </w:r>
      <w:r w:rsidRPr="00C14357">
        <w:rPr>
          <w:color w:val="333333"/>
          <w:shd w:val="clear" w:color="auto" w:fill="FFFFFF"/>
        </w:rPr>
        <w:t>льсина и пом</w:t>
      </w:r>
      <w:r w:rsidR="001F04F1" w:rsidRPr="00C14357">
        <w:rPr>
          <w:color w:val="333333"/>
          <w:shd w:val="clear" w:color="auto" w:fill="FFFFFF"/>
        </w:rPr>
        <w:t>е</w:t>
      </w:r>
      <w:r w:rsidRPr="00C14357">
        <w:rPr>
          <w:color w:val="333333"/>
          <w:shd w:val="clear" w:color="auto" w:fill="FFFFFF"/>
        </w:rPr>
        <w:t>ло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  <w:rPr>
          <w:color w:val="333333"/>
          <w:shd w:val="clear" w:color="auto" w:fill="FFFFFF"/>
        </w:rPr>
      </w:pPr>
      <w:proofErr w:type="spellStart"/>
      <w:r w:rsidRPr="00C14357">
        <w:rPr>
          <w:bCs/>
          <w:color w:val="333333"/>
          <w:shd w:val="clear" w:color="auto" w:fill="FFFFFF"/>
        </w:rPr>
        <w:lastRenderedPageBreak/>
        <w:t>кумкват</w:t>
      </w:r>
      <w:proofErr w:type="spellEnd"/>
      <w:r w:rsidRPr="00C14357">
        <w:rPr>
          <w:bCs/>
          <w:color w:val="333333"/>
          <w:shd w:val="clear" w:color="auto" w:fill="FFFFFF"/>
        </w:rPr>
        <w:t> — гибрид</w:t>
      </w:r>
      <w:r w:rsidRPr="00C14357">
        <w:rPr>
          <w:color w:val="333333"/>
          <w:shd w:val="clear" w:color="auto" w:fill="FFFFFF"/>
        </w:rPr>
        <w:t> гр</w:t>
      </w:r>
      <w:r w:rsidR="001F04F1" w:rsidRPr="00C14357">
        <w:rPr>
          <w:color w:val="333333"/>
          <w:shd w:val="clear" w:color="auto" w:fill="FFFFFF"/>
        </w:rPr>
        <w:t>е</w:t>
      </w:r>
      <w:r w:rsidRPr="00C14357">
        <w:rPr>
          <w:color w:val="333333"/>
          <w:shd w:val="clear" w:color="auto" w:fill="FFFFFF"/>
        </w:rPr>
        <w:t>йпфрута и пом</w:t>
      </w:r>
      <w:r w:rsidR="001F04F1" w:rsidRPr="00C14357">
        <w:rPr>
          <w:color w:val="333333"/>
          <w:shd w:val="clear" w:color="auto" w:fill="FFFFFF"/>
        </w:rPr>
        <w:t>е</w:t>
      </w:r>
      <w:r w:rsidRPr="00C14357">
        <w:rPr>
          <w:color w:val="333333"/>
          <w:shd w:val="clear" w:color="auto" w:fill="FFFFFF"/>
        </w:rPr>
        <w:t>ло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</w:pPr>
      <w:proofErr w:type="spellStart"/>
      <w:r w:rsidRPr="00C14357">
        <w:rPr>
          <w:color w:val="333333"/>
          <w:shd w:val="clear" w:color="auto" w:fill="FFFFFF"/>
        </w:rPr>
        <w:t>каламондин</w:t>
      </w:r>
      <w:proofErr w:type="spellEnd"/>
      <w:r w:rsidRPr="00C14357">
        <w:rPr>
          <w:color w:val="333333"/>
          <w:shd w:val="clear" w:color="auto" w:fill="FFFFFF"/>
        </w:rPr>
        <w:t xml:space="preserve"> — гибрид </w:t>
      </w:r>
      <w:r w:rsidRPr="00C14357">
        <w:rPr>
          <w:color w:val="000000"/>
          <w:shd w:val="clear" w:color="auto" w:fill="FFFFFF"/>
        </w:rPr>
        <w:t xml:space="preserve">мандарина и </w:t>
      </w:r>
      <w:proofErr w:type="spellStart"/>
      <w:r w:rsidRPr="00C14357">
        <w:rPr>
          <w:color w:val="000000"/>
          <w:shd w:val="clear" w:color="auto" w:fill="FFFFFF"/>
        </w:rPr>
        <w:t>кумквата</w:t>
      </w:r>
      <w:proofErr w:type="spellEnd"/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</w:pPr>
      <w:r w:rsidRPr="00C14357">
        <w:rPr>
          <w:color w:val="000000"/>
          <w:shd w:val="clear" w:color="auto" w:fill="FFFFFF"/>
        </w:rPr>
        <w:t>цитрон — гибрид лимона и горького ап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льсина (пом</w:t>
      </w:r>
      <w:r w:rsidR="001F04F1" w:rsidRPr="00C14357">
        <w:rPr>
          <w:color w:val="000000"/>
          <w:shd w:val="clear" w:color="auto" w:fill="FFFFFF"/>
        </w:rPr>
        <w:t>е</w:t>
      </w:r>
      <w:r w:rsidRPr="00C14357">
        <w:rPr>
          <w:color w:val="000000"/>
          <w:shd w:val="clear" w:color="auto" w:fill="FFFFFF"/>
        </w:rPr>
        <w:t>ранца)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</w:pPr>
      <w:proofErr w:type="spellStart"/>
      <w:r w:rsidRPr="00C14357">
        <w:rPr>
          <w:shd w:val="clear" w:color="auto" w:fill="FFFFFF"/>
        </w:rPr>
        <w:t>нацумикан</w:t>
      </w:r>
      <w:proofErr w:type="spellEnd"/>
      <w:r w:rsidRPr="00C14357">
        <w:rPr>
          <w:shd w:val="clear" w:color="auto" w:fill="FFFFFF"/>
        </w:rPr>
        <w:t> — гибрид красного ап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льсина и пом</w:t>
      </w:r>
      <w:r w:rsidR="001F04F1" w:rsidRPr="00C14357">
        <w:rPr>
          <w:shd w:val="clear" w:color="auto" w:fill="FFFFFF"/>
        </w:rPr>
        <w:t>е</w:t>
      </w:r>
      <w:r w:rsidRPr="00C14357">
        <w:rPr>
          <w:shd w:val="clear" w:color="auto" w:fill="FFFFFF"/>
        </w:rPr>
        <w:t>ло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</w:pPr>
      <w:proofErr w:type="spellStart"/>
      <w:r w:rsidRPr="00C14357">
        <w:rPr>
          <w:color w:val="141414"/>
          <w:spacing w:val="-3"/>
          <w:shd w:val="clear" w:color="auto" w:fill="FBFBFB"/>
        </w:rPr>
        <w:t>агли</w:t>
      </w:r>
      <w:proofErr w:type="spellEnd"/>
      <w:r w:rsidRPr="00C14357">
        <w:rPr>
          <w:color w:val="141414"/>
          <w:spacing w:val="-3"/>
          <w:shd w:val="clear" w:color="auto" w:fill="FBFBFB"/>
        </w:rPr>
        <w:t> — гибрид гр</w:t>
      </w:r>
      <w:r w:rsidR="001F04F1" w:rsidRPr="00C14357">
        <w:rPr>
          <w:color w:val="141414"/>
          <w:spacing w:val="-3"/>
          <w:shd w:val="clear" w:color="auto" w:fill="FBFBFB"/>
        </w:rPr>
        <w:t>е</w:t>
      </w:r>
      <w:r w:rsidRPr="00C14357">
        <w:rPr>
          <w:color w:val="141414"/>
          <w:spacing w:val="-3"/>
          <w:shd w:val="clear" w:color="auto" w:fill="FBFBFB"/>
        </w:rPr>
        <w:t>йпфрута и мандарина</w:t>
      </w:r>
      <w:r w:rsidR="00C14357" w:rsidRPr="00C14357">
        <w:rPr>
          <w:color w:val="000000"/>
          <w:shd w:val="clear" w:color="auto" w:fill="FFFFFF"/>
        </w:rPr>
        <w:t>;</w:t>
      </w:r>
    </w:p>
    <w:p w:rsidR="00F27D33" w:rsidRPr="00C14357" w:rsidRDefault="00F27D33" w:rsidP="00F27D33">
      <w:pPr>
        <w:pStyle w:val="a3"/>
        <w:numPr>
          <w:ilvl w:val="0"/>
          <w:numId w:val="18"/>
        </w:numPr>
      </w:pPr>
      <w:proofErr w:type="spellStart"/>
      <w:r w:rsidRPr="00C14357">
        <w:t>лаймкват</w:t>
      </w:r>
      <w:proofErr w:type="spellEnd"/>
      <w:r w:rsidRPr="00C14357">
        <w:t> —</w:t>
      </w:r>
      <w:r w:rsidR="00734055" w:rsidRPr="00C14357">
        <w:t xml:space="preserve"> </w:t>
      </w:r>
      <w:r w:rsidRPr="00C14357">
        <w:t xml:space="preserve">гибрид лайма и </w:t>
      </w:r>
      <w:proofErr w:type="spellStart"/>
      <w:r w:rsidRPr="00C14357">
        <w:t>кумквата</w:t>
      </w:r>
      <w:proofErr w:type="spellEnd"/>
      <w:r w:rsidRPr="00C14357">
        <w:t>.</w:t>
      </w:r>
    </w:p>
    <w:p w:rsidR="00F27D33" w:rsidRPr="001F04F1" w:rsidRDefault="00F27D33" w:rsidP="00F27D33">
      <w:pPr>
        <w:pStyle w:val="a3"/>
        <w:rPr>
          <w:noProof/>
        </w:rPr>
      </w:pPr>
      <w:r w:rsidRPr="006F79FF">
        <w:rPr>
          <w:noProof/>
        </w:rPr>
        <w:t>Лимонарий — настоящий бр</w:t>
      </w:r>
      <w:r w:rsidR="001F04F1" w:rsidRPr="006F79FF">
        <w:rPr>
          <w:noProof/>
        </w:rPr>
        <w:t>е</w:t>
      </w:r>
      <w:r w:rsidRPr="006F79FF">
        <w:rPr>
          <w:noProof/>
        </w:rPr>
        <w:t>нд наш</w:t>
      </w:r>
      <w:r w:rsidR="001F04F1" w:rsidRPr="006F79FF">
        <w:rPr>
          <w:noProof/>
        </w:rPr>
        <w:t>е</w:t>
      </w:r>
      <w:r w:rsidRPr="006F79FF">
        <w:rPr>
          <w:noProof/>
        </w:rPr>
        <w:t>й страны. Зд</w:t>
      </w:r>
      <w:r w:rsidR="001F04F1" w:rsidRPr="006F79FF">
        <w:rPr>
          <w:noProof/>
        </w:rPr>
        <w:t>е</w:t>
      </w:r>
      <w:r w:rsidRPr="006F79FF">
        <w:rPr>
          <w:noProof/>
        </w:rPr>
        <w:t>сь можно увид</w:t>
      </w:r>
      <w:r w:rsidR="001F04F1" w:rsidRPr="006F79FF">
        <w:rPr>
          <w:noProof/>
        </w:rPr>
        <w:t>е</w:t>
      </w:r>
      <w:r w:rsidRPr="006F79FF">
        <w:rPr>
          <w:noProof/>
        </w:rPr>
        <w:t>ть кинкану (кумкват), цитроны, каламондины, лаймы, б</w:t>
      </w:r>
      <w:r w:rsidR="001F04F1" w:rsidRPr="006F79FF">
        <w:rPr>
          <w:noProof/>
        </w:rPr>
        <w:t>е</w:t>
      </w:r>
      <w:r w:rsidRPr="006F79FF">
        <w:rPr>
          <w:noProof/>
        </w:rPr>
        <w:t>ргамоты, пом</w:t>
      </w:r>
      <w:r w:rsidR="001F04F1" w:rsidRPr="006F79FF">
        <w:rPr>
          <w:noProof/>
        </w:rPr>
        <w:t>е</w:t>
      </w:r>
      <w:r w:rsidRPr="006F79FF">
        <w:rPr>
          <w:noProof/>
        </w:rPr>
        <w:t>ло и други</w:t>
      </w:r>
      <w:r w:rsidR="001F04F1" w:rsidRPr="006F79FF">
        <w:rPr>
          <w:noProof/>
        </w:rPr>
        <w:t>е</w:t>
      </w:r>
      <w:r w:rsidRPr="006F79FF">
        <w:rPr>
          <w:noProof/>
        </w:rPr>
        <w:t xml:space="preserve"> фрукты.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6F79FF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0B39CA14" wp14:editId="430A253A">
                <wp:extent cx="2880000" cy="359967"/>
                <wp:effectExtent l="0" t="19050" r="34925" b="40640"/>
                <wp:docPr id="138" name="Группа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39" name="Прямая соединительная линия 139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40" name="Группа 14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41" name="Ромб 14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Ромб 14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Ромб 14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6E3FCFD0" id="Группа 138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DE+M6aPAQAAAUTAAAOAAAAAAAA&#10;AAAAAAAAAC4CAABkcnMvZTJvRG9jLnhtbFBLAQItABQABgAIAAAAIQCyFvjN3QAAAAQBAAAPAAAA&#10;AAAAAAAAAAAAAJYGAABkcnMvZG93bnJldi54bWxQSwUGAAAAAAQABADzAAAAoAcAAAAA&#10;">
                <v:line id="Прямая соединительная линия 139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" strokecolor="black [3213]" strokeweight="1pt">
                  <v:stroke joinstyle="miter"/>
                </v:line>
                <v:group id="Группа 14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<v:shape id="Ромб 14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" fillcolor="white [3212]" strokecolor="black [3213]" strokeweight="1pt"/>
                  <v:shape id="Ромб 14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" fillcolor="white [3212]" strokecolor="black [3213]" strokeweight="1pt"/>
                  <v:shape id="Ромб 14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  <w:rPr>
          <w:spacing w:val="-4"/>
        </w:rPr>
      </w:pPr>
      <w:r w:rsidRPr="006F79FF">
        <w:rPr>
          <w:spacing w:val="-4"/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5648" behindDoc="0" locked="0" layoutInCell="1" allowOverlap="1" wp14:anchorId="4B43F571" wp14:editId="092BDE59">
                <wp:simplePos x="0" y="0"/>
                <wp:positionH relativeFrom="margin">
                  <wp:posOffset>3437255</wp:posOffset>
                </wp:positionH>
                <wp:positionV relativeFrom="margin">
                  <wp:posOffset>112395</wp:posOffset>
                </wp:positionV>
                <wp:extent cx="3239770" cy="2267585"/>
                <wp:effectExtent l="0" t="0" r="17780" b="18415"/>
                <wp:wrapSquare wrapText="bothSides"/>
                <wp:docPr id="122" name="Группа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23" name="Прямоугольник: скругленные углы 12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" name="Группа 12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25" name="Ромб 12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Надпись 12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2" o:spid="_x0000_s1111" style="position:absolute;left:0;text-align:left;margin-left:270.65pt;margin-top:8.85pt;width:255.1pt;height:178.55pt;z-index:251675648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">
                <v:roundrect id="Прямоугольник: скругленные углы 123" o:spid="_x0000_s111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oZycIA&#10;AADcAAAADwAAAGRycy9kb3ducmV2LnhtbERPS2vCQBC+F/wPywi91U1N1ZK6igiKHo05tLchO02C&#10;2dmQ3ebx792C4G0+vuest4OpRUetqywreJ9FIIhzqysuFGTXw9snCOeRNdaWScFIDrabycsaE217&#10;vlCX+kKEEHYJKii9bxIpXV6SQTezDXHgfm1r0AfYFlK32IdwU8t5FC2lwYpDQ4kN7UvKb+mfUYCr&#10;n1t2GD9O+SrW3+djdsaUFkq9TofdFwhPg3+KH+6TDvPnMfw/Ey6Qm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WhnJwgAAANwAAAAPAAAAAAAAAAAAAAAAAJgCAABkcnMvZG93&#10;bnJldi54bWxQSwUGAAAAAAQABAD1AAAAhwMAAAAA&#10;" strokecolor="black [3213]" strokeweight="1pt">
                  <v:fill r:id="rId44" o:title="" recolor="t" rotate="t" type="frame"/>
                  <v:stroke joinstyle="miter"/>
                </v:roundrect>
                <v:group id="Группа 124" o:spid="_x0000_s111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Ромб 125" o:spid="_x0000_s111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cLXsQA&#10;AADcAAAADwAAAGRycy9kb3ducmV2LnhtbERPTWvCQBC9F/oflhG8SN00oEiajUihoKjUpoVeh+w0&#10;Cc3OhuwmRn+9WxB6m8f7nHQ9mkYM1LnasoLneQSCuLC65lLB1+fb0wqE88gaG8uk4EIO1tnjQ4qJ&#10;tmf+oCH3pQgh7BJUUHnfJlK6oiKDbm5b4sD92M6gD7Arpe7wHMJNI+MoWkqDNYeGClt6raj4zXuj&#10;YNl/t5Tvju/7lbwM8bXs94fTTKnpZNy8gPA0+n/x3b3VYX68gL9nwgU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3C17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26" o:spid="_x0000_s111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rjMQA&#10;AADcAAAADwAAAGRycy9kb3ducmV2LnhtbERPTWvCQBC9F/oflin01mwMVCTNGkJAKqUetLn0Ns2O&#10;STA7m2ZXTfvrXUHwNo/3OVk+mV6caHSdZQWzKAZBXFvdcaOg+lq9LEA4j6yxt0wK/shBvnx8yDDV&#10;9sxbOu18I0IIuxQVtN4PqZSubsmgi+xAHLi9HQ36AMdG6hHPIdz0MonjuTTYcWhocaCypfqwOxoF&#10;H+Vqg9ufxCz++/L9c18Mv9X3q1LPT1PxBsLT5O/im3utw/xkDtdnwgV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Ea4zEAAAA3AAAAA8AAAAAAAAAAAAAAAAAmAIAAGRycy9k&#10;b3ducmV2LnhtbFBLBQYAAAAABAAEAPUAAACJ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4AB7" w:rsidRPr="006F79FF">
        <w:rPr>
          <w:b/>
          <w:spacing w:val="-4"/>
        </w:rPr>
        <w:t>Многофункциональная вид</w:t>
      </w:r>
      <w:r w:rsidR="001F04F1" w:rsidRPr="006F79FF">
        <w:rPr>
          <w:b/>
          <w:spacing w:val="-4"/>
        </w:rPr>
        <w:t>е</w:t>
      </w:r>
      <w:r w:rsidR="004D4AB7" w:rsidRPr="006F79FF">
        <w:rPr>
          <w:b/>
          <w:spacing w:val="-4"/>
        </w:rPr>
        <w:t>осист</w:t>
      </w:r>
      <w:r w:rsidR="001F04F1" w:rsidRPr="006F79FF">
        <w:rPr>
          <w:b/>
          <w:spacing w:val="-4"/>
        </w:rPr>
        <w:t>е</w:t>
      </w:r>
      <w:r w:rsidR="004D4AB7" w:rsidRPr="006F79FF">
        <w:rPr>
          <w:b/>
          <w:spacing w:val="-4"/>
        </w:rPr>
        <w:t>ма</w:t>
      </w:r>
    </w:p>
    <w:p w:rsidR="004D4AB7" w:rsidRPr="001F04F1" w:rsidRDefault="004D4AB7" w:rsidP="004D4AB7">
      <w:pPr>
        <w:pStyle w:val="a3"/>
      </w:pPr>
      <w:r w:rsidRPr="00C56DDE">
        <w:rPr>
          <w:b/>
        </w:rPr>
        <w:t>18. Многофункциональная вид</w:t>
      </w:r>
      <w:r w:rsidR="001F04F1" w:rsidRPr="00C56DDE">
        <w:rPr>
          <w:b/>
        </w:rPr>
        <w:t>е</w:t>
      </w:r>
      <w:r w:rsidR="006F79FF" w:rsidRPr="00C56DDE">
        <w:rPr>
          <w:b/>
        </w:rPr>
        <w:t>о</w:t>
      </w:r>
      <w:r w:rsidRPr="00C56DDE">
        <w:rPr>
          <w:b/>
        </w:rPr>
        <w:t>сист</w:t>
      </w:r>
      <w:r w:rsidR="001F04F1" w:rsidRPr="00C56DDE">
        <w:rPr>
          <w:b/>
        </w:rPr>
        <w:t>е</w:t>
      </w:r>
      <w:r w:rsidRPr="00C56DDE">
        <w:rPr>
          <w:b/>
        </w:rPr>
        <w:t>ма</w:t>
      </w:r>
      <w:r w:rsidRPr="00C56DDE">
        <w:t xml:space="preserve"> </w:t>
      </w:r>
      <w:r w:rsidRPr="00C56DDE">
        <w:rPr>
          <w:b/>
        </w:rPr>
        <w:t>(Р</w:t>
      </w:r>
      <w:r w:rsidR="001F04F1" w:rsidRPr="00C56DDE">
        <w:rPr>
          <w:b/>
        </w:rPr>
        <w:t>е</w:t>
      </w:r>
      <w:r w:rsidRPr="00C56DDE">
        <w:rPr>
          <w:b/>
        </w:rPr>
        <w:t>спубликанско</w:t>
      </w:r>
      <w:r w:rsidR="001F04F1" w:rsidRPr="00C56DDE">
        <w:rPr>
          <w:b/>
        </w:rPr>
        <w:t>е</w:t>
      </w:r>
      <w:r w:rsidRPr="00C56DDE">
        <w:rPr>
          <w:b/>
        </w:rPr>
        <w:t xml:space="preserve"> унитарно</w:t>
      </w:r>
      <w:r w:rsidR="001F04F1" w:rsidRPr="00C56DDE">
        <w:rPr>
          <w:b/>
        </w:rPr>
        <w:t>е</w:t>
      </w:r>
      <w:r w:rsidRPr="00C56DDE">
        <w:rPr>
          <w:b/>
        </w:rPr>
        <w:t xml:space="preserve"> пр</w:t>
      </w:r>
      <w:r w:rsidR="001F04F1" w:rsidRPr="00C56DDE">
        <w:rPr>
          <w:b/>
        </w:rPr>
        <w:t>е</w:t>
      </w:r>
      <w:r w:rsidRPr="00C56DDE">
        <w:rPr>
          <w:b/>
        </w:rPr>
        <w:t>дприяти</w:t>
      </w:r>
      <w:r w:rsidR="001F04F1" w:rsidRPr="00C56DDE">
        <w:rPr>
          <w:b/>
        </w:rPr>
        <w:t>е</w:t>
      </w:r>
      <w:r w:rsidRPr="00C56DDE">
        <w:rPr>
          <w:b/>
        </w:rPr>
        <w:t xml:space="preserve"> «Научно-производств</w:t>
      </w:r>
      <w:r w:rsidR="001F04F1" w:rsidRPr="00C56DDE">
        <w:rPr>
          <w:b/>
        </w:rPr>
        <w:t>е</w:t>
      </w:r>
      <w:r w:rsidRPr="00C56DDE">
        <w:rPr>
          <w:b/>
        </w:rPr>
        <w:t>нный ц</w:t>
      </w:r>
      <w:r w:rsidR="001F04F1" w:rsidRPr="00C56DDE">
        <w:rPr>
          <w:b/>
        </w:rPr>
        <w:t>е</w:t>
      </w:r>
      <w:r w:rsidRPr="00C56DDE">
        <w:rPr>
          <w:b/>
        </w:rPr>
        <w:t>нтр многофункциональных б</w:t>
      </w:r>
      <w:r w:rsidR="001F04F1" w:rsidRPr="00C56DDE">
        <w:rPr>
          <w:b/>
        </w:rPr>
        <w:t>е</w:t>
      </w:r>
      <w:r w:rsidRPr="00C56DDE">
        <w:rPr>
          <w:b/>
        </w:rPr>
        <w:t>спилотных компл</w:t>
      </w:r>
      <w:r w:rsidR="001F04F1" w:rsidRPr="00C56DDE">
        <w:rPr>
          <w:b/>
        </w:rPr>
        <w:t>е</w:t>
      </w:r>
      <w:r w:rsidRPr="00C56DDE">
        <w:rPr>
          <w:b/>
        </w:rPr>
        <w:t>ксов» Национальной акад</w:t>
      </w:r>
      <w:r w:rsidR="001F04F1" w:rsidRPr="00C56DDE">
        <w:rPr>
          <w:b/>
        </w:rPr>
        <w:t>е</w:t>
      </w:r>
      <w:r w:rsidRPr="00C56DDE">
        <w:rPr>
          <w:b/>
        </w:rPr>
        <w:t>мии наук Б</w:t>
      </w:r>
      <w:r w:rsidR="001F04F1" w:rsidRPr="00C56DDE">
        <w:rPr>
          <w:b/>
        </w:rPr>
        <w:t>е</w:t>
      </w:r>
      <w:r w:rsidRPr="00C56DDE">
        <w:rPr>
          <w:b/>
        </w:rPr>
        <w:t>ларуси, г.</w:t>
      </w:r>
      <w:r w:rsidR="00360A5D">
        <w:rPr>
          <w:b/>
        </w:rPr>
        <w:t> </w:t>
      </w:r>
      <w:r w:rsidRPr="00C56DDE">
        <w:rPr>
          <w:b/>
        </w:rPr>
        <w:t>Минск)</w:t>
      </w:r>
      <w:r w:rsidRPr="00C56DDE">
        <w:t xml:space="preserve"> пр</w:t>
      </w:r>
      <w:r w:rsidR="001F04F1" w:rsidRPr="00C56DDE">
        <w:t>е</w:t>
      </w:r>
      <w:r w:rsidRPr="00C56DDE">
        <w:t>дназнач</w:t>
      </w:r>
      <w:r w:rsidR="001F04F1" w:rsidRPr="00C56DDE">
        <w:t>е</w:t>
      </w:r>
      <w:r w:rsidRPr="00C56DDE">
        <w:t>на для наблюд</w:t>
      </w:r>
      <w:r w:rsidR="001F04F1" w:rsidRPr="00C56DDE">
        <w:t>е</w:t>
      </w:r>
      <w:r w:rsidRPr="00C56DDE">
        <w:t>ния за наз</w:t>
      </w:r>
      <w:r w:rsidR="001F04F1" w:rsidRPr="00C56DDE">
        <w:t>е</w:t>
      </w:r>
      <w:r w:rsidRPr="00C56DDE">
        <w:t>мными объ</w:t>
      </w:r>
      <w:r w:rsidR="001F04F1" w:rsidRPr="00C56DDE">
        <w:t>е</w:t>
      </w:r>
      <w:r w:rsidRPr="00C56DDE">
        <w:t xml:space="preserve">ктами как в </w:t>
      </w:r>
      <w:proofErr w:type="gramStart"/>
      <w:r w:rsidRPr="00C56DDE">
        <w:t>видимом</w:t>
      </w:r>
      <w:proofErr w:type="gramEnd"/>
      <w:r w:rsidRPr="00C56DDE">
        <w:t>, так и в инфракрасном диапазонах. Она мож</w:t>
      </w:r>
      <w:r w:rsidR="001F04F1" w:rsidRPr="00C56DDE">
        <w:t>е</w:t>
      </w:r>
      <w:r w:rsidRPr="00C56DDE">
        <w:t>т использоваться для воздушной разв</w:t>
      </w:r>
      <w:r w:rsidR="001F04F1" w:rsidRPr="00C56DDE">
        <w:t>е</w:t>
      </w:r>
      <w:r w:rsidRPr="00C56DDE">
        <w:t>дки на высотах от 150</w:t>
      </w:r>
      <w:r w:rsidR="008976A9">
        <w:t> </w:t>
      </w:r>
      <w:r w:rsidRPr="00C56DDE">
        <w:t>до 3000</w:t>
      </w:r>
      <w:r w:rsidR="008976A9">
        <w:t> </w:t>
      </w:r>
      <w:r w:rsidRPr="00C56DDE">
        <w:t>м и позволя</w:t>
      </w:r>
      <w:r w:rsidR="001F04F1" w:rsidRPr="00C56DDE">
        <w:t>е</w:t>
      </w:r>
      <w:r w:rsidRPr="00C56DDE">
        <w:t>т получать информацию в</w:t>
      </w:r>
      <w:r w:rsidR="00C56DDE" w:rsidRPr="00C56DDE">
        <w:t xml:space="preserve"> режиме </w:t>
      </w:r>
      <w:r w:rsidRPr="00C56DDE">
        <w:t>р</w:t>
      </w:r>
      <w:r w:rsidR="001F04F1" w:rsidRPr="00C56DDE">
        <w:t>е</w:t>
      </w:r>
      <w:r w:rsidRPr="00C56DDE">
        <w:t>ально</w:t>
      </w:r>
      <w:r w:rsidR="00C56DDE" w:rsidRPr="00C56DDE">
        <w:t>го</w:t>
      </w:r>
      <w:r w:rsidRPr="00C56DDE">
        <w:t xml:space="preserve"> вр</w:t>
      </w:r>
      <w:r w:rsidR="001F04F1" w:rsidRPr="00C56DDE">
        <w:t>е</w:t>
      </w:r>
      <w:r w:rsidRPr="00C56DDE">
        <w:t>м</w:t>
      </w:r>
      <w:r w:rsidR="001F04F1" w:rsidRPr="00C56DDE">
        <w:t>е</w:t>
      </w:r>
      <w:r w:rsidRPr="00C56DDE">
        <w:t>ни.</w:t>
      </w:r>
    </w:p>
    <w:p w:rsidR="004D4AB7" w:rsidRPr="001F04F1" w:rsidRDefault="004D4AB7" w:rsidP="004D4AB7">
      <w:pPr>
        <w:pStyle w:val="a3"/>
      </w:pPr>
      <w:r w:rsidRPr="008976A9">
        <w:t>Основны</w:t>
      </w:r>
      <w:r w:rsidR="001F04F1" w:rsidRPr="008976A9">
        <w:t>е</w:t>
      </w:r>
      <w:r w:rsidRPr="008976A9">
        <w:t xml:space="preserve"> функции многофункциональной вид</w:t>
      </w:r>
      <w:r w:rsidR="001F04F1" w:rsidRPr="008976A9">
        <w:t>е</w:t>
      </w:r>
      <w:r w:rsidRPr="008976A9">
        <w:t>осист</w:t>
      </w:r>
      <w:r w:rsidR="001F04F1" w:rsidRPr="008976A9">
        <w:t>е</w:t>
      </w:r>
      <w:r w:rsidRPr="008976A9">
        <w:t>мы:</w:t>
      </w:r>
      <w:r w:rsidRPr="001F04F1">
        <w:t xml:space="preserve"> </w:t>
      </w:r>
    </w:p>
    <w:p w:rsidR="004D4AB7" w:rsidRPr="008976A9" w:rsidRDefault="004D4AB7" w:rsidP="004D4AB7">
      <w:pPr>
        <w:pStyle w:val="a3"/>
        <w:numPr>
          <w:ilvl w:val="0"/>
          <w:numId w:val="19"/>
        </w:numPr>
      </w:pPr>
      <w:r w:rsidRPr="008976A9">
        <w:t>Автоматич</w:t>
      </w:r>
      <w:r w:rsidR="001F04F1" w:rsidRPr="008976A9">
        <w:t>е</w:t>
      </w:r>
      <w:r w:rsidRPr="008976A9">
        <w:t>ско</w:t>
      </w:r>
      <w:r w:rsidR="001F04F1" w:rsidRPr="008976A9">
        <w:t>е</w:t>
      </w:r>
      <w:r w:rsidRPr="008976A9">
        <w:t xml:space="preserve"> сл</w:t>
      </w:r>
      <w:r w:rsidR="001F04F1" w:rsidRPr="008976A9">
        <w:t>е</w:t>
      </w:r>
      <w:r w:rsidRPr="008976A9">
        <w:t>ж</w:t>
      </w:r>
      <w:r w:rsidR="001F04F1" w:rsidRPr="008976A9">
        <w:t>е</w:t>
      </w:r>
      <w:r w:rsidRPr="008976A9">
        <w:t>ни</w:t>
      </w:r>
      <w:r w:rsidR="001F04F1" w:rsidRPr="008976A9">
        <w:t>е</w:t>
      </w:r>
      <w:r w:rsidRPr="008976A9">
        <w:t xml:space="preserve"> за движущимися и н</w:t>
      </w:r>
      <w:r w:rsidR="001F04F1" w:rsidRPr="008976A9">
        <w:t>е</w:t>
      </w:r>
      <w:r w:rsidRPr="008976A9">
        <w:t>подвижными наз</w:t>
      </w:r>
      <w:r w:rsidR="001F04F1" w:rsidRPr="008976A9">
        <w:t>е</w:t>
      </w:r>
      <w:r w:rsidRPr="008976A9">
        <w:t>мными объ</w:t>
      </w:r>
      <w:r w:rsidR="001F04F1" w:rsidRPr="008976A9">
        <w:t>е</w:t>
      </w:r>
      <w:r w:rsidRPr="008976A9">
        <w:t>ктами. Сист</w:t>
      </w:r>
      <w:r w:rsidR="001F04F1" w:rsidRPr="008976A9">
        <w:t>е</w:t>
      </w:r>
      <w:r w:rsidRPr="008976A9">
        <w:t>ма опр</w:t>
      </w:r>
      <w:r w:rsidR="001F04F1" w:rsidRPr="008976A9">
        <w:t>е</w:t>
      </w:r>
      <w:r w:rsidRPr="008976A9">
        <w:t>д</w:t>
      </w:r>
      <w:r w:rsidR="001F04F1" w:rsidRPr="008976A9">
        <w:t>е</w:t>
      </w:r>
      <w:r w:rsidRPr="008976A9">
        <w:t>ля</w:t>
      </w:r>
      <w:r w:rsidR="001F04F1" w:rsidRPr="008976A9">
        <w:t>е</w:t>
      </w:r>
      <w:r w:rsidRPr="008976A9">
        <w:t>т их координаты и парам</w:t>
      </w:r>
      <w:r w:rsidR="001F04F1" w:rsidRPr="008976A9">
        <w:t>е</w:t>
      </w:r>
      <w:r w:rsidRPr="008976A9">
        <w:t>тры движ</w:t>
      </w:r>
      <w:r w:rsidR="001F04F1" w:rsidRPr="008976A9">
        <w:t>е</w:t>
      </w:r>
      <w:r w:rsidRPr="008976A9">
        <w:t>ния.</w:t>
      </w:r>
    </w:p>
    <w:p w:rsidR="004D4AB7" w:rsidRPr="008976A9" w:rsidRDefault="004D4AB7" w:rsidP="004D4AB7">
      <w:pPr>
        <w:pStyle w:val="a3"/>
        <w:numPr>
          <w:ilvl w:val="0"/>
          <w:numId w:val="19"/>
        </w:numPr>
      </w:pPr>
      <w:r w:rsidRPr="008976A9">
        <w:t>Формировани</w:t>
      </w:r>
      <w:r w:rsidR="001F04F1" w:rsidRPr="008976A9">
        <w:t>е</w:t>
      </w:r>
      <w:r w:rsidRPr="008976A9">
        <w:t xml:space="preserve"> сигналов для управл</w:t>
      </w:r>
      <w:r w:rsidR="001F04F1" w:rsidRPr="008976A9">
        <w:t>е</w:t>
      </w:r>
      <w:r w:rsidRPr="008976A9">
        <w:t>ния самой сист</w:t>
      </w:r>
      <w:r w:rsidR="001F04F1" w:rsidRPr="008976A9">
        <w:t>е</w:t>
      </w:r>
      <w:r w:rsidRPr="008976A9">
        <w:t>мой и б</w:t>
      </w:r>
      <w:r w:rsidR="001F04F1" w:rsidRPr="008976A9">
        <w:t>е</w:t>
      </w:r>
      <w:r w:rsidRPr="008976A9">
        <w:t>спилотными л</w:t>
      </w:r>
      <w:r w:rsidR="001F04F1" w:rsidRPr="008976A9">
        <w:t>е</w:t>
      </w:r>
      <w:r w:rsidRPr="008976A9">
        <w:t>тат</w:t>
      </w:r>
      <w:r w:rsidR="001F04F1" w:rsidRPr="008976A9">
        <w:t>е</w:t>
      </w:r>
      <w:r w:rsidRPr="008976A9">
        <w:t>льными аппаратами во вр</w:t>
      </w:r>
      <w:r w:rsidR="001F04F1" w:rsidRPr="008976A9">
        <w:t>е</w:t>
      </w:r>
      <w:r w:rsidRPr="008976A9">
        <w:t>мя автоматич</w:t>
      </w:r>
      <w:r w:rsidR="001F04F1" w:rsidRPr="008976A9">
        <w:t>е</w:t>
      </w:r>
      <w:r w:rsidRPr="008976A9">
        <w:t>ского сопровожд</w:t>
      </w:r>
      <w:r w:rsidR="001F04F1" w:rsidRPr="008976A9">
        <w:t>е</w:t>
      </w:r>
      <w:r w:rsidRPr="008976A9">
        <w:t>ния.</w:t>
      </w:r>
    </w:p>
    <w:p w:rsidR="004D4AB7" w:rsidRPr="008976A9" w:rsidRDefault="004D4AB7" w:rsidP="004D4AB7">
      <w:pPr>
        <w:pStyle w:val="a3"/>
        <w:numPr>
          <w:ilvl w:val="0"/>
          <w:numId w:val="19"/>
        </w:numPr>
      </w:pPr>
      <w:r w:rsidRPr="008976A9">
        <w:t>Сист</w:t>
      </w:r>
      <w:r w:rsidR="001F04F1" w:rsidRPr="008976A9">
        <w:t>е</w:t>
      </w:r>
      <w:r w:rsidRPr="008976A9">
        <w:t>ма включа</w:t>
      </w:r>
      <w:r w:rsidR="001F04F1" w:rsidRPr="008976A9">
        <w:t>е</w:t>
      </w:r>
      <w:r w:rsidRPr="008976A9">
        <w:t>т в с</w:t>
      </w:r>
      <w:r w:rsidR="001F04F1" w:rsidRPr="008976A9">
        <w:t>е</w:t>
      </w:r>
      <w:r w:rsidRPr="008976A9">
        <w:t>бя н</w:t>
      </w:r>
      <w:r w:rsidR="001F04F1" w:rsidRPr="008976A9">
        <w:t>е</w:t>
      </w:r>
      <w:r w:rsidRPr="008976A9">
        <w:t>сколько компон</w:t>
      </w:r>
      <w:r w:rsidR="001F04F1" w:rsidRPr="008976A9">
        <w:t>е</w:t>
      </w:r>
      <w:r w:rsidRPr="008976A9">
        <w:t>нтов:</w:t>
      </w:r>
    </w:p>
    <w:p w:rsidR="004D4AB7" w:rsidRPr="008976A9" w:rsidRDefault="004D4AB7" w:rsidP="004D4AB7">
      <w:pPr>
        <w:pStyle w:val="a3"/>
        <w:numPr>
          <w:ilvl w:val="0"/>
          <w:numId w:val="19"/>
        </w:numPr>
      </w:pPr>
      <w:r w:rsidRPr="008976A9">
        <w:t>Т</w:t>
      </w:r>
      <w:r w:rsidR="001F04F1" w:rsidRPr="008976A9">
        <w:t>е</w:t>
      </w:r>
      <w:r w:rsidRPr="008976A9">
        <w:t>л</w:t>
      </w:r>
      <w:r w:rsidR="001F04F1" w:rsidRPr="008976A9">
        <w:t>е</w:t>
      </w:r>
      <w:r w:rsidRPr="008976A9">
        <w:t>визионный модуль с 30-кратным оптич</w:t>
      </w:r>
      <w:r w:rsidR="001F04F1" w:rsidRPr="008976A9">
        <w:t>е</w:t>
      </w:r>
      <w:r w:rsidRPr="008976A9">
        <w:t>ским ув</w:t>
      </w:r>
      <w:r w:rsidR="001F04F1" w:rsidRPr="008976A9">
        <w:t>е</w:t>
      </w:r>
      <w:r w:rsidRPr="008976A9">
        <w:t>лич</w:t>
      </w:r>
      <w:r w:rsidR="001F04F1" w:rsidRPr="008976A9">
        <w:t>е</w:t>
      </w:r>
      <w:r w:rsidRPr="008976A9">
        <w:t>ни</w:t>
      </w:r>
      <w:r w:rsidR="001F04F1" w:rsidRPr="008976A9">
        <w:t>е</w:t>
      </w:r>
      <w:r w:rsidRPr="008976A9">
        <w:t>м.</w:t>
      </w:r>
    </w:p>
    <w:p w:rsidR="004D4AB7" w:rsidRPr="004C4720" w:rsidRDefault="004D4AB7" w:rsidP="004D4AB7">
      <w:pPr>
        <w:pStyle w:val="a3"/>
        <w:numPr>
          <w:ilvl w:val="0"/>
          <w:numId w:val="19"/>
        </w:numPr>
      </w:pPr>
      <w:proofErr w:type="gramStart"/>
      <w:r w:rsidRPr="004C4720">
        <w:t>Инфракрасны</w:t>
      </w:r>
      <w:r w:rsidR="001F04F1" w:rsidRPr="004C4720">
        <w:t>е</w:t>
      </w:r>
      <w:r w:rsidRPr="004C4720">
        <w:t xml:space="preserve"> модули: один</w:t>
      </w:r>
      <w:r w:rsidR="008976A9" w:rsidRPr="004C4720">
        <w:t xml:space="preserve"> — </w:t>
      </w:r>
      <w:r w:rsidRPr="004C4720">
        <w:t>с узким пол</w:t>
      </w:r>
      <w:r w:rsidR="001F04F1" w:rsidRPr="004C4720">
        <w:t>е</w:t>
      </w:r>
      <w:r w:rsidRPr="004C4720">
        <w:t>м зр</w:t>
      </w:r>
      <w:r w:rsidR="001F04F1" w:rsidRPr="004C4720">
        <w:t>е</w:t>
      </w:r>
      <w:r w:rsidRPr="004C4720">
        <w:t>ния, другой — с широким.</w:t>
      </w:r>
      <w:proofErr w:type="gramEnd"/>
    </w:p>
    <w:p w:rsidR="004D4AB7" w:rsidRPr="004C4720" w:rsidRDefault="004D4AB7" w:rsidP="004D4AB7">
      <w:pPr>
        <w:pStyle w:val="a3"/>
        <w:numPr>
          <w:ilvl w:val="0"/>
          <w:numId w:val="19"/>
        </w:numPr>
      </w:pPr>
      <w:r w:rsidRPr="004C4720">
        <w:t>Лаз</w:t>
      </w:r>
      <w:r w:rsidR="001F04F1" w:rsidRPr="004C4720">
        <w:t>е</w:t>
      </w:r>
      <w:r w:rsidRPr="004C4720">
        <w:t>рный дальном</w:t>
      </w:r>
      <w:r w:rsidR="001F04F1" w:rsidRPr="004C4720">
        <w:t>е</w:t>
      </w:r>
      <w:r w:rsidRPr="004C4720">
        <w:t>р и лаз</w:t>
      </w:r>
      <w:r w:rsidR="001F04F1" w:rsidRPr="004C4720">
        <w:t>е</w:t>
      </w:r>
      <w:r w:rsidRPr="004C4720">
        <w:t>рная указка.</w:t>
      </w:r>
    </w:p>
    <w:p w:rsidR="004D4AB7" w:rsidRPr="004C4720" w:rsidRDefault="004D4AB7" w:rsidP="004D4AB7">
      <w:pPr>
        <w:pStyle w:val="a3"/>
        <w:numPr>
          <w:ilvl w:val="0"/>
          <w:numId w:val="19"/>
        </w:numPr>
      </w:pPr>
      <w:r w:rsidRPr="004C4720">
        <w:t>Гиростабилизированный эл</w:t>
      </w:r>
      <w:r w:rsidR="001F04F1" w:rsidRPr="004C4720">
        <w:t>е</w:t>
      </w:r>
      <w:r w:rsidRPr="004C4720">
        <w:t>ктропривод для устойчивого изображ</w:t>
      </w:r>
      <w:r w:rsidR="001F04F1" w:rsidRPr="004C4720">
        <w:t>е</w:t>
      </w:r>
      <w:r w:rsidRPr="004C4720">
        <w:t>ния.</w:t>
      </w:r>
    </w:p>
    <w:p w:rsidR="004D4AB7" w:rsidRPr="004C4720" w:rsidRDefault="004D4AB7" w:rsidP="004D4AB7">
      <w:pPr>
        <w:pStyle w:val="a3"/>
        <w:numPr>
          <w:ilvl w:val="0"/>
          <w:numId w:val="19"/>
        </w:numPr>
      </w:pPr>
      <w:r w:rsidRPr="004C4720">
        <w:t>Модуль обработки вид</w:t>
      </w:r>
      <w:r w:rsidR="001F04F1" w:rsidRPr="004C4720">
        <w:t>е</w:t>
      </w:r>
      <w:r w:rsidRPr="004C4720">
        <w:t>о и управл</w:t>
      </w:r>
      <w:r w:rsidR="001F04F1" w:rsidRPr="004C4720">
        <w:t>е</w:t>
      </w:r>
      <w:r w:rsidRPr="004C4720">
        <w:t>ния.</w:t>
      </w:r>
    </w:p>
    <w:p w:rsidR="00A630B5" w:rsidRPr="001F04F1" w:rsidRDefault="004D4AB7" w:rsidP="004D4AB7">
      <w:pPr>
        <w:pStyle w:val="a3"/>
        <w:rPr>
          <w:noProof/>
        </w:rPr>
      </w:pPr>
      <w:r w:rsidRPr="004C4720">
        <w:t>Научно-т</w:t>
      </w:r>
      <w:r w:rsidR="001F04F1" w:rsidRPr="004C4720">
        <w:t>е</w:t>
      </w:r>
      <w:r w:rsidRPr="004C4720">
        <w:t>хнич</w:t>
      </w:r>
      <w:r w:rsidR="001F04F1" w:rsidRPr="004C4720">
        <w:t>е</w:t>
      </w:r>
      <w:r w:rsidRPr="004C4720">
        <w:t>ский уров</w:t>
      </w:r>
      <w:r w:rsidR="001F04F1" w:rsidRPr="004C4720">
        <w:t>е</w:t>
      </w:r>
      <w:r w:rsidRPr="004C4720">
        <w:t>нь вид</w:t>
      </w:r>
      <w:r w:rsidR="001F04F1" w:rsidRPr="004C4720">
        <w:t>е</w:t>
      </w:r>
      <w:r w:rsidRPr="004C4720">
        <w:t>осист</w:t>
      </w:r>
      <w:r w:rsidR="001F04F1" w:rsidRPr="004C4720">
        <w:t>е</w:t>
      </w:r>
      <w:r w:rsidRPr="004C4720">
        <w:t>мы соотв</w:t>
      </w:r>
      <w:r w:rsidR="001F04F1" w:rsidRPr="004C4720">
        <w:t>е</w:t>
      </w:r>
      <w:r w:rsidRPr="004C4720">
        <w:t>тству</w:t>
      </w:r>
      <w:r w:rsidR="001F04F1" w:rsidRPr="004C4720">
        <w:t>е</w:t>
      </w:r>
      <w:r w:rsidRPr="004C4720">
        <w:t>т заруб</w:t>
      </w:r>
      <w:r w:rsidR="001F04F1" w:rsidRPr="004C4720">
        <w:t>е</w:t>
      </w:r>
      <w:r w:rsidRPr="004C4720">
        <w:t>жным аналогам. Особ</w:t>
      </w:r>
      <w:r w:rsidR="001F04F1" w:rsidRPr="004C4720">
        <w:t>е</w:t>
      </w:r>
      <w:r w:rsidRPr="004C4720">
        <w:t>нностью этой сист</w:t>
      </w:r>
      <w:r w:rsidR="001F04F1" w:rsidRPr="004C4720">
        <w:t>е</w:t>
      </w:r>
      <w:r w:rsidRPr="004C4720">
        <w:t>мы явля</w:t>
      </w:r>
      <w:r w:rsidR="001F04F1" w:rsidRPr="004C4720">
        <w:t>е</w:t>
      </w:r>
      <w:r w:rsidRPr="004C4720">
        <w:t>тся модуль автоматич</w:t>
      </w:r>
      <w:r w:rsidR="001F04F1" w:rsidRPr="004C4720">
        <w:t>е</w:t>
      </w:r>
      <w:r w:rsidRPr="004C4720">
        <w:t>ского сл</w:t>
      </w:r>
      <w:r w:rsidR="001F04F1" w:rsidRPr="004C4720">
        <w:t>е</w:t>
      </w:r>
      <w:r w:rsidRPr="004C4720">
        <w:t>ж</w:t>
      </w:r>
      <w:r w:rsidR="001F04F1" w:rsidRPr="004C4720">
        <w:t>е</w:t>
      </w:r>
      <w:r w:rsidRPr="004C4720">
        <w:t>ния, который позволя</w:t>
      </w:r>
      <w:r w:rsidR="001F04F1" w:rsidRPr="004C4720">
        <w:t>е</w:t>
      </w:r>
      <w:r w:rsidRPr="004C4720">
        <w:t>т управлять полож</w:t>
      </w:r>
      <w:r w:rsidR="001F04F1" w:rsidRPr="004C4720">
        <w:t>е</w:t>
      </w:r>
      <w:r w:rsidRPr="004C4720">
        <w:t>ни</w:t>
      </w:r>
      <w:r w:rsidR="001F04F1" w:rsidRPr="004C4720">
        <w:t>е</w:t>
      </w:r>
      <w:r w:rsidRPr="004C4720">
        <w:t>м оптич</w:t>
      </w:r>
      <w:r w:rsidR="001F04F1" w:rsidRPr="004C4720">
        <w:t>е</w:t>
      </w:r>
      <w:r w:rsidRPr="004C4720">
        <w:t>ской оси и изм</w:t>
      </w:r>
      <w:r w:rsidR="001F04F1" w:rsidRPr="004C4720">
        <w:t>е</w:t>
      </w:r>
      <w:r w:rsidRPr="004C4720">
        <w:t>нять тра</w:t>
      </w:r>
      <w:r w:rsidR="001F04F1" w:rsidRPr="004C4720">
        <w:t>е</w:t>
      </w:r>
      <w:r w:rsidRPr="004C4720">
        <w:t>кторию б</w:t>
      </w:r>
      <w:r w:rsidR="001F04F1" w:rsidRPr="004C4720">
        <w:t>е</w:t>
      </w:r>
      <w:r w:rsidRPr="004C4720">
        <w:t>спилотного л</w:t>
      </w:r>
      <w:r w:rsidR="001F04F1" w:rsidRPr="004C4720">
        <w:t>е</w:t>
      </w:r>
      <w:r w:rsidRPr="004C4720">
        <w:t>тат</w:t>
      </w:r>
      <w:r w:rsidR="001F04F1" w:rsidRPr="004C4720">
        <w:t>е</w:t>
      </w:r>
      <w:r w:rsidRPr="004C4720">
        <w:t>льного аппарата, сл</w:t>
      </w:r>
      <w:r w:rsidR="001F04F1" w:rsidRPr="004C4720">
        <w:t>е</w:t>
      </w:r>
      <w:r w:rsidRPr="004C4720">
        <w:t>дуя за выбранным оп</w:t>
      </w:r>
      <w:r w:rsidR="001F04F1" w:rsidRPr="004C4720">
        <w:t>е</w:t>
      </w:r>
      <w:r w:rsidRPr="004C4720">
        <w:t>ратором объ</w:t>
      </w:r>
      <w:r w:rsidR="001F04F1" w:rsidRPr="004C4720">
        <w:t>е</w:t>
      </w:r>
      <w:r w:rsidRPr="004C4720">
        <w:t>ктом.</w:t>
      </w:r>
    </w:p>
    <w:p w:rsidR="00A630B5" w:rsidRPr="001F04F1" w:rsidRDefault="00A630B5" w:rsidP="004D4AB7">
      <w:pPr>
        <w:pStyle w:val="a3"/>
        <w:rPr>
          <w:noProof/>
        </w:rPr>
      </w:pPr>
    </w:p>
    <w:p w:rsidR="00A630B5" w:rsidRPr="001F04F1" w:rsidRDefault="00A630B5" w:rsidP="006F79FF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1B253C8A" wp14:editId="7E903672">
                <wp:extent cx="2880000" cy="359967"/>
                <wp:effectExtent l="0" t="19050" r="34925" b="40640"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28" name="Прямая соединительная линия 12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9" name="Группа 12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30" name="Ромб 13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" name="Ромб 13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" name="Ромб 13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BE7FBC9" id="Группа 12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BfHd9gRQQAAAUT&#10;AAAOAAAAAAAAAAAAAAAAAC4CAABkcnMvZTJvRG9jLnhtbFBLAQItABQABgAIAAAAIQCyFvjN3QAA&#10;AAQBAAAPAAAAAAAAAAAAAAAAAJ8GAABkcnMvZG93bnJldi54bWxQSwUGAAAAAAQABADzAAAAqQcA&#10;AAAA&#10;">
                <v:line id="Прямая соединительная линия 12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" strokecolor="black [3213]" strokeweight="1pt">
                  <v:stroke joinstyle="miter"/>
                </v:line>
                <v:group id="Группа 12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Ромб 13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" fillcolor="white [3212]" strokecolor="black [3213]" strokeweight="1pt"/>
                  <v:shape id="Ромб 13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" fillcolor="white [3212]" strokecolor="black [3213]" strokeweight="1pt"/>
                  <v:shape id="Ромб 13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4C4720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3600" behindDoc="0" locked="0" layoutInCell="1" allowOverlap="1" wp14:anchorId="4693A45A" wp14:editId="2914E990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111" name="Группа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112" name="Прямоугольник: скругленные углы 11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3" name="Группа 11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14" name="Ромб 11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Надпись 11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1" o:spid="_x0000_s1116" style="position:absolute;left:0;text-align:left;margin-left:203.9pt;margin-top:0;width:255.1pt;height:178.6pt;z-index:251673600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SA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EgAAAABAAIASAAAAAEAAjhCSU0E&#10;JgAAAAAADgAAAAAAAAAAAAA/gAAAOEJJTQQNAAAAAAAEAAAAHjhCSU0EGQAAAAAABAAAAB44QklN&#10;A/MAAAAAAAkAAAAAAAAAAAEAOEJJTScQAAAAAAAKAAEAAAAAAAAAAT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A0QAAAABSZ2h0bG9uZwAA&#10;ARs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QAAAAAAAQAAAACOEJJTQQM&#10;AAAAACOhAAAAAQAAAKAAAAB2AAAB4AAA3UAAACOFABgAAf/Y/+0ADEFkb2JlX0NNAAL/7gAOQWRv&#10;YmUAZIAAAAAB/9sAhAAMCAgICQgMCQkMEQsKCxEVDwwMDxUYExMVExMYEQwMDAwMDBEMDAwMDAwM&#10;DAwMDAwMDAwMDAwMDAwMDAwMDAwMAQ0LCw0ODRAODhAUDg4OFBQODg4OFBEMDAwMDBERDAwMDAwM&#10;EQwMDAwMDAwMDAwMDAwMDAwMDAwMDAwMDAwMDAz/wAARCAB2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gJCgsMDQ4PEBESExQV&#10;FhcYGRoaGxwdHh8gISIjJCUmJygpKissLS4vMDExMjM0NTY3ODk6Ozw9Pj9AQUJDREVGR0hJSktM&#10;TU5PUFFSU1RVVldYWVpbXF1eX2BhYmNkZWZnaGlqa2xtbm9wcXJzdHV2d3h5ent8fX5/gIGCg4SF&#10;hoeIiYqLjI2Oj5CRkpOUlZaXmJmam5ydnp+goaKjpKWmp6ipqqusra6wsbKztLW2t7i5uru8vb6/&#10;wMHCw8TFxsfIycrLzM3Oz9DR09TV1tfY2drb3N3e3+Dh4uPk5ebn6Onq6+zt7u/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9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oHwSUNDX1BST0ZJTEUACQ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/////////////////////////////////////////69H/////////&#10;////////////////////////////////9+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c3X////////////&#10;///////////////////////////dr5a39P/////////////////////////////////////FjGin&#10;5//////////////////////////////////////MnImk5///////////////////////////////&#10;///////6zrvG9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MW99f////////////////////////////////////+/k3qFxf//&#10;/////////////////////////////////9uQWz1lqPb/////////////////////////////////&#10;/rx1NABUm+v/////////////////////////////////05R+SSxOmuz/////////////////////&#10;///////////Y1MqzfmVtpfn////////////////////////////////////0xa6vy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5ePj5Obo7fH5//////////////////////////////2xlJKSlZmdo6myvNDt////&#10;//////////////////////+dU0dJTVFWYHOKr9b8//////////////////////////+yVgAaNVBt&#10;i67S9//////////////////////////////Nbz5fe5m31/n/////////////////////////////&#10;///un4OmwuH/////////////////////////////////////487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QAAAAAL/2wCEAAICAgICAgICAgIDAgICAwQDAgIDBAUEBAQEBAUGBQUFBQUF&#10;BgYHBwgHBwYJCQoKCQkMDAwMDAwMDAwMDAwMDAwBAwMDBQQFCQYGCQ0KCQoNDw4ODg4PDwwMDAwM&#10;Dw8MDAwMDAwPDAwMDAwMDAwMDAwMDAwMDAwMDAwMDAwMDAwMDP/AABQIANEBGwQBEQACEQEDEQEE&#10;EQD/3QAEACT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">
                <v:roundrect id="Прямоугольник: скругленные углы 112" o:spid="_x0000_s111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5nYMMA&#10;AADcAAAADwAAAGRycy9kb3ducmV2LnhtbERPTWvCQBC9C/0PyxS86SYRxKauoRQsevCgFkpvQ3a6&#10;SZudDdltEv+9Kwje5vE+Z12MthE9db52rCCdJyCIS6drNgo+z9vZCoQPyBobx6TgQh6KzdNkjbl2&#10;Ax+pPwUjYgj7HBVUIbS5lL6syKKfu5Y4cj+usxgi7IzUHQ4x3DYyS5KltFhzbKiwpfeKyr/Tv1Xw&#10;fagDpVtjLsNq8fvV9i/p/uOg1PR5fHsFEWgMD/HdvdNxfprB7Zl4gdx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5nYMMAAADcAAAADwAAAAAAAAAAAAAAAACYAgAAZHJzL2Rv&#10;d25yZXYueG1sUEsFBgAAAAAEAAQA9QAAAIgDAAAAAA==&#10;" strokecolor="black [3213]" strokeweight="1pt">
                  <v:fill r:id="rId46" o:title="" recolor="t" rotate="t" type="frame"/>
                  <v:stroke joinstyle="miter"/>
                </v:roundrect>
                <v:group id="Группа 113" o:spid="_x0000_s111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Ромб 114" o:spid="_x0000_s111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keMQA&#10;AADcAAAADwAAAGRycy9kb3ducmV2LnhtbERPTWvCQBC9C/0PyxR6kbpRRELqJpRCocWKbSp4HbLT&#10;JDQ7G7KbGP31riB4m8f7nHU2mkYM1LnasoL5LAJBXFhdc6lg//v+HINwHlljY5kUnMhBlj5M1pho&#10;e+QfGnJfihDCLkEFlfdtIqUrKjLoZrYlDtyf7Qz6ALtS6g6PIdw0chFFK2mw5tBQYUtvFRX/eW8U&#10;rPpDS/nndreJ5WlYnMt+8/U9VerpcXx9AeFp9Hfxzf2hw/z5Eq7PhAtk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XZHjEAAAA3A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115" o:spid="_x0000_s112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/Rs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5rA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o/RsMAAADcAAAADwAAAAAAAAAAAAAAAACYAgAAZHJzL2Rv&#10;d25yZXYueG1sUEsFBgAAAAAEAAQA9QAAAIg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Напитки б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залкогольны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 xml:space="preserve"> эн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рг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тич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ски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 xml:space="preserve"> б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з</w:t>
      </w:r>
      <w:r w:rsidR="004C4720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 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коф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ина с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рии «Эн</w:t>
      </w:r>
      <w:r w:rsidR="001F04F1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е</w:t>
      </w:r>
      <w:r w:rsidR="004D4AB7" w:rsidRPr="004C4720">
        <w:rPr>
          <w:rStyle w:val="fontstyle01"/>
          <w:rFonts w:ascii="Arial Black" w:hAnsi="Arial Black"/>
          <w:b/>
          <w:color w:val="C00000"/>
          <w:sz w:val="36"/>
          <w:szCs w:val="28"/>
        </w:rPr>
        <w:t>рджи. ПроЛонг»</w:t>
      </w:r>
    </w:p>
    <w:p w:rsidR="004D4AB7" w:rsidRPr="001F04F1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19. Напитки б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залкогольны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эн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рг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тич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ски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б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з коф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ина с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рии «</w:t>
      </w:r>
      <w:proofErr w:type="spellStart"/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Эн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рджи</w:t>
      </w:r>
      <w:proofErr w:type="spellEnd"/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. </w:t>
      </w:r>
      <w:proofErr w:type="spellStart"/>
      <w:proofErr w:type="gramStart"/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ПроЛонг</w:t>
      </w:r>
      <w:proofErr w:type="spellEnd"/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»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(Р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спубликанско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унитарно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пр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дприяти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="004C4720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«Научно-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практич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ский ц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нтр Национальной акад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мии наук Б</w:t>
      </w:r>
      <w:r w:rsidR="001F04F1"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ларуси по продовольствию», г.</w:t>
      </w:r>
      <w:r w:rsidR="00360A5D">
        <w:rPr>
          <w:rStyle w:val="fontstyle01"/>
          <w:rFonts w:ascii="Times New Roman" w:hAnsi="Times New Roman"/>
          <w:b/>
          <w:color w:val="auto"/>
          <w:sz w:val="28"/>
          <w:szCs w:val="28"/>
        </w:rPr>
        <w:t> </w:t>
      </w:r>
      <w:r w:rsidRPr="008B12BB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Минск)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разработаны</w:t>
      </w:r>
      <w:r w:rsidR="004C4720"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вп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рвы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 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им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ют аналогов в наш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й стран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.</w:t>
      </w:r>
      <w:proofErr w:type="gramEnd"/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В напитках вм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сто коф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ина используются натуральны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растит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льны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ингр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ди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нты, способствующи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подд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ржанию эн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ргии и здоровья. Эн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рг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тич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ский эфф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кт достига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тся за сч</w:t>
      </w:r>
      <w:r w:rsidR="008B12BB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ё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 экстрактов трав, органич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ских кислот, аминоки</w:t>
      </w:r>
      <w:r w:rsidR="008B12BB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слот, таурина, витаминов и 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мин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ралов.</w:t>
      </w:r>
      <w:r w:rsidRPr="001F04F1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</w:t>
      </w:r>
    </w:p>
    <w:p w:rsidR="004D4AB7" w:rsidRPr="001F04F1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Таким образом, пр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имущ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ства б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залкогольных эн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рг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тич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ских напитков б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з коф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ина включают:</w:t>
      </w:r>
    </w:p>
    <w:p w:rsidR="004D4AB7" w:rsidRPr="001F04F1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1. </w:t>
      </w:r>
      <w:proofErr w:type="gramStart"/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Отсутстви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коф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ина, поэтому доступны для бол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широкой аудитории, включая люд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й с м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дицинскими противопоказаниями или личными пр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дпочт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ниями.</w:t>
      </w:r>
      <w:proofErr w:type="gramEnd"/>
    </w:p>
    <w:p w:rsidR="004D4AB7" w:rsidRPr="001F04F1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2. Зам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на сахарозы на глюкозу. Глюкоза явля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тся быстрым источником эн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ргии, так как она л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гч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усваива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тся, снижа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 риск р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зких скачков сахара в крови, что способству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 бол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ровному уровню эн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ргии, об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сп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чива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т мягкий вкус напитка, так как она м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сладкая по сравн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нию с сахарозой.</w:t>
      </w:r>
    </w:p>
    <w:p w:rsidR="004D4AB7" w:rsidRPr="0077477E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3. Растит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льны</w:t>
      </w:r>
      <w:r w:rsidR="001F04F1" w:rsidRPr="008B12BB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8B12BB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компон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нты: в состав напитков входит </w:t>
      </w:r>
      <w:proofErr w:type="spellStart"/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л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вз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я</w:t>
      </w:r>
      <w:proofErr w:type="spellEnd"/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, которая помога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повышать физич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скую активность и улучшать внимани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, а такж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способству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восстановл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нию посл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нагрузок.</w:t>
      </w:r>
    </w:p>
    <w:p w:rsidR="004D4AB7" w:rsidRPr="0077477E" w:rsidRDefault="004D4AB7" w:rsidP="004D4AB7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4. Дополнит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льны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активны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ингр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ди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нты:</w:t>
      </w:r>
    </w:p>
    <w:p w:rsidR="004D4AB7" w:rsidRPr="0077477E" w:rsidRDefault="008B12BB" w:rsidP="004D4AB7">
      <w:pPr>
        <w:pStyle w:val="a3"/>
        <w:numPr>
          <w:ilvl w:val="0"/>
          <w:numId w:val="21"/>
        </w:numPr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я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нтарная кислота участву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в кл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точном дыхании и помога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организму быстр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восстанавл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иваться и бороться с усталостью;</w:t>
      </w:r>
    </w:p>
    <w:p w:rsidR="004D4AB7" w:rsidRPr="0077477E" w:rsidRDefault="008B12BB" w:rsidP="004D4AB7">
      <w:pPr>
        <w:pStyle w:val="a3"/>
        <w:numPr>
          <w:ilvl w:val="0"/>
          <w:numId w:val="21"/>
        </w:numPr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г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лицин — аминокислота с успокаивающим эфф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ктом, улучшающая кач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ство сна;</w:t>
      </w:r>
    </w:p>
    <w:p w:rsidR="004D4AB7" w:rsidRPr="0077477E" w:rsidRDefault="0077477E" w:rsidP="004D4AB7">
      <w:pPr>
        <w:pStyle w:val="a3"/>
        <w:numPr>
          <w:ilvl w:val="0"/>
          <w:numId w:val="21"/>
        </w:numPr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аурин подд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ржива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т </w:t>
      </w:r>
      <w:proofErr w:type="gramStart"/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с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рд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чно-сосудистую</w:t>
      </w:r>
      <w:proofErr w:type="gramEnd"/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сист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му и улучша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конц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нтрацию внимания;</w:t>
      </w:r>
    </w:p>
    <w:p w:rsidR="004D4AB7" w:rsidRPr="0077477E" w:rsidRDefault="0077477E" w:rsidP="004D4AB7">
      <w:pPr>
        <w:pStyle w:val="a3"/>
        <w:numPr>
          <w:ilvl w:val="0"/>
          <w:numId w:val="21"/>
        </w:numPr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к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омпл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кс витаминов и мин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ралов укр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пля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иммунную сист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му и повыша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 устойчивость организма к вн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шним факторам.</w:t>
      </w:r>
    </w:p>
    <w:p w:rsidR="00A630B5" w:rsidRPr="001F04F1" w:rsidRDefault="0077477E" w:rsidP="00562683">
      <w:pPr>
        <w:pStyle w:val="a3"/>
        <w:spacing w:before="60"/>
      </w:pPr>
      <w:r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По научно-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хнич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скому уровню разработка соотв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тству</w:t>
      </w:r>
      <w:r w:rsidR="001F04F1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4D4AB7" w:rsidRPr="0077477E">
        <w:rPr>
          <w:rStyle w:val="fontstyle01"/>
          <w:rFonts w:ascii="Times New Roman" w:hAnsi="Times New Roman"/>
          <w:color w:val="auto"/>
          <w:sz w:val="28"/>
          <w:szCs w:val="28"/>
        </w:rPr>
        <w:t>т</w:t>
      </w:r>
      <w:r w:rsidR="004D4AB7" w:rsidRPr="001F04F1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мировым аналогам.</w:t>
      </w:r>
    </w:p>
    <w:p w:rsidR="00A630B5" w:rsidRPr="001F04F1" w:rsidRDefault="00A630B5" w:rsidP="004D4AB7">
      <w:pPr>
        <w:pStyle w:val="a3"/>
      </w:pPr>
    </w:p>
    <w:p w:rsidR="00A630B5" w:rsidRPr="001F04F1" w:rsidRDefault="00A630B5" w:rsidP="0073405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0884AA3D" wp14:editId="6483A71F">
                <wp:extent cx="2880000" cy="359967"/>
                <wp:effectExtent l="0" t="19050" r="34925" b="40640"/>
                <wp:docPr id="116" name="Группа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17" name="Прямая соединительная линия 11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18" name="Группа 11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19" name="Ромб 1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" name="Ромб 1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Ромб 1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FE8ED63" id="Группа 11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LhQdKpEBAAABRMA&#10;AA4AAAAAAAAAAAAAAAAALgIAAGRycy9lMm9Eb2MueG1sUEsBAi0AFAAGAAgAAAAhALIW+M3dAAAA&#10;BAEAAA8AAAAAAAAAAAAAAAAAngYAAGRycy9kb3ducmV2LnhtbFBLBQYAAAAABAAEAPMAAACoBwAA&#10;AAA=&#10;">
                <v:line id="Прямая соединительная линия 11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" strokecolor="black [3213]" strokeweight="1pt">
                  <v:stroke joinstyle="miter"/>
                </v:line>
                <v:group id="Группа 11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shape id="Ромб 1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" fillcolor="white [3212]" strokecolor="black [3213]" strokeweight="1pt"/>
                  <v:shape id="Ромб 1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" fillcolor="white [3212]" strokecolor="black [3213]" strokeweight="1pt"/>
                  <v:shape id="Ромб 1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E064AE" w:rsidP="00A630B5">
      <w:pPr>
        <w:pStyle w:val="af8"/>
      </w:pPr>
      <w:r w:rsidRPr="001F04F1">
        <w:rPr>
          <w:b/>
        </w:rPr>
        <w:lastRenderedPageBreak/>
        <w:t xml:space="preserve">Росянка </w:t>
      </w:r>
      <w:r w:rsidR="005D0E71">
        <w:rPr>
          <w:b/>
        </w:rPr>
        <w:t xml:space="preserve"> </w:t>
      </w:r>
      <w:r w:rsidRPr="001F04F1">
        <w:rPr>
          <w:b/>
        </w:rPr>
        <w:t>Алисия</w:t>
      </w:r>
    </w:p>
    <w:p w:rsidR="00E064AE" w:rsidRPr="001F04F1" w:rsidRDefault="003B4C0F" w:rsidP="00E064AE">
      <w:pPr>
        <w:pStyle w:val="a3"/>
      </w:pPr>
      <w:r w:rsidRPr="001F04F1">
        <w:rPr>
          <w:noProof/>
          <w:lang w:eastAsia="ru-RU"/>
        </w:rPr>
        <mc:AlternateContent>
          <mc:Choice Requires="wpg">
            <w:drawing>
              <wp:anchor distT="0" distB="0" distL="180340" distR="180340" simplePos="0" relativeHeight="251671552" behindDoc="0" locked="0" layoutInCell="1" allowOverlap="1" wp14:anchorId="4278CF4F" wp14:editId="2FB5D1DB">
                <wp:simplePos x="0" y="0"/>
                <wp:positionH relativeFrom="margin">
                  <wp:posOffset>3739515</wp:posOffset>
                </wp:positionH>
                <wp:positionV relativeFrom="margin">
                  <wp:posOffset>634365</wp:posOffset>
                </wp:positionV>
                <wp:extent cx="3239770" cy="2267585"/>
                <wp:effectExtent l="0" t="9208" r="27623" b="27622"/>
                <wp:wrapSquare wrapText="bothSides"/>
                <wp:docPr id="100" name="Группа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01" name="Прямоугольник: скругленные углы 10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2" name="Группа 102"/>
                        <wpg:cNvGrpSpPr/>
                        <wpg:grpSpPr>
                          <a:xfrm>
                            <a:off x="95036" y="209906"/>
                            <a:ext cx="638175" cy="512673"/>
                            <a:chOff x="-64453" y="61050"/>
                            <a:chExt cx="638175" cy="512673"/>
                          </a:xfrm>
                        </wpg:grpSpPr>
                        <wps:wsp>
                          <wps:cNvPr id="103" name="Ромб 103"/>
                          <wps:cNvSpPr/>
                          <wps:spPr>
                            <a:xfrm rot="16200000"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Надпись 104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0" o:spid="_x0000_s1121" style="position:absolute;left:0;text-align:left;margin-left:294.45pt;margin-top:49.95pt;width:255.1pt;height:178.55pt;rotation:90;z-index:251671552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SA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EgAAAABAAIASAAAAAEAAjhC&#10;SU0EJgAAAAAADgAAAAAAAAAAAAA/gAAAOEJJTQPyAAAAAAAKAAD///////8AADhCSU0EDQAAAAAA&#10;BAAAAHg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0UAAAAGAAAAAAAAAAAA&#10;AADOAAABGwAAAAgAaQBtAGEAZwBlADAANAAxAAAAAQAAAAAAAAAAAAAAAAAAAAAAAAABAAAAAAAA&#10;AAAAAAEbAAAAzgAAAAAAAAAAAAAAAAAAAAABAAAAAAAAAAAAAAAAAAAAAAAAABAAAAABAAAAAAAA&#10;bnVsbAAAAAIAAAAGYm91bmRzT2JqYwAAAAEAAAAAAABSY3QxAAAABAAAAABUb3AgbG9uZwAAAAAA&#10;AAAATGVmdGxvbmcAAAAAAAAAAEJ0b21sb25nAAAAzgAAAABSZ2h0bG9uZwAAARs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AM4AAAAAUmdodGxvbmcAAAEb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">
                <v:roundrect id="Прямоугольник: скругленные углы 101" o:spid="_x0000_s112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6kNMMA&#10;AADcAAAADwAAAGRycy9kb3ducmV2LnhtbERPPWvDMBDdC/kP4gpZSiLHQylOlGAMTjt0qRsC2Q7r&#10;YotaJ2MptvPvo0Kh2z3e5+0Os+3ESIM3jhVs1gkI4tppw42C03e5egPhA7LGzjEpuJOHw37xtMNM&#10;u4m/aKxCI2II+wwVtCH0mZS+bsmiX7ueOHJXN1gMEQ6N1ANOMdx2Mk2SV2nRcGxosaeipfqnulkF&#10;Ob2bS/FZvpwvLk+dvKWmuh+VWj7P+RZEoDn8i//cHzrOTzbw+0y8QO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6kNMMAAADcAAAADwAAAAAAAAAAAAAAAACYAgAAZHJzL2Rv&#10;d25yZXYueG1sUEsFBgAAAAAEAAQA9QAAAIgDAAAAAA==&#10;" strokecolor="black [3213]" strokeweight="1pt">
                  <v:fill r:id="rId48" o:title="" recolor="t" rotate="t" type="frame"/>
                  <v:stroke joinstyle="miter"/>
                </v:roundrect>
                <v:group id="Группа 102" o:spid="_x0000_s1123" style="position:absolute;left:950;top:2099;width:6382;height:5126" coordorigin="-644,610" coordsize="6381,51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Ромб 103" o:spid="_x0000_s1124" type="#_x0000_t4" style="position:absolute;width:5093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riaL8A&#10;AADcAAAADwAAAGRycy9kb3ducmV2LnhtbERPS4vCMBC+C/6HMMLeNNWFRapRfOwuvWrF89CMbbGZ&#10;lCT28e83Cwt7m4/vOdv9YBrRkfO1ZQXLRQKCuLC65lLBLf+ar0H4gKyxsUwKRvKw300nW0y17flC&#10;3TWUIoawT1FBFUKbSumLigz6hW2JI/ewzmCI0JVSO+xjuGnkKkk+pMGaY0OFLZ0qKp7Xl1FQj/r8&#10;eVzei+9b7k7m5TPM71apt9lw2IAINIR/8Z8703F+8g6/z8QL5O4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WuJovwAAANwAAAAPAAAAAAAAAAAAAAAAAJgCAABkcnMvZG93bnJl&#10;di54bWxQSwUGAAAAAAQABAD1AAAAhAMAAAAA&#10;" fillcolor="#c00000" strokecolor="#f2f2f2 [3052]" strokeweight="2.25pt">
                    <v:shadow on="t" color="black [3213]" opacity="26214f" offset=".34742mm,.06125mm"/>
                  </v:shape>
                  <v:shape id="Надпись 104" o:spid="_x0000_s1125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2SrcQA&#10;AADcAAAADwAAAGRycy9kb3ducmV2LnhtbERPTWvCQBC9F/oflil4M5uEIhqzESmI9eChUWiPY3aa&#10;pM3Ohuyqsb++WxB6m8f7nHw1mk5caHCtZQVJFIMgrqxuuVZwPGymcxDOI2vsLJOCGzlYFY8POWba&#10;XvmNLqWvRQhhl6GCxvs+k9JVDRl0ke2JA/dpB4M+wKGWesBrCDedTON4Jg22HBoa7Omloeq7PBsF&#10;X8adFvMfSt7X25tJ9+VHv9tapSZP43oJwtPo/8V396sO8+Nn+HsmXC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Nkq3EAAAA3AAAAA8AAAAAAAAAAAAAAAAAmAIAAGRycy9k&#10;b3ducmV2LnhtbFBLBQYAAAAABAAEAPUAAACJ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E064AE" w:rsidRPr="00BA7548">
        <w:rPr>
          <w:b/>
        </w:rPr>
        <w:t xml:space="preserve">20. Росянка </w:t>
      </w:r>
      <w:proofErr w:type="spellStart"/>
      <w:r w:rsidR="00E064AE" w:rsidRPr="00BA7548">
        <w:rPr>
          <w:b/>
        </w:rPr>
        <w:t>Алисия</w:t>
      </w:r>
      <w:proofErr w:type="spellEnd"/>
      <w:r w:rsidR="00E064AE" w:rsidRPr="00BA7548">
        <w:t xml:space="preserve"> </w:t>
      </w:r>
      <w:r w:rsidR="00E064AE" w:rsidRPr="00BA7548">
        <w:rPr>
          <w:b/>
        </w:rPr>
        <w:t>(Государств</w:t>
      </w:r>
      <w:r w:rsidR="001F04F1" w:rsidRPr="00BA7548">
        <w:rPr>
          <w:b/>
        </w:rPr>
        <w:t>е</w:t>
      </w:r>
      <w:r w:rsidR="00E064AE" w:rsidRPr="00BA7548">
        <w:rPr>
          <w:b/>
        </w:rPr>
        <w:t>нно</w:t>
      </w:r>
      <w:r w:rsidR="001F04F1" w:rsidRPr="00BA7548">
        <w:rPr>
          <w:b/>
        </w:rPr>
        <w:t>е</w:t>
      </w:r>
      <w:r w:rsidR="00E064AE" w:rsidRPr="00BA7548">
        <w:rPr>
          <w:b/>
        </w:rPr>
        <w:t xml:space="preserve"> научно</w:t>
      </w:r>
      <w:r w:rsidR="001F04F1" w:rsidRPr="00BA7548">
        <w:rPr>
          <w:b/>
        </w:rPr>
        <w:t>е</w:t>
      </w:r>
      <w:r w:rsidR="00E064AE" w:rsidRPr="00BA7548">
        <w:rPr>
          <w:b/>
        </w:rPr>
        <w:t xml:space="preserve"> учр</w:t>
      </w:r>
      <w:r w:rsidR="001F04F1" w:rsidRPr="00BA7548">
        <w:rPr>
          <w:b/>
        </w:rPr>
        <w:t>е</w:t>
      </w:r>
      <w:r w:rsidR="00E064AE" w:rsidRPr="00BA7548">
        <w:rPr>
          <w:b/>
        </w:rPr>
        <w:t>жд</w:t>
      </w:r>
      <w:r w:rsidR="001F04F1" w:rsidRPr="00BA7548">
        <w:rPr>
          <w:b/>
        </w:rPr>
        <w:t>е</w:t>
      </w:r>
      <w:r w:rsidR="00E064AE" w:rsidRPr="00BA7548">
        <w:rPr>
          <w:b/>
        </w:rPr>
        <w:t>ни</w:t>
      </w:r>
      <w:r w:rsidR="001F04F1" w:rsidRPr="00BA7548">
        <w:rPr>
          <w:b/>
        </w:rPr>
        <w:t>е</w:t>
      </w:r>
      <w:r w:rsidR="00E064AE" w:rsidRPr="00BA7548">
        <w:rPr>
          <w:b/>
        </w:rPr>
        <w:t xml:space="preserve"> «Ц</w:t>
      </w:r>
      <w:r w:rsidR="001F04F1" w:rsidRPr="00BA7548">
        <w:rPr>
          <w:b/>
        </w:rPr>
        <w:t>е</w:t>
      </w:r>
      <w:r w:rsidR="00E064AE" w:rsidRPr="00BA7548">
        <w:rPr>
          <w:b/>
        </w:rPr>
        <w:t>нтральный ботанич</w:t>
      </w:r>
      <w:r w:rsidR="001F04F1" w:rsidRPr="00BA7548">
        <w:rPr>
          <w:b/>
        </w:rPr>
        <w:t>е</w:t>
      </w:r>
      <w:r w:rsidR="00E064AE" w:rsidRPr="00BA7548">
        <w:rPr>
          <w:b/>
        </w:rPr>
        <w:t>ский сад Национальной акад</w:t>
      </w:r>
      <w:r w:rsidR="001F04F1" w:rsidRPr="00BA7548">
        <w:rPr>
          <w:b/>
        </w:rPr>
        <w:t>е</w:t>
      </w:r>
      <w:r w:rsidR="00E064AE" w:rsidRPr="00BA7548">
        <w:rPr>
          <w:b/>
        </w:rPr>
        <w:t>мии наук Б</w:t>
      </w:r>
      <w:r w:rsidR="001F04F1" w:rsidRPr="00BA7548">
        <w:rPr>
          <w:b/>
        </w:rPr>
        <w:t>е</w:t>
      </w:r>
      <w:r w:rsidR="00E064AE" w:rsidRPr="00BA7548">
        <w:rPr>
          <w:b/>
        </w:rPr>
        <w:t>ларуси», г.</w:t>
      </w:r>
      <w:r w:rsidR="00562683">
        <w:rPr>
          <w:b/>
        </w:rPr>
        <w:t> </w:t>
      </w:r>
      <w:r w:rsidR="00E064AE" w:rsidRPr="00BA7548">
        <w:rPr>
          <w:b/>
        </w:rPr>
        <w:t>Минск)</w:t>
      </w:r>
      <w:r w:rsidR="00E064AE" w:rsidRPr="00BA7548">
        <w:t> — это вид нас</w:t>
      </w:r>
      <w:r w:rsidR="001F04F1" w:rsidRPr="00BA7548">
        <w:t>е</w:t>
      </w:r>
      <w:r w:rsidR="00E064AE" w:rsidRPr="00BA7548">
        <w:t>комоядных раст</w:t>
      </w:r>
      <w:r w:rsidR="001F04F1" w:rsidRPr="00BA7548">
        <w:t>е</w:t>
      </w:r>
      <w:r w:rsidR="00BA7548" w:rsidRPr="00BA7548">
        <w:t>ний. Она</w:t>
      </w:r>
      <w:r w:rsidR="00E064AE" w:rsidRPr="00BA7548">
        <w:t xml:space="preserve"> изв</w:t>
      </w:r>
      <w:r w:rsidR="001F04F1" w:rsidRPr="00BA7548">
        <w:t>е</w:t>
      </w:r>
      <w:r w:rsidR="00E064AE" w:rsidRPr="00BA7548">
        <w:t>стн</w:t>
      </w:r>
      <w:r w:rsidR="00BA7548" w:rsidRPr="00BA7548">
        <w:t>а</w:t>
      </w:r>
      <w:r w:rsidR="00E064AE" w:rsidRPr="00BA7548">
        <w:t xml:space="preserve"> своими уникальными ловчими м</w:t>
      </w:r>
      <w:r w:rsidR="001F04F1" w:rsidRPr="00BA7548">
        <w:t>е</w:t>
      </w:r>
      <w:r w:rsidR="00E064AE" w:rsidRPr="00BA7548">
        <w:t>ханизмами, которы</w:t>
      </w:r>
      <w:r w:rsidR="001F04F1" w:rsidRPr="00BA7548">
        <w:t>е</w:t>
      </w:r>
      <w:r w:rsidR="00E064AE" w:rsidRPr="00BA7548">
        <w:t xml:space="preserve"> позволяют </w:t>
      </w:r>
      <w:r w:rsidR="001F04F1" w:rsidRPr="00BA7548">
        <w:t>е</w:t>
      </w:r>
      <w:r w:rsidR="00BA7548" w:rsidRPr="00BA7548">
        <w:t>й захватывать и </w:t>
      </w:r>
      <w:r w:rsidR="00E064AE" w:rsidRPr="00BA7548">
        <w:t>п</w:t>
      </w:r>
      <w:r w:rsidR="001F04F1" w:rsidRPr="00BA7548">
        <w:t>е</w:t>
      </w:r>
      <w:r w:rsidR="00E064AE" w:rsidRPr="00BA7548">
        <w:t>р</w:t>
      </w:r>
      <w:r w:rsidR="001F04F1" w:rsidRPr="00BA7548">
        <w:t>е</w:t>
      </w:r>
      <w:r w:rsidR="00E064AE" w:rsidRPr="00BA7548">
        <w:t>варивать нас</w:t>
      </w:r>
      <w:r w:rsidR="001F04F1" w:rsidRPr="00BA7548">
        <w:t>е</w:t>
      </w:r>
      <w:r w:rsidR="00E064AE" w:rsidRPr="00BA7548">
        <w:t>комых.</w:t>
      </w:r>
      <w:r w:rsidR="00E064AE" w:rsidRPr="001F04F1">
        <w:t xml:space="preserve"> </w:t>
      </w:r>
    </w:p>
    <w:p w:rsidR="00E064AE" w:rsidRPr="001F04F1" w:rsidRDefault="00E064AE" w:rsidP="00E064AE">
      <w:pPr>
        <w:pStyle w:val="a3"/>
      </w:pPr>
      <w:r w:rsidRPr="00BA7548">
        <w:t xml:space="preserve">Росянка </w:t>
      </w:r>
      <w:proofErr w:type="spellStart"/>
      <w:r w:rsidRPr="00BA7548">
        <w:t>Алисия</w:t>
      </w:r>
      <w:proofErr w:type="spellEnd"/>
      <w:r w:rsidRPr="00BA7548">
        <w:t xml:space="preserve"> им</w:t>
      </w:r>
      <w:r w:rsidR="001F04F1" w:rsidRPr="00BA7548">
        <w:t>ее</w:t>
      </w:r>
      <w:r w:rsidRPr="00BA7548">
        <w:t>т роз</w:t>
      </w:r>
      <w:r w:rsidR="001F04F1" w:rsidRPr="00BA7548">
        <w:t>е</w:t>
      </w:r>
      <w:r w:rsidRPr="00BA7548">
        <w:t>точную форму, с</w:t>
      </w:r>
      <w:r w:rsidR="003B4C0F">
        <w:t> </w:t>
      </w:r>
      <w:r w:rsidRPr="00BA7548">
        <w:t>мясистыми листьями, которы</w:t>
      </w:r>
      <w:r w:rsidR="001F04F1" w:rsidRPr="00BA7548">
        <w:t>е</w:t>
      </w:r>
      <w:r w:rsidRPr="00BA7548">
        <w:t xml:space="preserve"> покрыты кап</w:t>
      </w:r>
      <w:r w:rsidR="001F04F1" w:rsidRPr="00BA7548">
        <w:t>е</w:t>
      </w:r>
      <w:r w:rsidRPr="00BA7548">
        <w:t>льками кл</w:t>
      </w:r>
      <w:r w:rsidR="001F04F1" w:rsidRPr="00BA7548">
        <w:t>е</w:t>
      </w:r>
      <w:r w:rsidRPr="00BA7548">
        <w:t>йкой жидкости. Эти капли привл</w:t>
      </w:r>
      <w:r w:rsidR="001F04F1" w:rsidRPr="00BA7548">
        <w:t>е</w:t>
      </w:r>
      <w:r w:rsidRPr="00BA7548">
        <w:t>кают нас</w:t>
      </w:r>
      <w:r w:rsidR="001F04F1" w:rsidRPr="00BA7548">
        <w:t>е</w:t>
      </w:r>
      <w:r w:rsidRPr="00BA7548">
        <w:t>комых, которы</w:t>
      </w:r>
      <w:r w:rsidR="001F04F1" w:rsidRPr="00BA7548">
        <w:t>е</w:t>
      </w:r>
      <w:r w:rsidRPr="00BA7548">
        <w:t xml:space="preserve"> прилипают к ним. Листья росянки им</w:t>
      </w:r>
      <w:r w:rsidR="001F04F1" w:rsidRPr="00BA7548">
        <w:t>е</w:t>
      </w:r>
      <w:r w:rsidRPr="00BA7548">
        <w:t>ют сп</w:t>
      </w:r>
      <w:r w:rsidR="001F04F1" w:rsidRPr="00BA7548">
        <w:t>е</w:t>
      </w:r>
      <w:r w:rsidRPr="00BA7548">
        <w:t>циальны</w:t>
      </w:r>
      <w:r w:rsidR="001F04F1" w:rsidRPr="00BA7548">
        <w:t>е</w:t>
      </w:r>
      <w:r w:rsidRPr="00BA7548">
        <w:t xml:space="preserve"> волоски, которы</w:t>
      </w:r>
      <w:r w:rsidR="001F04F1" w:rsidRPr="00BA7548">
        <w:t>е</w:t>
      </w:r>
      <w:r w:rsidRPr="00BA7548">
        <w:t xml:space="preserve"> выд</w:t>
      </w:r>
      <w:r w:rsidR="001F04F1" w:rsidRPr="00BA7548">
        <w:t>е</w:t>
      </w:r>
      <w:r w:rsidRPr="00BA7548">
        <w:t>ляют липкую субстанцию. Когда нас</w:t>
      </w:r>
      <w:r w:rsidR="001F04F1" w:rsidRPr="00BA7548">
        <w:t>е</w:t>
      </w:r>
      <w:r w:rsidRPr="00BA7548">
        <w:t>комо</w:t>
      </w:r>
      <w:r w:rsidR="001F04F1" w:rsidRPr="00BA7548">
        <w:t>е</w:t>
      </w:r>
      <w:r w:rsidRPr="00BA7548">
        <w:t xml:space="preserve"> приз</w:t>
      </w:r>
      <w:r w:rsidR="001F04F1" w:rsidRPr="00BA7548">
        <w:t>е</w:t>
      </w:r>
      <w:r w:rsidRPr="00BA7548">
        <w:t>мля</w:t>
      </w:r>
      <w:r w:rsidR="001F04F1" w:rsidRPr="00BA7548">
        <w:t>е</w:t>
      </w:r>
      <w:r w:rsidRPr="00BA7548">
        <w:t>тся на лист, оно прилипа</w:t>
      </w:r>
      <w:r w:rsidR="001F04F1" w:rsidRPr="00BA7548">
        <w:t>е</w:t>
      </w:r>
      <w:r w:rsidR="00BA7548" w:rsidRPr="00BA7548">
        <w:t>т, и </w:t>
      </w:r>
      <w:r w:rsidRPr="00BA7548">
        <w:t>раст</w:t>
      </w:r>
      <w:r w:rsidR="001F04F1" w:rsidRPr="00BA7548">
        <w:t>е</w:t>
      </w:r>
      <w:r w:rsidRPr="00BA7548">
        <w:t>ни</w:t>
      </w:r>
      <w:r w:rsidR="001F04F1" w:rsidRPr="00BA7548">
        <w:t>е</w:t>
      </w:r>
      <w:r w:rsidRPr="00BA7548">
        <w:t xml:space="preserve"> начина</w:t>
      </w:r>
      <w:r w:rsidR="001F04F1" w:rsidRPr="00BA7548">
        <w:t>е</w:t>
      </w:r>
      <w:r w:rsidRPr="00BA7548">
        <w:t>т выд</w:t>
      </w:r>
      <w:r w:rsidR="001F04F1" w:rsidRPr="00BA7548">
        <w:t>е</w:t>
      </w:r>
      <w:r w:rsidRPr="00BA7548">
        <w:t>лять ф</w:t>
      </w:r>
      <w:r w:rsidR="001F04F1" w:rsidRPr="00BA7548">
        <w:t>е</w:t>
      </w:r>
      <w:r w:rsidRPr="00BA7548">
        <w:t>рм</w:t>
      </w:r>
      <w:r w:rsidR="001F04F1" w:rsidRPr="00BA7548">
        <w:t>е</w:t>
      </w:r>
      <w:r w:rsidRPr="00BA7548">
        <w:t>нты, чтобы п</w:t>
      </w:r>
      <w:r w:rsidR="001F04F1" w:rsidRPr="00BA7548">
        <w:t>е</w:t>
      </w:r>
      <w:r w:rsidRPr="00BA7548">
        <w:t>р</w:t>
      </w:r>
      <w:r w:rsidR="001F04F1" w:rsidRPr="00BA7548">
        <w:t>е</w:t>
      </w:r>
      <w:r w:rsidRPr="00BA7548">
        <w:t xml:space="preserve">варить </w:t>
      </w:r>
      <w:r w:rsidR="001F04F1" w:rsidRPr="00BA7548">
        <w:t>е</w:t>
      </w:r>
      <w:r w:rsidRPr="00BA7548">
        <w:t>го.</w:t>
      </w:r>
    </w:p>
    <w:p w:rsidR="00E064AE" w:rsidRPr="001F04F1" w:rsidRDefault="00E064AE" w:rsidP="00E064AE">
      <w:pPr>
        <w:pStyle w:val="a3"/>
      </w:pPr>
      <w:r w:rsidRPr="00BA7548">
        <w:t>Этот вид обычно встр</w:t>
      </w:r>
      <w:r w:rsidR="001F04F1" w:rsidRPr="00BA7548">
        <w:t>е</w:t>
      </w:r>
      <w:r w:rsidRPr="00BA7548">
        <w:t>ча</w:t>
      </w:r>
      <w:r w:rsidR="001F04F1" w:rsidRPr="00BA7548">
        <w:t>е</w:t>
      </w:r>
      <w:r w:rsidRPr="00BA7548">
        <w:t>тся в болотистых и влажных м</w:t>
      </w:r>
      <w:r w:rsidR="001F04F1" w:rsidRPr="00BA7548">
        <w:t>е</w:t>
      </w:r>
      <w:r w:rsidRPr="00BA7548">
        <w:t>стах, гд</w:t>
      </w:r>
      <w:r w:rsidR="001F04F1" w:rsidRPr="00BA7548">
        <w:t>е</w:t>
      </w:r>
      <w:r w:rsidRPr="00BA7548">
        <w:t xml:space="preserve"> почва б</w:t>
      </w:r>
      <w:r w:rsidR="001F04F1" w:rsidRPr="00BA7548">
        <w:t>е</w:t>
      </w:r>
      <w:r w:rsidRPr="00BA7548">
        <w:t>дна питат</w:t>
      </w:r>
      <w:r w:rsidR="001F04F1" w:rsidRPr="00BA7548">
        <w:t>е</w:t>
      </w:r>
      <w:r w:rsidRPr="00BA7548">
        <w:t>льными в</w:t>
      </w:r>
      <w:r w:rsidR="001F04F1" w:rsidRPr="00BA7548">
        <w:t>е</w:t>
      </w:r>
      <w:r w:rsidRPr="00BA7548">
        <w:t>щ</w:t>
      </w:r>
      <w:r w:rsidR="001F04F1" w:rsidRPr="00BA7548">
        <w:t>е</w:t>
      </w:r>
      <w:r w:rsidRPr="00BA7548">
        <w:t>ствами. Росянки адаптировались к таким условиям, развив способность ловить нас</w:t>
      </w:r>
      <w:r w:rsidR="001F04F1" w:rsidRPr="00BA7548">
        <w:t>е</w:t>
      </w:r>
      <w:r w:rsidRPr="00BA7548">
        <w:t>комых для получ</w:t>
      </w:r>
      <w:r w:rsidR="001F04F1" w:rsidRPr="00BA7548">
        <w:t>е</w:t>
      </w:r>
      <w:r w:rsidRPr="00BA7548">
        <w:t>ния н</w:t>
      </w:r>
      <w:r w:rsidR="001F04F1" w:rsidRPr="00BA7548">
        <w:t>е</w:t>
      </w:r>
      <w:r w:rsidRPr="00BA7548">
        <w:t>обходимых питат</w:t>
      </w:r>
      <w:r w:rsidR="001F04F1" w:rsidRPr="00BA7548">
        <w:t>е</w:t>
      </w:r>
      <w:r w:rsidRPr="00BA7548">
        <w:t>льных в</w:t>
      </w:r>
      <w:r w:rsidR="001F04F1" w:rsidRPr="00BA7548">
        <w:t>е</w:t>
      </w:r>
      <w:r w:rsidRPr="00BA7548">
        <w:t>щ</w:t>
      </w:r>
      <w:r w:rsidR="001F04F1" w:rsidRPr="00BA7548">
        <w:t>е</w:t>
      </w:r>
      <w:r w:rsidRPr="00BA7548">
        <w:t>ств.</w:t>
      </w:r>
    </w:p>
    <w:p w:rsidR="00A630B5" w:rsidRPr="001F04F1" w:rsidRDefault="00E064AE" w:rsidP="00E064AE">
      <w:pPr>
        <w:pStyle w:val="a3"/>
      </w:pPr>
      <w:r w:rsidRPr="0032023A">
        <w:t xml:space="preserve">Росянку </w:t>
      </w:r>
      <w:proofErr w:type="spellStart"/>
      <w:r w:rsidRPr="0032023A">
        <w:t>Алисия</w:t>
      </w:r>
      <w:proofErr w:type="spellEnd"/>
      <w:r w:rsidRPr="0032023A">
        <w:t xml:space="preserve"> выращивают и в домашних условиях, но это тр</w:t>
      </w:r>
      <w:r w:rsidR="001F04F1" w:rsidRPr="0032023A">
        <w:t>е</w:t>
      </w:r>
      <w:r w:rsidRPr="0032023A">
        <w:t>бу</w:t>
      </w:r>
      <w:r w:rsidR="001F04F1" w:rsidRPr="0032023A">
        <w:t>е</w:t>
      </w:r>
      <w:r w:rsidRPr="0032023A">
        <w:t>т сп</w:t>
      </w:r>
      <w:r w:rsidR="001F04F1" w:rsidRPr="0032023A">
        <w:t>е</w:t>
      </w:r>
      <w:r w:rsidR="0032023A" w:rsidRPr="0032023A">
        <w:t>циальных условий:</w:t>
      </w:r>
      <w:r w:rsidRPr="0032023A">
        <w:t xml:space="preserve"> яркого св</w:t>
      </w:r>
      <w:r w:rsidR="001F04F1" w:rsidRPr="0032023A">
        <w:t>е</w:t>
      </w:r>
      <w:r w:rsidRPr="0032023A">
        <w:t>та, высокой влажности и кислой почвы. Мож</w:t>
      </w:r>
      <w:r w:rsidR="001F04F1" w:rsidRPr="0032023A">
        <w:t>е</w:t>
      </w:r>
      <w:r w:rsidRPr="0032023A">
        <w:t>т размножаться как с</w:t>
      </w:r>
      <w:r w:rsidR="001F04F1" w:rsidRPr="0032023A">
        <w:t>е</w:t>
      </w:r>
      <w:r w:rsidRPr="0032023A">
        <w:t>м</w:t>
      </w:r>
      <w:r w:rsidR="001F04F1" w:rsidRPr="0032023A">
        <w:t>е</w:t>
      </w:r>
      <w:r w:rsidRPr="0032023A">
        <w:t>нами, так и отростками от корн</w:t>
      </w:r>
      <w:r w:rsidR="001F04F1" w:rsidRPr="0032023A">
        <w:t>е</w:t>
      </w:r>
      <w:r w:rsidRPr="0032023A">
        <w:t>вой сист</w:t>
      </w:r>
      <w:r w:rsidR="001F04F1" w:rsidRPr="0032023A">
        <w:t>е</w:t>
      </w:r>
      <w:r w:rsidRPr="0032023A">
        <w:t xml:space="preserve">мы. Часто </w:t>
      </w:r>
      <w:r w:rsidR="001F04F1" w:rsidRPr="0032023A">
        <w:t>е</w:t>
      </w:r>
      <w:r w:rsidR="0032023A" w:rsidRPr="0032023A">
        <w:t>ё</w:t>
      </w:r>
      <w:r w:rsidRPr="0032023A">
        <w:t xml:space="preserve"> сод</w:t>
      </w:r>
      <w:r w:rsidR="001F04F1" w:rsidRPr="0032023A">
        <w:t>е</w:t>
      </w:r>
      <w:r w:rsidRPr="0032023A">
        <w:t>ржат в т</w:t>
      </w:r>
      <w:r w:rsidR="001F04F1" w:rsidRPr="0032023A">
        <w:t>е</w:t>
      </w:r>
      <w:r w:rsidRPr="0032023A">
        <w:t>ррариумах или сп</w:t>
      </w:r>
      <w:r w:rsidR="001F04F1" w:rsidRPr="0032023A">
        <w:t>е</w:t>
      </w:r>
      <w:r w:rsidRPr="0032023A">
        <w:t>циальной посуд</w:t>
      </w:r>
      <w:r w:rsidR="001F04F1" w:rsidRPr="0032023A">
        <w:t>е</w:t>
      </w:r>
      <w:r w:rsidRPr="0032023A">
        <w:t xml:space="preserve"> для нас</w:t>
      </w:r>
      <w:r w:rsidR="001F04F1" w:rsidRPr="0032023A">
        <w:t>е</w:t>
      </w:r>
      <w:r w:rsidRPr="0032023A">
        <w:t>комоядных раст</w:t>
      </w:r>
      <w:r w:rsidR="001F04F1" w:rsidRPr="0032023A">
        <w:t>е</w:t>
      </w:r>
      <w:r w:rsidRPr="0032023A">
        <w:t>ний.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32023A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4F3BC87B" wp14:editId="4386EC07">
                <wp:extent cx="2880000" cy="359967"/>
                <wp:effectExtent l="0" t="19050" r="34925" b="40640"/>
                <wp:docPr id="105" name="Группа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06" name="Прямая соединительная линия 10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7" name="Группа 10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08" name="Ромб 10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Ромб 10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Ромб 11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2280C3E" id="Группа 10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">
                <v:line id="Прямая соединительная линия 10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" strokecolor="black [3213]" strokeweight="1pt">
                  <v:stroke joinstyle="miter"/>
                </v:line>
                <v:group id="Группа 10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Ромб 10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" fillcolor="white [3212]" strokecolor="black [3213]" strokeweight="1pt"/>
                  <v:shape id="Ромб 10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" fillcolor="white [3212]" strokecolor="black [3213]" strokeweight="1pt"/>
                  <v:shape id="Ромб 11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363EF4" w:rsidRDefault="00A630B5" w:rsidP="00273820">
      <w:pPr>
        <w:pStyle w:val="af8"/>
      </w:pPr>
      <w:r w:rsidRPr="0032023A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9504" behindDoc="0" locked="0" layoutInCell="1" allowOverlap="1" wp14:anchorId="03075AAD" wp14:editId="4C2E5C10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90" name="Прямоугольник: скругленные углы 9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9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1" name="Группа 9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92" name="Ромб 9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Надпись 9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9" o:spid="_x0000_s1126" style="position:absolute;left:0;text-align:left;margin-left:203.9pt;margin-top:0;width:255.1pt;height:178.6pt;z-index:251669504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HL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BLAAAAAEAAgEsAAAAAQACOEJJTQQmAAAAAAAOAAAAAAAAAAAAAD+AAAA4QklNBA0AAAAAAAQA&#10;AAAe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M5AAAABgAAAAAAAAAAAAAD&#10;FAAABPYAAAACADEANAAAAAEAAAAAAAAAAAAAAAAAAAAAAAAAAQAAAAAAAAAAAAAE9gAAAxQAAAAA&#10;AAAAAAAAAAAAAAAAAQAAAAAAAAAAAAAAAAAAAAAAAAAQAAAAAQAAAAAAAG51bGwAAAACAAAABmJv&#10;dW5kc09iamMAAAABAAAAAAAAUmN0MQAAAAQAAAAAVG9wIGxvbmcAAAAAAAAAAExlZnRsb25nAAAA&#10;AAAAAABCdG9tbG9uZwAAAxQAAAAAUmdodGxvbmcAAAT2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MUAAAAAFJnaHRsb25n&#10;AAAE9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E4QklN&#10;BAwAAAAAGMkAAAABAAAAoAAAAGMAAAHgAAC5oAAAGK0AGAAB/9j/7QAMQWRvYmVfQ00AAv/uAA5B&#10;ZG9iZQBkgAAAAAH/2wCEAAwICAgJCAwJCQwRCwoLERUPDAwPFRgTExUTExgRDAwMDAwMEQwMDAwM&#10;DAwMDAwMDAwMDAwMDAwMDAwMDAwMDAwBDQsLDQ4NEA4OEBQODg4UFA4ODg4UEQwMDAwMEREMDAwM&#10;DAwRDAwMDAwMDAwMDAwMDAwMDAwMDAwMDAwMDAwMDP/AABEIAGM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i/+JJQ0NfUFJPRklMRQABCQAIgHBBREJFAhAAAHBydHJDTVlLTGFiIAfQAAcA&#10;GgAFACkANWFjc3BBUFBMAAAAAEFEQkUAAAAAAAAAAAAAAAAAAAAB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gfBJQ0NfUFJPRklMRQAJC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/////////////////////////////////////////r0f//////////////////&#10;///////////////////////36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zdf/////////////////////&#10;/////////////////92vlrf0/////////////////////////////////////8WMaKfn////////&#10;/////////////////////////////8yciaTn//////////////////////////////////////rO&#10;u8b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xb31/////////////////////////////////////7+TeoXF////////////&#10;////////////////////////25BbPWWo9v/////////////////////////////////+vHU0AFSb&#10;6//////////////////////////////////TlH5JLE6a7P//////////////////////////////&#10;/9jUyrN+ZW2l+f////////////////////////////////////TFrq/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">
                <v:roundrect id="Прямоугольник: скругленные углы 90" o:spid="_x0000_s1127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Jc2sIA&#10;AADbAAAADwAAAGRycy9kb3ducmV2LnhtbERPXWvCMBR9F/Yfwh3sTdNNcLU2yhAmgyFMN/D10lzb&#10;0uYmJNHW/XrzMNjj4XyXm9H04ko+tJYVPM8yEMSV1S3XCn6+36c5iBCRNfaWScGNAmzWD5MSC20H&#10;PtD1GGuRQjgUqKCJ0RVShqohg2FmHXHiztYbjAn6WmqPQwo3vXzJsoU02HJqaNDRtqGqO16Mglr6&#10;0H1l+dYtfve74eRe5/Pbp1JPj+PbCkSkMf6L/9wfWsEyrU9f0g+Q6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ElzawgAAANsAAAAPAAAAAAAAAAAAAAAAAJgCAABkcnMvZG93&#10;bnJldi54bWxQSwUGAAAAAAQABAD1AAAAhwMAAAAA&#10;" strokecolor="black [3213]" strokeweight="1pt">
                  <v:fill r:id="rId50" o:title="" recolor="t" rotate="t" type="frame"/>
                  <v:stroke joinstyle="miter"/>
                </v:roundrect>
                <v:group id="Группа 91" o:spid="_x0000_s112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Ромб 92" o:spid="_x0000_s112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2zcYA&#10;AADbAAAADwAAAGRycy9kb3ducmV2LnhtbESPQWvCQBSE74X+h+UVehHdNAexqZsghUKLijYWen1k&#10;X5Ng9m3IbmL017uC0OMwM98wy2w0jRioc7VlBS+zCARxYXXNpYKfw8d0AcJ5ZI2NZVJwJgdZ+viw&#10;xETbE3/TkPtSBAi7BBVU3reJlK6oyKCb2ZY4eH+2M+iD7EqpOzwFuGlkHEVzabDmsFBhS+8VFce8&#10;Nwrm/W9L+dd2t17I8xBfyn692U+Uen4aV28gPI3+P3xvf2oFrzHcvoQfIN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R2zcYAAADbAAAADwAAAAAAAAAAAAAAAACYAgAAZHJz&#10;L2Rvd25yZXYueG1sUEsFBgAAAAAEAAQA9QAAAIsDAAAAAA==&#10;" fillcolor="#c00000" strokecolor="#f2f2f2 [3052]" strokeweight="2.25pt">
                    <v:shadow on="t" color="black [3213]" opacity="26214f" offset=".34742mm,.06125mm"/>
                  </v:shape>
                  <v:shape id="Надпись 93" o:spid="_x0000_s113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aHosYA&#10;AADbAAAADwAAAGRycy9kb3ducmV2LnhtbESPQWvCQBSE74L/YXmF3nTTS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aHosYAAADbAAAADwAAAAAAAAAAAAAAAACYAgAAZHJz&#10;L2Rvd25yZXYueG1sUEsFBgAAAAAEAAQA9QAAAIs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73820" w:rsidRPr="0032023A">
        <w:rPr>
          <w:rStyle w:val="afa"/>
          <w:i w:val="0"/>
          <w:iCs w:val="0"/>
          <w:color w:val="C00000"/>
        </w:rPr>
        <w:t xml:space="preserve">Подборщик </w:t>
      </w:r>
      <w:r w:rsidR="00273820" w:rsidRPr="00363EF4">
        <w:rPr>
          <w:rStyle w:val="afa"/>
          <w:i w:val="0"/>
          <w:iCs w:val="0"/>
          <w:color w:val="C00000"/>
        </w:rPr>
        <w:t>валунных камн</w:t>
      </w:r>
      <w:r w:rsidR="001F04F1" w:rsidRPr="00363EF4">
        <w:rPr>
          <w:rStyle w:val="afa"/>
          <w:i w:val="0"/>
          <w:iCs w:val="0"/>
          <w:color w:val="C00000"/>
        </w:rPr>
        <w:t>е</w:t>
      </w:r>
      <w:r w:rsidR="00273820" w:rsidRPr="00363EF4">
        <w:rPr>
          <w:rStyle w:val="afa"/>
          <w:i w:val="0"/>
          <w:iCs w:val="0"/>
          <w:color w:val="C00000"/>
        </w:rPr>
        <w:t>й ПВК-1</w:t>
      </w:r>
    </w:p>
    <w:p w:rsidR="00E064AE" w:rsidRPr="00363EF4" w:rsidRDefault="00E064AE" w:rsidP="00E064AE">
      <w:pPr>
        <w:pStyle w:val="a3"/>
        <w:rPr>
          <w:rStyle w:val="afa"/>
          <w:i w:val="0"/>
          <w:iCs w:val="0"/>
          <w:color w:val="auto"/>
        </w:rPr>
      </w:pPr>
      <w:r w:rsidRPr="00363EF4">
        <w:rPr>
          <w:rStyle w:val="afa"/>
          <w:b/>
          <w:i w:val="0"/>
          <w:iCs w:val="0"/>
          <w:color w:val="auto"/>
        </w:rPr>
        <w:t xml:space="preserve">21. </w:t>
      </w:r>
      <w:proofErr w:type="gramStart"/>
      <w:r w:rsidRPr="00363EF4">
        <w:rPr>
          <w:rStyle w:val="afa"/>
          <w:b/>
          <w:i w:val="0"/>
          <w:iCs w:val="0"/>
          <w:color w:val="auto"/>
        </w:rPr>
        <w:t>Подборщик валунных камн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й ПВК-1</w:t>
      </w:r>
      <w:r w:rsidRPr="00363EF4">
        <w:rPr>
          <w:rStyle w:val="afa"/>
          <w:i w:val="0"/>
          <w:iCs w:val="0"/>
          <w:color w:val="auto"/>
        </w:rPr>
        <w:t xml:space="preserve"> </w:t>
      </w:r>
      <w:r w:rsidRPr="00363EF4">
        <w:rPr>
          <w:rStyle w:val="afa"/>
          <w:b/>
          <w:i w:val="0"/>
          <w:iCs w:val="0"/>
          <w:color w:val="auto"/>
        </w:rPr>
        <w:t>(Р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спубликанско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 xml:space="preserve"> унитарно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 xml:space="preserve"> пр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дприяти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 xml:space="preserve"> «Научно-практич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ский ц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нтр Национальной акад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мии наук Б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ларуси по м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ханизации с</w:t>
      </w:r>
      <w:r w:rsidR="001F04F1" w:rsidRPr="00363EF4">
        <w:rPr>
          <w:rStyle w:val="afa"/>
          <w:b/>
          <w:i w:val="0"/>
          <w:iCs w:val="0"/>
          <w:color w:val="auto"/>
        </w:rPr>
        <w:t>е</w:t>
      </w:r>
      <w:r w:rsidRPr="00363EF4">
        <w:rPr>
          <w:rStyle w:val="afa"/>
          <w:b/>
          <w:i w:val="0"/>
          <w:iCs w:val="0"/>
          <w:color w:val="auto"/>
        </w:rPr>
        <w:t>льского хозяйства», г.</w:t>
      </w:r>
      <w:r w:rsidR="0042288E" w:rsidRPr="00363EF4">
        <w:rPr>
          <w:rStyle w:val="afa"/>
          <w:b/>
          <w:i w:val="0"/>
          <w:iCs w:val="0"/>
          <w:color w:val="auto"/>
        </w:rPr>
        <w:t> </w:t>
      </w:r>
      <w:r w:rsidRPr="00363EF4">
        <w:rPr>
          <w:rStyle w:val="afa"/>
          <w:b/>
          <w:i w:val="0"/>
          <w:iCs w:val="0"/>
          <w:color w:val="auto"/>
        </w:rPr>
        <w:t>Минск)</w:t>
      </w:r>
      <w:r w:rsidRPr="00363EF4">
        <w:rPr>
          <w:rStyle w:val="afa"/>
          <w:i w:val="0"/>
          <w:iCs w:val="0"/>
          <w:color w:val="auto"/>
        </w:rPr>
        <w:t xml:space="preserve"> пр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дназнач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н для сбора пов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рхностных и погруж</w:t>
      </w:r>
      <w:r w:rsidR="0042288E" w:rsidRPr="00363EF4">
        <w:rPr>
          <w:rStyle w:val="afa"/>
          <w:i w:val="0"/>
          <w:iCs w:val="0"/>
          <w:color w:val="auto"/>
        </w:rPr>
        <w:t>ё</w:t>
      </w:r>
      <w:r w:rsidRPr="00363EF4">
        <w:rPr>
          <w:rStyle w:val="afa"/>
          <w:i w:val="0"/>
          <w:iCs w:val="0"/>
          <w:color w:val="auto"/>
        </w:rPr>
        <w:t xml:space="preserve">нных </w:t>
      </w:r>
      <w:r w:rsidR="0042288E" w:rsidRPr="00363EF4">
        <w:rPr>
          <w:rStyle w:val="afa"/>
          <w:i w:val="0"/>
          <w:iCs w:val="0"/>
          <w:color w:val="auto"/>
        </w:rPr>
        <w:t>до 10</w:t>
      </w:r>
      <w:r w:rsidR="00562683">
        <w:rPr>
          <w:rStyle w:val="afa"/>
          <w:i w:val="0"/>
          <w:iCs w:val="0"/>
          <w:color w:val="auto"/>
        </w:rPr>
        <w:t> </w:t>
      </w:r>
      <w:r w:rsidR="0042288E" w:rsidRPr="00363EF4">
        <w:rPr>
          <w:rStyle w:val="afa"/>
          <w:i w:val="0"/>
          <w:iCs w:val="0"/>
          <w:color w:val="auto"/>
        </w:rPr>
        <w:t xml:space="preserve">см </w:t>
      </w:r>
      <w:r w:rsidRPr="00363EF4">
        <w:rPr>
          <w:rStyle w:val="afa"/>
          <w:i w:val="0"/>
          <w:iCs w:val="0"/>
          <w:color w:val="auto"/>
        </w:rPr>
        <w:t>в почву камн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й разм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ром от</w:t>
      </w:r>
      <w:r w:rsidR="0042288E" w:rsidRPr="00363EF4">
        <w:rPr>
          <w:rStyle w:val="afa"/>
          <w:i w:val="0"/>
          <w:iCs w:val="0"/>
          <w:color w:val="auto"/>
        </w:rPr>
        <w:t> </w:t>
      </w:r>
      <w:r w:rsidRPr="00363EF4">
        <w:rPr>
          <w:rStyle w:val="afa"/>
          <w:i w:val="0"/>
          <w:iCs w:val="0"/>
          <w:color w:val="auto"/>
        </w:rPr>
        <w:t>30</w:t>
      </w:r>
      <w:r w:rsidR="0042288E" w:rsidRPr="00363EF4">
        <w:rPr>
          <w:rStyle w:val="afa"/>
          <w:i w:val="0"/>
          <w:iCs w:val="0"/>
          <w:color w:val="auto"/>
        </w:rPr>
        <w:t> </w:t>
      </w:r>
      <w:r w:rsidRPr="00363EF4">
        <w:rPr>
          <w:rStyle w:val="afa"/>
          <w:i w:val="0"/>
          <w:iCs w:val="0"/>
          <w:color w:val="auto"/>
        </w:rPr>
        <w:t>до</w:t>
      </w:r>
      <w:r w:rsidR="0042288E" w:rsidRPr="00363EF4">
        <w:rPr>
          <w:rStyle w:val="afa"/>
          <w:i w:val="0"/>
          <w:iCs w:val="0"/>
          <w:color w:val="auto"/>
        </w:rPr>
        <w:t> </w:t>
      </w:r>
      <w:r w:rsidRPr="00363EF4">
        <w:rPr>
          <w:rStyle w:val="afa"/>
          <w:i w:val="0"/>
          <w:iCs w:val="0"/>
          <w:color w:val="auto"/>
        </w:rPr>
        <w:t>70</w:t>
      </w:r>
      <w:r w:rsidR="0042288E" w:rsidRPr="00363EF4">
        <w:rPr>
          <w:rStyle w:val="afa"/>
          <w:i w:val="0"/>
          <w:iCs w:val="0"/>
          <w:color w:val="auto"/>
        </w:rPr>
        <w:t> </w:t>
      </w:r>
      <w:r w:rsidRPr="00363EF4">
        <w:rPr>
          <w:rStyle w:val="afa"/>
          <w:i w:val="0"/>
          <w:iCs w:val="0"/>
          <w:color w:val="auto"/>
        </w:rPr>
        <w:t>см на почвах, свободных от с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льскохозяйств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нных культур в в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с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нний, л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тний и ос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нний п</w:t>
      </w:r>
      <w:r w:rsidR="001F04F1" w:rsidRPr="00363EF4">
        <w:rPr>
          <w:rStyle w:val="afa"/>
          <w:i w:val="0"/>
          <w:iCs w:val="0"/>
          <w:color w:val="auto"/>
        </w:rPr>
        <w:t>е</w:t>
      </w:r>
      <w:r w:rsidRPr="00363EF4">
        <w:rPr>
          <w:rStyle w:val="afa"/>
          <w:i w:val="0"/>
          <w:iCs w:val="0"/>
          <w:color w:val="auto"/>
        </w:rPr>
        <w:t>риоды.</w:t>
      </w:r>
      <w:proofErr w:type="gramEnd"/>
    </w:p>
    <w:p w:rsidR="00E064AE" w:rsidRPr="00363EF4" w:rsidRDefault="00E064AE" w:rsidP="00E064AE">
      <w:pPr>
        <w:pStyle w:val="a3"/>
      </w:pPr>
      <w:r w:rsidRPr="00363EF4">
        <w:t>Пр</w:t>
      </w:r>
      <w:r w:rsidR="001F04F1" w:rsidRPr="00363EF4">
        <w:t>е</w:t>
      </w:r>
      <w:r w:rsidRPr="00363EF4">
        <w:t>имущ</w:t>
      </w:r>
      <w:r w:rsidR="001F04F1" w:rsidRPr="00363EF4">
        <w:t>е</w:t>
      </w:r>
      <w:r w:rsidRPr="00363EF4">
        <w:t>ства подборщика валунных камн</w:t>
      </w:r>
      <w:r w:rsidR="001F04F1" w:rsidRPr="00363EF4">
        <w:t>е</w:t>
      </w:r>
      <w:r w:rsidRPr="00363EF4">
        <w:t>й ПВК-1:</w:t>
      </w:r>
    </w:p>
    <w:p w:rsidR="00E064AE" w:rsidRPr="00363EF4" w:rsidRDefault="00E064AE" w:rsidP="00734055">
      <w:pPr>
        <w:pStyle w:val="a3"/>
        <w:numPr>
          <w:ilvl w:val="0"/>
          <w:numId w:val="23"/>
        </w:numPr>
        <w:ind w:left="360"/>
      </w:pPr>
      <w:r w:rsidRPr="00363EF4">
        <w:t>сист</w:t>
      </w:r>
      <w:r w:rsidR="001F04F1" w:rsidRPr="00363EF4">
        <w:t>е</w:t>
      </w:r>
      <w:r w:rsidRPr="00363EF4">
        <w:t>ма нав</w:t>
      </w:r>
      <w:r w:rsidR="001F04F1" w:rsidRPr="00363EF4">
        <w:t>е</w:t>
      </w:r>
      <w:r w:rsidRPr="00363EF4">
        <w:t>ски, позволяющая производить оп</w:t>
      </w:r>
      <w:r w:rsidR="001F04F1" w:rsidRPr="00363EF4">
        <w:t>е</w:t>
      </w:r>
      <w:r w:rsidRPr="00363EF4">
        <w:t>ративный п</w:t>
      </w:r>
      <w:r w:rsidR="001F04F1" w:rsidRPr="00363EF4">
        <w:t>е</w:t>
      </w:r>
      <w:r w:rsidRPr="00363EF4">
        <w:t>р</w:t>
      </w:r>
      <w:r w:rsidR="001F04F1" w:rsidRPr="00363EF4">
        <w:t>е</w:t>
      </w:r>
      <w:r w:rsidRPr="00363EF4">
        <w:t>вод машин из рабоч</w:t>
      </w:r>
      <w:r w:rsidR="001F04F1" w:rsidRPr="00363EF4">
        <w:t>е</w:t>
      </w:r>
      <w:r w:rsidRPr="00363EF4">
        <w:t>го в транспортно</w:t>
      </w:r>
      <w:r w:rsidR="001F04F1" w:rsidRPr="00363EF4">
        <w:t>е</w:t>
      </w:r>
      <w:r w:rsidRPr="00363EF4">
        <w:t xml:space="preserve"> полож</w:t>
      </w:r>
      <w:r w:rsidR="001F04F1" w:rsidRPr="00363EF4">
        <w:t>е</w:t>
      </w:r>
      <w:r w:rsidRPr="00363EF4">
        <w:t>ни</w:t>
      </w:r>
      <w:r w:rsidR="001F04F1" w:rsidRPr="00363EF4">
        <w:t>е</w:t>
      </w:r>
      <w:r w:rsidRPr="00363EF4">
        <w:t>;</w:t>
      </w:r>
    </w:p>
    <w:p w:rsidR="00E064AE" w:rsidRPr="00363EF4" w:rsidRDefault="00E064AE" w:rsidP="00734055">
      <w:pPr>
        <w:pStyle w:val="a3"/>
        <w:numPr>
          <w:ilvl w:val="0"/>
          <w:numId w:val="23"/>
        </w:numPr>
        <w:ind w:left="360"/>
      </w:pPr>
      <w:r w:rsidRPr="00363EF4">
        <w:t>простота и над</w:t>
      </w:r>
      <w:r w:rsidR="00363EF4" w:rsidRPr="00363EF4">
        <w:t>ё</w:t>
      </w:r>
      <w:r w:rsidRPr="00363EF4">
        <w:t>жность конструкции.</w:t>
      </w:r>
    </w:p>
    <w:p w:rsidR="00A630B5" w:rsidRPr="001F04F1" w:rsidRDefault="00A630B5" w:rsidP="00734055">
      <w:pPr>
        <w:pStyle w:val="a3"/>
        <w:rPr>
          <w:noProof/>
        </w:rPr>
      </w:pPr>
    </w:p>
    <w:p w:rsidR="00A630B5" w:rsidRPr="001F04F1" w:rsidRDefault="00A630B5" w:rsidP="00363EF4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5DB62C63" wp14:editId="30D1CC23">
                <wp:extent cx="2880000" cy="359967"/>
                <wp:effectExtent l="0" t="19050" r="34925" b="40640"/>
                <wp:docPr id="94" name="Группа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95" name="Прямая соединительная линия 9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6" name="Группа 9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97" name="Ромб 9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" name="Ромб 9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" name="Ромб 9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BF9BFC8" id="Группа 9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">
                <v:line id="Прямая соединительная линия 9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" strokecolor="black [3213]" strokeweight="1pt">
                  <v:stroke joinstyle="miter"/>
                </v:line>
                <v:group id="Группа 9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Ромб 9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" fillcolor="white [3212]" strokecolor="black [3213]" strokeweight="1pt"/>
                  <v:shape id="Ромб 9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" fillcolor="white [3212]" strokecolor="black [3213]" strokeweight="1pt"/>
                  <v:shape id="Ромб 9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363EF4" w:rsidP="00A630B5">
      <w:pPr>
        <w:pStyle w:val="af8"/>
      </w:pPr>
      <w:r w:rsidRPr="00363EF4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7456" behindDoc="0" locked="0" layoutInCell="1" allowOverlap="1" wp14:anchorId="364F97F7" wp14:editId="2685B31A">
                <wp:simplePos x="0" y="0"/>
                <wp:positionH relativeFrom="margin">
                  <wp:posOffset>3232150</wp:posOffset>
                </wp:positionH>
                <wp:positionV relativeFrom="margin">
                  <wp:posOffset>219710</wp:posOffset>
                </wp:positionV>
                <wp:extent cx="3239770" cy="2267585"/>
                <wp:effectExtent l="0" t="0" r="17780" b="18415"/>
                <wp:wrapSquare wrapText="bothSides"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79" name="Прямоугольник: скругленные углы 7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1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" name="Группа 8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81" name="Ромб 8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Надпись 8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8" o:spid="_x0000_s1131" style="position:absolute;left:0;text-align:left;margin-left:254.5pt;margin-top:17.3pt;width:255.1pt;height:178.55pt;z-index:251667456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Ug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BIAAAAAQACAEgAAAABAAI4QklNBCYAAAAAAA4AAAAAAAAA&#10;AAAAP4AAADhCSU0D8gAAAAAACgAA////////AAA4QklNBA0AAAAAAAQAAABaOEJJTQQZAAAAAAAE&#10;AAAAHjhCSU0D8wAAAAAACQAAAAAAAAAAAQA4QklNJxAAAAAAAAoAAQAAAAAAAAAB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A2wAAAABSZ2h0bG9uZwAAATg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COEJJTQQMAAAAAByCAAAAAQAAAKAA&#10;AABwAAAB4AAA0gAAABxmABgAAf/Y/+0ADEFkb2JlX0NNAAL/7gAOQWRvYmUAZIAAAAAB/9sAhAAM&#10;CAgICQgMCQkMEQsKCxEVDwwMDxUYExMVExMYEQwMDAwMDBEMDAwMDAwMDAwMDAwMDAwMDAwMDAwM&#10;DAwMDAwMAQ0LCw0ODRAODhAUDg4OFBQODg4OFBEMDAwMDBERDAwMDAwMEQwMDAwMDAwMDAwMDAwM&#10;DAwMDAwMDAwMDAwMDAz/wAARCABw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x1aTA4AAAAAAUGAAB1aTMyAAAAAAAA&#10;AANiZmQgAAAAAAAAAAEBGAAAAAEABQABAAAAAAAAbWZ0MgAAAAADBBAAAAEAAAAAAAAAAAAAAAAA&#10;AAABAAAAAAAAAAAAAAAAAAAAAQAAAQAQ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x1aTA4AAAAAAYEAABtZnQyAAAAAAMEEAAAAQAAAAAA&#10;AAAAAAAAAAAAAAEAAAAAAAAAAAAAAAAAAAABAAABABA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G1mdDIAAAAAAwQQAAABAAAAAAAAAAAA&#10;AAAAAAAAAQAAAAAAAAAAAAAAAAAAAAEAAAEAE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bWZ0MgAAAAADAxAAAAEAAAAAAAAAAAAAAAAA&#10;AAABAAAAAAAAAAAAAAAAAAAAAQAAAQAQ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HVpMDgAAAAABgYAAG1mdDIAAAAAAwMQAAABAAAAAAAAAAAAAAAAAAAAAQAAAAAAAAAAAAAAAAAA&#10;AAEAAAEAEAA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xtZnQyAAAAAAMDEAAAAQAA&#10;AAAAAAAAAAAAAAAAAAEAAAAAAAAAAAAAAAAAAAABAAABABA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bWZ0MgAAAAADARAAAAEAAAAAAAAAAAAAAAAAAAABAAAAAAAAAAAAAAAAAAAA&#10;AQAAAQAQ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">
                <v:roundrect id="Прямоугольник: скругленные углы 79" o:spid="_x0000_s113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xEA8QA&#10;AADbAAAADwAAAGRycy9kb3ducmV2LnhtbESPT2vCQBTE7wW/w/IKvdVNhaqNboIIpa2ejMXzI/vM&#10;H7Nv0+w2Sb99VxA8DjPzG2adjqYRPXWusqzgZRqBIM6trrhQ8H18f16CcB5ZY2OZFPyRgzSZPKwx&#10;1nbgA/WZL0SAsItRQel9G0vp8pIMuqltiYN3tp1BH2RXSN3hEOCmkbMomkuDFYeFElvalpRfsl+j&#10;oK7k68cc6/3p6yc6HfpiN9J5p9TT47hZgfA0+nv41v7UChZvcP0SfoB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sRAPEAAAA2wAAAA8AAAAAAAAAAAAAAAAAmAIAAGRycy9k&#10;b3ducmV2LnhtbFBLBQYAAAAABAAEAPUAAACJAwAAAAA=&#10;" strokecolor="black [3213]" strokeweight="1pt">
                  <v:fill r:id="rId52" o:title="" recolor="t" rotate="t" type="frame"/>
                  <v:stroke joinstyle="miter"/>
                </v:roundrect>
                <v:group id="Группа 80" o:spid="_x0000_s113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Ромб 81" o:spid="_x0000_s113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9+Z8QA&#10;AADbAAAADwAAAGRycy9kb3ducmV2LnhtbESPQWvCQBSE74L/YXlCL1I3epAQXUUEwaLSGoVeH9nX&#10;JDT7NmQ3Mfrr3ULB4zAz3zDLdW8q0VHjSssKppMIBHFmdcm5gutl9x6DcB5ZY2WZFNzJwXo1HCwx&#10;0fbGZ+pSn4sAYZeggsL7OpHSZQUZdBNbEwfvxzYGfZBNLnWDtwA3lZxF0VwaLDksFFjTtqDsN22N&#10;gnn7XVP6cfo8xPLezR55ezh+jZV6G/WbBQhPvX+F/9t7rSCewt+X8AP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ffmfEAAAA2wAAAA8AAAAAAAAAAAAAAAAAmAIAAGRycy9k&#10;b3ducmV2LnhtbFBLBQYAAAAABAAEAPUAAACJAwAAAAA=&#10;" fillcolor="#c00000" strokecolor="#f2f2f2 [3052]" strokeweight="2.25pt">
                    <v:shadow on="t" color="black [3213]" opacity="26214f" offset=".34742mm,.06125mm"/>
                  </v:shape>
                  <v:shape id="Надпись 82" o:spid="_x0000_s113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O05MQA&#10;AADbAAAADwAAAGRycy9kb3ducmV2LnhtbESPT4vCMBTE78J+h/AWvGm6BaV0jSIFURY9+Oeyt2fz&#10;bIvNS7fJavXTG0HwOMzMb5jJrDO1uFDrKssKvoYRCOLc6ooLBYf9YpCAcB5ZY22ZFNzIwWz60Ztg&#10;qu2Vt3TZ+UIECLsUFZTeN6mULi/JoBvahjh4J9sa9EG2hdQtXgPc1DKOorE0WHFYKLGhrKT8vPs3&#10;Cn6yxQa3x9gk9zpbrk/z5u/wO1Kq/9nNv0F46vw7/GqvtIIkhueX8AP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DtOTEAAAA2wAAAA8AAAAAAAAAAAAAAAAAmAIAAGRycy9k&#10;b3ducmV2LnhtbFBLBQYAAAAABAAEAPUAAACJAwAAAAA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1741C0" w:rsidRPr="00363EF4">
        <w:rPr>
          <w:b/>
          <w:spacing w:val="-4"/>
        </w:rPr>
        <w:t>«Выращивани</w:t>
      </w:r>
      <w:r w:rsidR="001F04F1" w:rsidRPr="00363EF4">
        <w:rPr>
          <w:b/>
          <w:spacing w:val="-4"/>
        </w:rPr>
        <w:t>е</w:t>
      </w:r>
      <w:r w:rsidR="001741C0" w:rsidRPr="00363EF4">
        <w:rPr>
          <w:b/>
          <w:spacing w:val="-4"/>
        </w:rPr>
        <w:t>» алмазов, изумрудов, сапфиров</w:t>
      </w:r>
    </w:p>
    <w:p w:rsidR="00E064AE" w:rsidRPr="00363EF4" w:rsidRDefault="00E064AE" w:rsidP="00E064AE">
      <w:pPr>
        <w:pStyle w:val="a3"/>
        <w:rPr>
          <w:b/>
          <w:spacing w:val="-4"/>
        </w:rPr>
      </w:pPr>
      <w:r w:rsidRPr="0004711E">
        <w:rPr>
          <w:b/>
          <w:spacing w:val="-4"/>
        </w:rPr>
        <w:t>22. «Выращивани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» алмазов, изумрудов, сапфиров (Лаборатория т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хнологии и физики роста кристаллов</w:t>
      </w:r>
      <w:r w:rsidR="0004711E" w:rsidRPr="0004711E">
        <w:rPr>
          <w:b/>
          <w:spacing w:val="-4"/>
        </w:rPr>
        <w:t>,</w:t>
      </w:r>
      <w:r w:rsidRPr="0004711E">
        <w:rPr>
          <w:b/>
          <w:spacing w:val="-4"/>
        </w:rPr>
        <w:t xml:space="preserve"> Государств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нно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 xml:space="preserve"> научно-производств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нно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 xml:space="preserve"> объ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дин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ни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 xml:space="preserve"> «Научно-</w:t>
      </w:r>
      <w:r w:rsidRPr="0004711E">
        <w:rPr>
          <w:rStyle w:val="afa"/>
          <w:b/>
          <w:i w:val="0"/>
          <w:iCs w:val="0"/>
          <w:color w:val="auto"/>
          <w:spacing w:val="-4"/>
        </w:rPr>
        <w:t>п</w:t>
      </w:r>
      <w:r w:rsidRPr="0004711E">
        <w:rPr>
          <w:b/>
          <w:spacing w:val="-4"/>
        </w:rPr>
        <w:t>рактич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ский ц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нтр НАН Б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ларуси по мат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риалов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д</w:t>
      </w:r>
      <w:r w:rsidR="001F04F1" w:rsidRPr="0004711E">
        <w:rPr>
          <w:b/>
          <w:spacing w:val="-4"/>
        </w:rPr>
        <w:t>е</w:t>
      </w:r>
      <w:r w:rsidRPr="0004711E">
        <w:rPr>
          <w:b/>
          <w:spacing w:val="-4"/>
        </w:rPr>
        <w:t>нию», г.</w:t>
      </w:r>
      <w:r w:rsidR="00562683">
        <w:rPr>
          <w:b/>
          <w:spacing w:val="-4"/>
        </w:rPr>
        <w:t> </w:t>
      </w:r>
      <w:r w:rsidRPr="0004711E">
        <w:rPr>
          <w:b/>
          <w:spacing w:val="-4"/>
        </w:rPr>
        <w:t>Минск)</w:t>
      </w:r>
      <w:r w:rsidR="0004711E" w:rsidRPr="0004711E">
        <w:rPr>
          <w:b/>
          <w:spacing w:val="-4"/>
        </w:rPr>
        <w:t>.</w:t>
      </w:r>
    </w:p>
    <w:p w:rsidR="00E064AE" w:rsidRPr="001F04F1" w:rsidRDefault="00E064AE" w:rsidP="00E064AE">
      <w:pPr>
        <w:pStyle w:val="a3"/>
      </w:pPr>
      <w:r w:rsidRPr="0004711E">
        <w:t>Искусств</w:t>
      </w:r>
      <w:r w:rsidR="001F04F1" w:rsidRPr="0004711E">
        <w:t>е</w:t>
      </w:r>
      <w:r w:rsidRPr="0004711E">
        <w:t>нный изумруд по своим характ</w:t>
      </w:r>
      <w:r w:rsidR="001F04F1" w:rsidRPr="0004711E">
        <w:t>е</w:t>
      </w:r>
      <w:r w:rsidRPr="0004711E">
        <w:t>ристикам, таким как окраска и чистота, н</w:t>
      </w:r>
      <w:r w:rsidR="001F04F1" w:rsidRPr="0004711E">
        <w:t>е</w:t>
      </w:r>
      <w:r w:rsidRPr="0004711E">
        <w:t xml:space="preserve"> уступа</w:t>
      </w:r>
      <w:r w:rsidR="001F04F1" w:rsidRPr="0004711E">
        <w:t>е</w:t>
      </w:r>
      <w:r w:rsidRPr="0004711E">
        <w:t>т натуральным камням, которы</w:t>
      </w:r>
      <w:r w:rsidR="001F04F1" w:rsidRPr="0004711E">
        <w:t>е</w:t>
      </w:r>
      <w:r w:rsidRPr="0004711E">
        <w:t xml:space="preserve"> формируются в природ</w:t>
      </w:r>
      <w:r w:rsidR="001F04F1" w:rsidRPr="0004711E">
        <w:t>е</w:t>
      </w:r>
      <w:r w:rsidRPr="0004711E">
        <w:t xml:space="preserve"> на протяж</w:t>
      </w:r>
      <w:r w:rsidR="001F04F1" w:rsidRPr="0004711E">
        <w:t>е</w:t>
      </w:r>
      <w:r w:rsidRPr="0004711E">
        <w:t>нии тысяч</w:t>
      </w:r>
      <w:r w:rsidR="001F04F1" w:rsidRPr="0004711E">
        <w:t>е</w:t>
      </w:r>
      <w:r w:rsidRPr="0004711E">
        <w:t>л</w:t>
      </w:r>
      <w:r w:rsidR="001F04F1" w:rsidRPr="0004711E">
        <w:t>е</w:t>
      </w:r>
      <w:r w:rsidRPr="0004711E">
        <w:t>тий. Основным цв</w:t>
      </w:r>
      <w:r w:rsidR="001F04F1" w:rsidRPr="0004711E">
        <w:t>е</w:t>
      </w:r>
      <w:r w:rsidRPr="0004711E">
        <w:t>том изумруда явля</w:t>
      </w:r>
      <w:r w:rsidR="001F04F1" w:rsidRPr="0004711E">
        <w:t>е</w:t>
      </w:r>
      <w:r w:rsidRPr="0004711E">
        <w:t>тся з</w:t>
      </w:r>
      <w:r w:rsidR="001F04F1" w:rsidRPr="0004711E">
        <w:t>е</w:t>
      </w:r>
      <w:r w:rsidRPr="0004711E">
        <w:t>л</w:t>
      </w:r>
      <w:r w:rsidR="0004711E" w:rsidRPr="0004711E">
        <w:t>ё</w:t>
      </w:r>
      <w:r w:rsidRPr="0004711E">
        <w:t>ный, а ж</w:t>
      </w:r>
      <w:r w:rsidR="0004711E" w:rsidRPr="0004711E">
        <w:t>ё</w:t>
      </w:r>
      <w:r w:rsidRPr="0004711E">
        <w:t>лтый и</w:t>
      </w:r>
      <w:r w:rsidR="0004711E" w:rsidRPr="0004711E">
        <w:t> </w:t>
      </w:r>
      <w:r w:rsidRPr="0004711E">
        <w:t>синий отт</w:t>
      </w:r>
      <w:r w:rsidR="001F04F1" w:rsidRPr="0004711E">
        <w:t>е</w:t>
      </w:r>
      <w:r w:rsidRPr="0004711E">
        <w:t xml:space="preserve">нки служат для </w:t>
      </w:r>
      <w:r w:rsidR="001F04F1" w:rsidRPr="0004711E">
        <w:t>е</w:t>
      </w:r>
      <w:r w:rsidRPr="0004711E">
        <w:t>го дополн</w:t>
      </w:r>
      <w:r w:rsidR="001F04F1" w:rsidRPr="0004711E">
        <w:t>е</w:t>
      </w:r>
      <w:r w:rsidRPr="0004711E">
        <w:t>ния. Ж</w:t>
      </w:r>
      <w:r w:rsidR="0004711E" w:rsidRPr="0004711E">
        <w:t>ё</w:t>
      </w:r>
      <w:r w:rsidRPr="0004711E">
        <w:t>лтый отт</w:t>
      </w:r>
      <w:r w:rsidR="001F04F1" w:rsidRPr="0004711E">
        <w:t>е</w:t>
      </w:r>
      <w:r w:rsidRPr="0004711E">
        <w:t>нок прида</w:t>
      </w:r>
      <w:r w:rsidR="001F04F1" w:rsidRPr="0004711E">
        <w:t>е</w:t>
      </w:r>
      <w:r w:rsidRPr="0004711E">
        <w:t>т камню т</w:t>
      </w:r>
      <w:r w:rsidR="001F04F1" w:rsidRPr="0004711E">
        <w:t>е</w:t>
      </w:r>
      <w:r w:rsidRPr="0004711E">
        <w:t>плоты, в</w:t>
      </w:r>
      <w:r w:rsidR="0004711E" w:rsidRPr="0004711E">
        <w:t> </w:t>
      </w:r>
      <w:r w:rsidRPr="0004711E">
        <w:t>то вр</w:t>
      </w:r>
      <w:r w:rsidR="001F04F1" w:rsidRPr="0004711E">
        <w:t>е</w:t>
      </w:r>
      <w:r w:rsidRPr="0004711E">
        <w:t>мя как синий созда</w:t>
      </w:r>
      <w:r w:rsidR="0004711E" w:rsidRPr="0004711E">
        <w:t>ё</w:t>
      </w:r>
      <w:r w:rsidRPr="0004711E">
        <w:t>т холодный эфф</w:t>
      </w:r>
      <w:r w:rsidR="001F04F1" w:rsidRPr="0004711E">
        <w:t>е</w:t>
      </w:r>
      <w:r w:rsidRPr="0004711E">
        <w:t>кт. Б</w:t>
      </w:r>
      <w:r w:rsidR="001F04F1" w:rsidRPr="0004711E">
        <w:t>е</w:t>
      </w:r>
      <w:r w:rsidRPr="0004711E">
        <w:t>лорусский изумруд, как правило, им</w:t>
      </w:r>
      <w:r w:rsidR="001F04F1" w:rsidRPr="0004711E">
        <w:t>ее</w:t>
      </w:r>
      <w:r w:rsidRPr="0004711E">
        <w:t>т бол</w:t>
      </w:r>
      <w:r w:rsidR="001F04F1" w:rsidRPr="0004711E">
        <w:t>ее</w:t>
      </w:r>
      <w:r w:rsidRPr="0004711E">
        <w:t xml:space="preserve"> холодный отт</w:t>
      </w:r>
      <w:r w:rsidR="001F04F1" w:rsidRPr="0004711E">
        <w:t>е</w:t>
      </w:r>
      <w:r w:rsidRPr="0004711E">
        <w:t>нок. Прозрачность такж</w:t>
      </w:r>
      <w:r w:rsidR="001F04F1" w:rsidRPr="0004711E">
        <w:t>е</w:t>
      </w:r>
      <w:r w:rsidRPr="0004711E">
        <w:t xml:space="preserve"> явля</w:t>
      </w:r>
      <w:r w:rsidR="001F04F1" w:rsidRPr="0004711E">
        <w:t>е</w:t>
      </w:r>
      <w:r w:rsidRPr="0004711E">
        <w:t>тся важным показат</w:t>
      </w:r>
      <w:r w:rsidR="001F04F1" w:rsidRPr="0004711E">
        <w:t>е</w:t>
      </w:r>
      <w:r w:rsidRPr="0004711E">
        <w:t>л</w:t>
      </w:r>
      <w:r w:rsidR="001F04F1" w:rsidRPr="0004711E">
        <w:t>е</w:t>
      </w:r>
      <w:r w:rsidRPr="0004711E">
        <w:t>м кач</w:t>
      </w:r>
      <w:r w:rsidR="001F04F1" w:rsidRPr="0004711E">
        <w:t>е</w:t>
      </w:r>
      <w:r w:rsidRPr="0004711E">
        <w:t>ства.</w:t>
      </w:r>
      <w:r w:rsidRPr="001F04F1">
        <w:t xml:space="preserve"> </w:t>
      </w:r>
    </w:p>
    <w:p w:rsidR="00E064AE" w:rsidRPr="001F04F1" w:rsidRDefault="00E064AE" w:rsidP="00E064AE">
      <w:pPr>
        <w:pStyle w:val="a3"/>
      </w:pPr>
      <w:r w:rsidRPr="002A1CCA">
        <w:t>Проц</w:t>
      </w:r>
      <w:r w:rsidR="001F04F1" w:rsidRPr="002A1CCA">
        <w:t>е</w:t>
      </w:r>
      <w:r w:rsidRPr="002A1CCA">
        <w:t>сс создания кристаллов начина</w:t>
      </w:r>
      <w:r w:rsidR="001F04F1" w:rsidRPr="002A1CCA">
        <w:t>е</w:t>
      </w:r>
      <w:r w:rsidRPr="002A1CCA">
        <w:t>тся с</w:t>
      </w:r>
      <w:r w:rsidR="0004711E" w:rsidRPr="002A1CCA">
        <w:t> </w:t>
      </w:r>
      <w:r w:rsidRPr="002A1CCA">
        <w:t>расплава, который напомина</w:t>
      </w:r>
      <w:r w:rsidR="001F04F1" w:rsidRPr="002A1CCA">
        <w:t>е</w:t>
      </w:r>
      <w:r w:rsidRPr="002A1CCA">
        <w:t>т вишн</w:t>
      </w:r>
      <w:r w:rsidR="0004711E" w:rsidRPr="002A1CCA">
        <w:t>ё</w:t>
      </w:r>
      <w:r w:rsidRPr="002A1CCA">
        <w:t>во</w:t>
      </w:r>
      <w:r w:rsidR="001F04F1" w:rsidRPr="002A1CCA">
        <w:t>е</w:t>
      </w:r>
      <w:r w:rsidRPr="002A1CCA">
        <w:t xml:space="preserve"> вар</w:t>
      </w:r>
      <w:r w:rsidR="001F04F1" w:rsidRPr="002A1CCA">
        <w:t>е</w:t>
      </w:r>
      <w:r w:rsidRPr="002A1CCA">
        <w:t>нь</w:t>
      </w:r>
      <w:r w:rsidR="001F04F1" w:rsidRPr="002A1CCA">
        <w:t>е</w:t>
      </w:r>
      <w:r w:rsidRPr="002A1CCA">
        <w:t>. Куски б</w:t>
      </w:r>
      <w:r w:rsidR="001F04F1" w:rsidRPr="002A1CCA">
        <w:t>е</w:t>
      </w:r>
      <w:r w:rsidRPr="002A1CCA">
        <w:t>рилла пом</w:t>
      </w:r>
      <w:r w:rsidR="001F04F1" w:rsidRPr="002A1CCA">
        <w:t>е</w:t>
      </w:r>
      <w:r w:rsidRPr="002A1CCA">
        <w:t>щаются в пластиковый стакан с</w:t>
      </w:r>
      <w:r w:rsidR="00A423DA" w:rsidRPr="002A1CCA">
        <w:t> </w:t>
      </w:r>
      <w:r w:rsidRPr="002A1CCA">
        <w:t>растворит</w:t>
      </w:r>
      <w:r w:rsidR="001F04F1" w:rsidRPr="002A1CCA">
        <w:t>е</w:t>
      </w:r>
      <w:r w:rsidRPr="002A1CCA">
        <w:t>л</w:t>
      </w:r>
      <w:r w:rsidR="001F04F1" w:rsidRPr="002A1CCA">
        <w:t>е</w:t>
      </w:r>
      <w:r w:rsidRPr="002A1CCA">
        <w:t>м. Использу</w:t>
      </w:r>
      <w:r w:rsidR="001F04F1" w:rsidRPr="002A1CCA">
        <w:t>е</w:t>
      </w:r>
      <w:r w:rsidRPr="002A1CCA">
        <w:t>тся св</w:t>
      </w:r>
      <w:r w:rsidR="001F04F1" w:rsidRPr="002A1CCA">
        <w:t>е</w:t>
      </w:r>
      <w:r w:rsidRPr="002A1CCA">
        <w:t>тло-з</w:t>
      </w:r>
      <w:r w:rsidR="001F04F1" w:rsidRPr="002A1CCA">
        <w:t>е</w:t>
      </w:r>
      <w:r w:rsidRPr="002A1CCA">
        <w:t>л</w:t>
      </w:r>
      <w:r w:rsidR="00A423DA" w:rsidRPr="002A1CCA">
        <w:t>ё</w:t>
      </w:r>
      <w:r w:rsidRPr="002A1CCA">
        <w:t>ный б</w:t>
      </w:r>
      <w:r w:rsidR="001F04F1" w:rsidRPr="002A1CCA">
        <w:t>е</w:t>
      </w:r>
      <w:r w:rsidRPr="002A1CCA">
        <w:t>рилл, добыва</w:t>
      </w:r>
      <w:r w:rsidR="001F04F1" w:rsidRPr="002A1CCA">
        <w:t>е</w:t>
      </w:r>
      <w:r w:rsidRPr="002A1CCA">
        <w:t>мый с</w:t>
      </w:r>
      <w:r w:rsidR="00A423DA" w:rsidRPr="002A1CCA">
        <w:t> </w:t>
      </w:r>
      <w:r w:rsidRPr="002A1CCA">
        <w:t>Урала, а</w:t>
      </w:r>
      <w:r w:rsidR="00A423DA" w:rsidRPr="002A1CCA">
        <w:t> </w:t>
      </w:r>
      <w:r w:rsidRPr="002A1CCA">
        <w:t>иногда и покупа</w:t>
      </w:r>
      <w:r w:rsidR="001F04F1" w:rsidRPr="002A1CCA">
        <w:t>е</w:t>
      </w:r>
      <w:r w:rsidRPr="002A1CCA">
        <w:t>мый в Кита</w:t>
      </w:r>
      <w:r w:rsidR="001F04F1" w:rsidRPr="002A1CCA">
        <w:t>е</w:t>
      </w:r>
      <w:r w:rsidRPr="002A1CCA">
        <w:t>. См</w:t>
      </w:r>
      <w:r w:rsidR="001F04F1" w:rsidRPr="002A1CCA">
        <w:t>е</w:t>
      </w:r>
      <w:r w:rsidRPr="002A1CCA">
        <w:t>сь п</w:t>
      </w:r>
      <w:r w:rsidR="001F04F1" w:rsidRPr="002A1CCA">
        <w:t>е</w:t>
      </w:r>
      <w:r w:rsidRPr="002A1CCA">
        <w:t>р</w:t>
      </w:r>
      <w:r w:rsidR="001F04F1" w:rsidRPr="002A1CCA">
        <w:t>е</w:t>
      </w:r>
      <w:r w:rsidRPr="002A1CCA">
        <w:t>м</w:t>
      </w:r>
      <w:r w:rsidR="001F04F1" w:rsidRPr="002A1CCA">
        <w:t>е</w:t>
      </w:r>
      <w:r w:rsidRPr="002A1CCA">
        <w:t>шива</w:t>
      </w:r>
      <w:r w:rsidR="001F04F1" w:rsidRPr="002A1CCA">
        <w:t>е</w:t>
      </w:r>
      <w:r w:rsidRPr="002A1CCA">
        <w:t>тся и нагр</w:t>
      </w:r>
      <w:r w:rsidR="001F04F1" w:rsidRPr="002A1CCA">
        <w:t>е</w:t>
      </w:r>
      <w:r w:rsidRPr="002A1CCA">
        <w:t>ва</w:t>
      </w:r>
      <w:r w:rsidR="001F04F1" w:rsidRPr="002A1CCA">
        <w:t>е</w:t>
      </w:r>
      <w:r w:rsidRPr="002A1CCA">
        <w:t>тся до т</w:t>
      </w:r>
      <w:r w:rsidR="001F04F1" w:rsidRPr="002A1CCA">
        <w:t>е</w:t>
      </w:r>
      <w:r w:rsidRPr="002A1CCA">
        <w:t>мп</w:t>
      </w:r>
      <w:r w:rsidR="001F04F1" w:rsidRPr="002A1CCA">
        <w:t>е</w:t>
      </w:r>
      <w:r w:rsidRPr="002A1CCA">
        <w:t>ратуры выш</w:t>
      </w:r>
      <w:r w:rsidR="001F04F1" w:rsidRPr="002A1CCA">
        <w:t>е</w:t>
      </w:r>
      <w:r w:rsidRPr="002A1CCA">
        <w:t xml:space="preserve"> </w:t>
      </w:r>
      <w:r w:rsidR="00A423DA" w:rsidRPr="002A1CCA">
        <w:t>1000 °C</w:t>
      </w:r>
      <w:r w:rsidRPr="002A1CCA">
        <w:t>, пр</w:t>
      </w:r>
      <w:r w:rsidR="001F04F1" w:rsidRPr="002A1CCA">
        <w:t>е</w:t>
      </w:r>
      <w:r w:rsidRPr="002A1CCA">
        <w:t>вращаясь в бордовый раствор. На сл</w:t>
      </w:r>
      <w:r w:rsidR="001F04F1" w:rsidRPr="002A1CCA">
        <w:t>е</w:t>
      </w:r>
      <w:r w:rsidRPr="002A1CCA">
        <w:t>дующ</w:t>
      </w:r>
      <w:r w:rsidR="001F04F1" w:rsidRPr="002A1CCA">
        <w:t>е</w:t>
      </w:r>
      <w:r w:rsidRPr="002A1CCA">
        <w:t>м этап</w:t>
      </w:r>
      <w:r w:rsidR="001F04F1" w:rsidRPr="002A1CCA">
        <w:t>е</w:t>
      </w:r>
      <w:r w:rsidRPr="002A1CCA">
        <w:t xml:space="preserve"> н</w:t>
      </w:r>
      <w:r w:rsidR="001F04F1" w:rsidRPr="002A1CCA">
        <w:t>е</w:t>
      </w:r>
      <w:r w:rsidRPr="002A1CCA">
        <w:t>обходимо найти точку насыщ</w:t>
      </w:r>
      <w:r w:rsidR="001F04F1" w:rsidRPr="002A1CCA">
        <w:t>е</w:t>
      </w:r>
      <w:r w:rsidRPr="002A1CCA">
        <w:t>ния, в которую пом</w:t>
      </w:r>
      <w:r w:rsidR="001F04F1" w:rsidRPr="002A1CCA">
        <w:t>е</w:t>
      </w:r>
      <w:r w:rsidRPr="002A1CCA">
        <w:t>ща</w:t>
      </w:r>
      <w:r w:rsidR="001F04F1" w:rsidRPr="002A1CCA">
        <w:t>е</w:t>
      </w:r>
      <w:r w:rsidRPr="002A1CCA">
        <w:t>тся мал</w:t>
      </w:r>
      <w:r w:rsidR="001F04F1" w:rsidRPr="002A1CCA">
        <w:t>е</w:t>
      </w:r>
      <w:r w:rsidRPr="002A1CCA">
        <w:t>нький кристаллик. Зат</w:t>
      </w:r>
      <w:r w:rsidR="001F04F1" w:rsidRPr="002A1CCA">
        <w:t>е</w:t>
      </w:r>
      <w:r w:rsidRPr="002A1CCA">
        <w:t>м т</w:t>
      </w:r>
      <w:r w:rsidR="001F04F1" w:rsidRPr="002A1CCA">
        <w:t>е</w:t>
      </w:r>
      <w:r w:rsidRPr="002A1CCA">
        <w:t>мп</w:t>
      </w:r>
      <w:r w:rsidR="001F04F1" w:rsidRPr="002A1CCA">
        <w:t>е</w:t>
      </w:r>
      <w:r w:rsidRPr="002A1CCA">
        <w:t>ратура м</w:t>
      </w:r>
      <w:r w:rsidR="001F04F1" w:rsidRPr="002A1CCA">
        <w:t>е</w:t>
      </w:r>
      <w:r w:rsidRPr="002A1CCA">
        <w:t>дл</w:t>
      </w:r>
      <w:r w:rsidR="001F04F1" w:rsidRPr="002A1CCA">
        <w:t>е</w:t>
      </w:r>
      <w:r w:rsidRPr="002A1CCA">
        <w:t>нно понижа</w:t>
      </w:r>
      <w:r w:rsidR="001F04F1" w:rsidRPr="002A1CCA">
        <w:t>е</w:t>
      </w:r>
      <w:r w:rsidRPr="002A1CCA">
        <w:t>тся в т</w:t>
      </w:r>
      <w:r w:rsidR="001F04F1" w:rsidRPr="002A1CCA">
        <w:t>е</w:t>
      </w:r>
      <w:r w:rsidRPr="002A1CCA">
        <w:t>ч</w:t>
      </w:r>
      <w:r w:rsidR="001F04F1" w:rsidRPr="002A1CCA">
        <w:t>е</w:t>
      </w:r>
      <w:r w:rsidRPr="002A1CCA">
        <w:t>ни</w:t>
      </w:r>
      <w:r w:rsidR="001F04F1" w:rsidRPr="002A1CCA">
        <w:t>е</w:t>
      </w:r>
      <w:r w:rsidRPr="002A1CCA">
        <w:t xml:space="preserve"> 3-4 м</w:t>
      </w:r>
      <w:r w:rsidR="001F04F1" w:rsidRPr="002A1CCA">
        <w:t>е</w:t>
      </w:r>
      <w:r w:rsidRPr="002A1CCA">
        <w:t>сяц</w:t>
      </w:r>
      <w:r w:rsidR="001F04F1" w:rsidRPr="002A1CCA">
        <w:t>е</w:t>
      </w:r>
      <w:r w:rsidRPr="002A1CCA">
        <w:t>в, что способству</w:t>
      </w:r>
      <w:r w:rsidR="001F04F1" w:rsidRPr="002A1CCA">
        <w:t>е</w:t>
      </w:r>
      <w:r w:rsidRPr="002A1CCA">
        <w:t>т росту кристаллов. При этом красная линия исч</w:t>
      </w:r>
      <w:r w:rsidR="001F04F1" w:rsidRPr="002A1CCA">
        <w:t>е</w:t>
      </w:r>
      <w:r w:rsidRPr="002A1CCA">
        <w:t>за</w:t>
      </w:r>
      <w:r w:rsidR="001F04F1" w:rsidRPr="002A1CCA">
        <w:t>е</w:t>
      </w:r>
      <w:r w:rsidRPr="002A1CCA">
        <w:t>т</w:t>
      </w:r>
      <w:r w:rsidR="002A1CCA" w:rsidRPr="002A1CCA">
        <w:t>,</w:t>
      </w:r>
      <w:r w:rsidRPr="002A1CCA">
        <w:t xml:space="preserve"> и кристаллы становятся ч</w:t>
      </w:r>
      <w:r w:rsidR="002A1CCA" w:rsidRPr="002A1CCA">
        <w:t>ё</w:t>
      </w:r>
      <w:r w:rsidRPr="002A1CCA">
        <w:t>рными, пр</w:t>
      </w:r>
      <w:r w:rsidR="001F04F1" w:rsidRPr="002A1CCA">
        <w:t>е</w:t>
      </w:r>
      <w:r w:rsidRPr="002A1CCA">
        <w:t>жд</w:t>
      </w:r>
      <w:r w:rsidR="001F04F1" w:rsidRPr="002A1CCA">
        <w:t>е</w:t>
      </w:r>
      <w:r w:rsidRPr="002A1CCA">
        <w:t xml:space="preserve"> ч</w:t>
      </w:r>
      <w:r w:rsidR="001F04F1" w:rsidRPr="002A1CCA">
        <w:t>е</w:t>
      </w:r>
      <w:r w:rsidRPr="002A1CCA">
        <w:t>м начнут образовываться з</w:t>
      </w:r>
      <w:r w:rsidR="001F04F1" w:rsidRPr="002A1CCA">
        <w:t>е</w:t>
      </w:r>
      <w:r w:rsidRPr="002A1CCA">
        <w:t>л</w:t>
      </w:r>
      <w:r w:rsidR="002A1CCA" w:rsidRPr="002A1CCA">
        <w:t>ё</w:t>
      </w:r>
      <w:r w:rsidRPr="002A1CCA">
        <w:t>ны</w:t>
      </w:r>
      <w:r w:rsidR="001F04F1" w:rsidRPr="002A1CCA">
        <w:t>е</w:t>
      </w:r>
      <w:r w:rsidRPr="002A1CCA">
        <w:t xml:space="preserve"> кристаллы. Из </w:t>
      </w:r>
      <w:r w:rsidR="002A1CCA" w:rsidRPr="002A1CCA">
        <w:t>1 л</w:t>
      </w:r>
      <w:r w:rsidRPr="002A1CCA">
        <w:t xml:space="preserve"> раствора можно получить около </w:t>
      </w:r>
      <w:r w:rsidR="002A1CCA" w:rsidRPr="002A1CCA">
        <w:t>7 </w:t>
      </w:r>
      <w:r w:rsidRPr="002A1CCA">
        <w:t>камн</w:t>
      </w:r>
      <w:r w:rsidR="001F04F1" w:rsidRPr="002A1CCA">
        <w:t>е</w:t>
      </w:r>
      <w:r w:rsidRPr="002A1CCA">
        <w:t>й в</w:t>
      </w:r>
      <w:r w:rsidR="001F04F1" w:rsidRPr="002A1CCA">
        <w:t>е</w:t>
      </w:r>
      <w:r w:rsidRPr="002A1CCA">
        <w:t>сом по 50 карат. Для этого изначально б</w:t>
      </w:r>
      <w:r w:rsidR="001F04F1" w:rsidRPr="002A1CCA">
        <w:t>е</w:t>
      </w:r>
      <w:r w:rsidRPr="002A1CCA">
        <w:t>р</w:t>
      </w:r>
      <w:r w:rsidR="002A1CCA" w:rsidRPr="002A1CCA">
        <w:t>ё</w:t>
      </w:r>
      <w:r w:rsidRPr="002A1CCA">
        <w:t>тся н</w:t>
      </w:r>
      <w:r w:rsidR="001F04F1" w:rsidRPr="002A1CCA">
        <w:t>е</w:t>
      </w:r>
      <w:r w:rsidRPr="002A1CCA">
        <w:t>много больш</w:t>
      </w:r>
      <w:r w:rsidR="001F04F1" w:rsidRPr="002A1CCA">
        <w:t>е</w:t>
      </w:r>
      <w:r w:rsidRPr="002A1CCA">
        <w:t xml:space="preserve"> б</w:t>
      </w:r>
      <w:r w:rsidR="001F04F1" w:rsidRPr="002A1CCA">
        <w:t>е</w:t>
      </w:r>
      <w:r w:rsidRPr="002A1CCA">
        <w:t>рилла. Посл</w:t>
      </w:r>
      <w:r w:rsidR="001F04F1" w:rsidRPr="002A1CCA">
        <w:t>е</w:t>
      </w:r>
      <w:r w:rsidRPr="002A1CCA">
        <w:t xml:space="preserve"> зав</w:t>
      </w:r>
      <w:r w:rsidR="001F04F1" w:rsidRPr="002A1CCA">
        <w:t>е</w:t>
      </w:r>
      <w:r w:rsidRPr="002A1CCA">
        <w:t>рш</w:t>
      </w:r>
      <w:r w:rsidR="001F04F1" w:rsidRPr="002A1CCA">
        <w:t>е</w:t>
      </w:r>
      <w:r w:rsidRPr="002A1CCA">
        <w:t>ния проц</w:t>
      </w:r>
      <w:r w:rsidR="001F04F1" w:rsidRPr="002A1CCA">
        <w:t>е</w:t>
      </w:r>
      <w:r w:rsidRPr="002A1CCA">
        <w:t>сса кристаллы подв</w:t>
      </w:r>
      <w:r w:rsidR="001F04F1" w:rsidRPr="002A1CCA">
        <w:t>е</w:t>
      </w:r>
      <w:r w:rsidRPr="002A1CCA">
        <w:t>ргаются отжигу</w:t>
      </w:r>
      <w:r w:rsidR="002A1CCA" w:rsidRPr="002A1CCA">
        <w:t> </w:t>
      </w:r>
      <w:r w:rsidRPr="002A1CCA">
        <w:t>— возд</w:t>
      </w:r>
      <w:r w:rsidR="001F04F1" w:rsidRPr="002A1CCA">
        <w:t>е</w:t>
      </w:r>
      <w:r w:rsidRPr="002A1CCA">
        <w:t>йствию т</w:t>
      </w:r>
      <w:r w:rsidR="001F04F1" w:rsidRPr="002A1CCA">
        <w:t>е</w:t>
      </w:r>
      <w:r w:rsidRPr="002A1CCA">
        <w:t>мп</w:t>
      </w:r>
      <w:r w:rsidR="001F04F1" w:rsidRPr="002A1CCA">
        <w:t>е</w:t>
      </w:r>
      <w:r w:rsidRPr="002A1CCA">
        <w:t>ратуры при особых условиях, что позволя</w:t>
      </w:r>
      <w:r w:rsidR="001F04F1" w:rsidRPr="002A1CCA">
        <w:t>е</w:t>
      </w:r>
      <w:r w:rsidRPr="002A1CCA">
        <w:t>т п</w:t>
      </w:r>
      <w:r w:rsidR="001F04F1" w:rsidRPr="002A1CCA">
        <w:t>е</w:t>
      </w:r>
      <w:r w:rsidRPr="002A1CCA">
        <w:t>р</w:t>
      </w:r>
      <w:r w:rsidR="001F04F1" w:rsidRPr="002A1CCA">
        <w:t>е</w:t>
      </w:r>
      <w:r w:rsidRPr="002A1CCA">
        <w:t>распр</w:t>
      </w:r>
      <w:r w:rsidR="001F04F1" w:rsidRPr="002A1CCA">
        <w:t>е</w:t>
      </w:r>
      <w:r w:rsidRPr="002A1CCA">
        <w:t>д</w:t>
      </w:r>
      <w:r w:rsidR="001F04F1" w:rsidRPr="002A1CCA">
        <w:t>е</w:t>
      </w:r>
      <w:r w:rsidRPr="002A1CCA">
        <w:t>лить н</w:t>
      </w:r>
      <w:r w:rsidR="001F04F1" w:rsidRPr="002A1CCA">
        <w:t>е</w:t>
      </w:r>
      <w:r w:rsidRPr="002A1CCA">
        <w:t>которы</w:t>
      </w:r>
      <w:r w:rsidR="001F04F1" w:rsidRPr="002A1CCA">
        <w:t>е</w:t>
      </w:r>
      <w:r w:rsidRPr="002A1CCA">
        <w:t xml:space="preserve"> частицы. Этот проц</w:t>
      </w:r>
      <w:r w:rsidR="001F04F1" w:rsidRPr="002A1CCA">
        <w:t>е</w:t>
      </w:r>
      <w:r w:rsidRPr="002A1CCA">
        <w:t>сс занима</w:t>
      </w:r>
      <w:r w:rsidR="001F04F1" w:rsidRPr="002A1CCA">
        <w:t>е</w:t>
      </w:r>
      <w:r w:rsidRPr="002A1CCA">
        <w:t>т н</w:t>
      </w:r>
      <w:r w:rsidR="001F04F1" w:rsidRPr="002A1CCA">
        <w:t>е</w:t>
      </w:r>
      <w:r w:rsidRPr="002A1CCA">
        <w:t>сколько м</w:t>
      </w:r>
      <w:r w:rsidR="001F04F1" w:rsidRPr="002A1CCA">
        <w:t>е</w:t>
      </w:r>
      <w:r w:rsidRPr="002A1CCA">
        <w:t>сяц</w:t>
      </w:r>
      <w:r w:rsidR="001F04F1" w:rsidRPr="002A1CCA">
        <w:t>е</w:t>
      </w:r>
      <w:r w:rsidRPr="002A1CCA">
        <w:t>в</w:t>
      </w:r>
      <w:r w:rsidR="004C6DB6">
        <w:t>.</w:t>
      </w:r>
    </w:p>
    <w:p w:rsidR="00E064AE" w:rsidRPr="001F04F1" w:rsidRDefault="00E064AE" w:rsidP="00E064AE">
      <w:pPr>
        <w:pStyle w:val="a3"/>
      </w:pPr>
      <w:r w:rsidRPr="002A1CCA">
        <w:t>Дал</w:t>
      </w:r>
      <w:r w:rsidR="001F04F1" w:rsidRPr="002A1CCA">
        <w:t>ее</w:t>
      </w:r>
      <w:r w:rsidRPr="002A1CCA">
        <w:t xml:space="preserve"> кристаллы п</w:t>
      </w:r>
      <w:r w:rsidR="001F04F1" w:rsidRPr="002A1CCA">
        <w:t>е</w:t>
      </w:r>
      <w:r w:rsidRPr="002A1CCA">
        <w:t>р</w:t>
      </w:r>
      <w:r w:rsidR="001F04F1" w:rsidRPr="002A1CCA">
        <w:t>е</w:t>
      </w:r>
      <w:r w:rsidRPr="002A1CCA">
        <w:t>даются огранщику, который прида</w:t>
      </w:r>
      <w:r w:rsidR="002A1CCA" w:rsidRPr="002A1CCA">
        <w:t>ё</w:t>
      </w:r>
      <w:r w:rsidRPr="002A1CCA">
        <w:t>т им ж</w:t>
      </w:r>
      <w:r w:rsidR="001F04F1" w:rsidRPr="002A1CCA">
        <w:t>е</w:t>
      </w:r>
      <w:r w:rsidRPr="002A1CCA">
        <w:t>ла</w:t>
      </w:r>
      <w:r w:rsidR="001F04F1" w:rsidRPr="002A1CCA">
        <w:t>е</w:t>
      </w:r>
      <w:r w:rsidRPr="002A1CCA">
        <w:t>мую форму.</w:t>
      </w:r>
      <w:r w:rsidRPr="001F04F1">
        <w:t xml:space="preserve"> </w:t>
      </w:r>
    </w:p>
    <w:p w:rsidR="00A630B5" w:rsidRPr="001F04F1" w:rsidRDefault="00E064AE" w:rsidP="00E064AE">
      <w:pPr>
        <w:pStyle w:val="a3"/>
      </w:pPr>
      <w:r w:rsidRPr="00050C49">
        <w:t>Искусств</w:t>
      </w:r>
      <w:r w:rsidR="001F04F1" w:rsidRPr="00050C49">
        <w:t>е</w:t>
      </w:r>
      <w:r w:rsidRPr="00050C49">
        <w:t>нны</w:t>
      </w:r>
      <w:r w:rsidR="001F04F1" w:rsidRPr="00050C49">
        <w:t>е</w:t>
      </w:r>
      <w:r w:rsidRPr="00050C49">
        <w:t xml:space="preserve"> изумруды обычно используются в юв</w:t>
      </w:r>
      <w:r w:rsidR="001F04F1" w:rsidRPr="00050C49">
        <w:t>е</w:t>
      </w:r>
      <w:r w:rsidRPr="00050C49">
        <w:t>лирных украш</w:t>
      </w:r>
      <w:r w:rsidR="001F04F1" w:rsidRPr="00050C49">
        <w:t>е</w:t>
      </w:r>
      <w:r w:rsidRPr="00050C49">
        <w:t>ниях и</w:t>
      </w:r>
      <w:r w:rsidR="00050C49" w:rsidRPr="00050C49">
        <w:t> </w:t>
      </w:r>
      <w:r w:rsidRPr="00050C49">
        <w:t>по</w:t>
      </w:r>
      <w:r w:rsidR="00050C49" w:rsidRPr="00050C49">
        <w:t> </w:t>
      </w:r>
      <w:r w:rsidRPr="00050C49">
        <w:t>своим оптич</w:t>
      </w:r>
      <w:r w:rsidR="001F04F1" w:rsidRPr="00050C49">
        <w:t>е</w:t>
      </w:r>
      <w:r w:rsidRPr="00050C49">
        <w:t>ским свойствам могут н</w:t>
      </w:r>
      <w:r w:rsidR="001F04F1" w:rsidRPr="00050C49">
        <w:t>е</w:t>
      </w:r>
      <w:r w:rsidRPr="00050C49">
        <w:t xml:space="preserve"> только соп</w:t>
      </w:r>
      <w:r w:rsidR="001F04F1" w:rsidRPr="00050C49">
        <w:t>е</w:t>
      </w:r>
      <w:r w:rsidRPr="00050C49">
        <w:t>рничать с</w:t>
      </w:r>
      <w:r w:rsidR="00050C49" w:rsidRPr="00050C49">
        <w:t> </w:t>
      </w:r>
      <w:r w:rsidRPr="00050C49">
        <w:t>природными аналогами, но и пр</w:t>
      </w:r>
      <w:r w:rsidR="001F04F1" w:rsidRPr="00050C49">
        <w:t>е</w:t>
      </w:r>
      <w:r w:rsidRPr="00050C49">
        <w:t>восходить их. Сапфиры и рубины, создава</w:t>
      </w:r>
      <w:r w:rsidR="001F04F1" w:rsidRPr="00050C49">
        <w:t>е</w:t>
      </w:r>
      <w:r w:rsidRPr="00050C49">
        <w:t>мы</w:t>
      </w:r>
      <w:r w:rsidR="001F04F1" w:rsidRPr="00050C49">
        <w:t>е</w:t>
      </w:r>
      <w:r w:rsidRPr="00050C49">
        <w:t xml:space="preserve"> в ц</w:t>
      </w:r>
      <w:r w:rsidR="001F04F1" w:rsidRPr="00050C49">
        <w:t>е</w:t>
      </w:r>
      <w:r w:rsidRPr="00050C49">
        <w:t>нтр</w:t>
      </w:r>
      <w:r w:rsidR="001F04F1" w:rsidRPr="00050C49">
        <w:t>е</w:t>
      </w:r>
      <w:r w:rsidRPr="00050C49">
        <w:t>, нужны для изготовл</w:t>
      </w:r>
      <w:r w:rsidR="001F04F1" w:rsidRPr="00050C49">
        <w:t>е</w:t>
      </w:r>
      <w:r w:rsidRPr="00050C49">
        <w:t>ния лаз</w:t>
      </w:r>
      <w:r w:rsidR="001F04F1" w:rsidRPr="00050C49">
        <w:t>е</w:t>
      </w:r>
      <w:r w:rsidRPr="00050C49">
        <w:t>ров, а алмазы идут на порошок, который активно прим</w:t>
      </w:r>
      <w:r w:rsidR="001F04F1" w:rsidRPr="00050C49">
        <w:t>е</w:t>
      </w:r>
      <w:r w:rsidRPr="00050C49">
        <w:t>ня</w:t>
      </w:r>
      <w:r w:rsidR="001F04F1" w:rsidRPr="00050C49">
        <w:t>е</w:t>
      </w:r>
      <w:r w:rsidRPr="00050C49">
        <w:t>тся на буровых и св</w:t>
      </w:r>
      <w:r w:rsidR="001F04F1" w:rsidRPr="00050C49">
        <w:t>е</w:t>
      </w:r>
      <w:r w:rsidRPr="00050C49">
        <w:t>рлящих инструм</w:t>
      </w:r>
      <w:r w:rsidR="001F04F1" w:rsidRPr="00050C49">
        <w:t>е</w:t>
      </w:r>
      <w:r w:rsidRPr="00050C49">
        <w:t>нтах и при шлифовк</w:t>
      </w:r>
      <w:r w:rsidR="001F04F1" w:rsidRPr="00050C49">
        <w:t>е</w:t>
      </w:r>
      <w:r w:rsidRPr="00050C49">
        <w:t>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73405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78CBC5F8" wp14:editId="3C76C064">
                <wp:extent cx="2880000" cy="359967"/>
                <wp:effectExtent l="0" t="19050" r="34925" b="40640"/>
                <wp:docPr id="83" name="Группа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84" name="Прямая соединительная линия 8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5" name="Группа 8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86" name="Ромб 8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Ромб 8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Ромб 8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893EA7E" id="Группа 8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ZvGqfj0EAAD5EgAADgAAAAAA&#10;AAAAAAAAAAAuAgAAZHJzL2Uyb0RvYy54bWxQSwECLQAUAAYACAAAACEAshb4zd0AAAAEAQAADwAA&#10;AAAAAAAAAAAAAACXBgAAZHJzL2Rvd25yZXYueG1sUEsFBgAAAAAEAAQA8wAAAKEHAAAAAA==&#10;">
                <v:line id="Прямая соединительная линия 8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" strokecolor="black [3213]" strokeweight="1pt">
                  <v:stroke joinstyle="miter"/>
                </v:line>
                <v:group id="Группа 8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Ромб 8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" fillcolor="white [3212]" strokecolor="black [3213]" strokeweight="1pt"/>
                  <v:shape id="Ромб 8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" fillcolor="white [3212]" strokecolor="black [3213]" strokeweight="1pt"/>
                  <v:shape id="Ромб 8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1741C0">
      <w:pPr>
        <w:pStyle w:val="af8"/>
        <w:rPr>
          <w:b/>
          <w:spacing w:val="-4"/>
        </w:rPr>
      </w:pPr>
      <w:r w:rsidRPr="00050C49">
        <w:rPr>
          <w:spacing w:val="-4"/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5408" behindDoc="0" locked="0" layoutInCell="1" allowOverlap="1" wp14:anchorId="21737DB8" wp14:editId="66AAD2AF">
                <wp:simplePos x="0" y="0"/>
                <wp:positionH relativeFrom="page">
                  <wp:posOffset>4380230</wp:posOffset>
                </wp:positionH>
                <wp:positionV relativeFrom="margin">
                  <wp:posOffset>390525</wp:posOffset>
                </wp:positionV>
                <wp:extent cx="3162300" cy="2267585"/>
                <wp:effectExtent l="9207" t="0" r="28258" b="28257"/>
                <wp:wrapSquare wrapText="bothSides"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3162300" cy="2267585"/>
                          <a:chOff x="-95243" y="-9525"/>
                          <a:chExt cx="3162076" cy="2267585"/>
                        </a:xfrm>
                      </wpg:grpSpPr>
                      <wps:wsp>
                        <wps:cNvPr id="68" name="Прямоугольник: скругленные углы 68"/>
                        <wps:cNvSpPr/>
                        <wps:spPr>
                          <a:xfrm>
                            <a:off x="-95243" y="-9525"/>
                            <a:ext cx="3162076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3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9" name="Группа 69"/>
                        <wpg:cNvGrpSpPr/>
                        <wpg:grpSpPr>
                          <a:xfrm>
                            <a:off x="95059" y="209888"/>
                            <a:ext cx="638130" cy="512709"/>
                            <a:chOff x="-64430" y="61032"/>
                            <a:chExt cx="638130" cy="512709"/>
                          </a:xfrm>
                        </wpg:grpSpPr>
                        <wps:wsp>
                          <wps:cNvPr id="70" name="Ромб 70"/>
                          <wps:cNvSpPr/>
                          <wps:spPr>
                            <a:xfrm rot="16200000">
                              <a:off x="-18" y="23"/>
                              <a:ext cx="509306" cy="638130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Надпись 71"/>
                          <wps:cNvSpPr txBox="1"/>
                          <wps:spPr>
                            <a:xfrm rot="16200000">
                              <a:off x="7127" y="100028"/>
                              <a:ext cx="495335" cy="41734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7" o:spid="_x0000_s1136" style="position:absolute;left:0;text-align:left;margin-left:344.9pt;margin-top:30.75pt;width:249pt;height:178.55pt;rotation:90;z-index:251665408;mso-wrap-distance-left:14.2pt;mso-wrap-distance-right:14.2pt;mso-position-horizontal-relative:page;mso-position-vertical-relative:margin;mso-width-relative:margin;mso-height-relative:margin" coordorigin="-952,-95" coordsize="31620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FI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ASAAAAAEAAgBI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DVAAAAAFJnaHRsb25nAAABO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">
                <v:roundrect id="Прямоугольник: скругленные углы 68" o:spid="_x0000_s1137" style="position:absolute;left:-952;top:-95;width:31620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viDbwA&#10;AADbAAAADwAAAGRycy9kb3ducmV2LnhtbERPvQrCMBDeBd8hnOAimuogUo0iBdFNrQ6OR3O2xeZS&#10;kqj17c0gOH58/6tNZxrxIudrywqmkwQEcWF1zaWC62U3XoDwAVljY5kUfMjDZt3vrTDV9s1neuWh&#10;FDGEfYoKqhDaVEpfVGTQT2xLHLm7dQZDhK6U2uE7hptGzpJkLg3WHBsqbCmrqHjkT6Mg09v9jR9+&#10;mjVH9znzKd+Xo1yp4aDbLkEE6sJf/HMftIJ5HBu/xB8g1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ui+INvAAAANsAAAAPAAAAAAAAAAAAAAAAAJgCAABkcnMvZG93bnJldi54&#10;bWxQSwUGAAAAAAQABAD1AAAAgQMAAAAA&#10;" strokecolor="black [3213]" strokeweight="1pt">
                  <v:fill r:id="rId54" o:title="" recolor="t" rotate="t" type="frame"/>
                  <v:stroke joinstyle="miter"/>
                </v:roundrect>
                <v:group id="Группа 69" o:spid="_x0000_s1138" style="position:absolute;left:950;top:2098;width:6381;height:5127" coordorigin="-644,610" coordsize="6381,51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shape id="Ромб 70" o:spid="_x0000_s1139" type="#_x0000_t4" style="position:absolute;width:5093;height:63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CCNboA&#10;AADbAAAADwAAAGRycy9kb3ducmV2LnhtbERPuwrCMBTdBf8hXMFNUx1UqlF846oV50tzbYvNTUmi&#10;1r83g+B4OO/FqjW1eJHzlWUFo2ECgji3uuJCwTU7DGYgfEDWWFsmBR/ysFp2OwtMtX3zmV6XUIgY&#10;wj5FBWUITSqlz0sy6Ie2IY7c3TqDIUJXSO3wHcNNLcdJMpEGK44NJTa0LSl/XJ5GQfXRu/1mdMuP&#10;18xtzdOfMLtZpfq9dj0HEagNf/HPfdIKpnF9/BJ/gFx+A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WCCCNboAAADbAAAADwAAAAAAAAAAAAAAAACYAgAAZHJzL2Rvd25yZXYueG1s&#10;UEsFBgAAAAAEAAQA9QAAAH8DAAAAAA==&#10;" fillcolor="#c00000" strokecolor="#f2f2f2 [3052]" strokeweight="2.25pt">
                    <v:shadow on="t" color="black [3213]" opacity="26214f" offset=".34742mm,.06125mm"/>
                  </v:shape>
                  <v:shape id="Надпись 71" o:spid="_x0000_s1140" type="#_x0000_t202" style="position:absolute;left:71;top:1000;width:4953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VwTcUA&#10;AADbAAAADwAAAGRycy9kb3ducmV2LnhtbESPQWvCQBSE7wX/w/KE3ppNPLSaZhURxPbQg1HQ42v2&#10;NUnNvg3Z1ST99V2h0OMwM98w2WowjbhR52rLCpIoBkFcWF1zqeB42D7NQTiPrLGxTApGcrBaTh4y&#10;TLXteU+33JciQNilqKDyvk2ldEVFBl1kW+LgfdnOoA+yK6XusA9w08hZHD9LgzWHhQpb2lRUXPKr&#10;UfBt3Odi/kPJab0bzewjP7fvO6vU43RYv4LwNPj/8F/7TSt4SeD+Jfw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1XBNxQAAANsAAAAPAAAAAAAAAAAAAAAAAJgCAABkcnMv&#10;ZG93bnJldi54bWxQSwUGAAAAAAQABAD1AAAAigMAAAAA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23</w:t>
                          </w:r>
                        </w:p>
                      </w:txbxContent>
                    </v:textbox>
                  </v:shape>
                </v:group>
                <w10:wrap type="square" anchorx="page" anchory="margin"/>
              </v:group>
            </w:pict>
          </mc:Fallback>
        </mc:AlternateContent>
      </w:r>
      <w:r w:rsidR="001741C0" w:rsidRPr="00050C49">
        <w:rPr>
          <w:b/>
          <w:spacing w:val="-4"/>
        </w:rPr>
        <w:t>Высокопроизводит</w:t>
      </w:r>
      <w:r w:rsidR="001F04F1" w:rsidRPr="00050C49">
        <w:rPr>
          <w:b/>
          <w:spacing w:val="-4"/>
        </w:rPr>
        <w:t>е</w:t>
      </w:r>
      <w:r w:rsidR="001741C0" w:rsidRPr="00050C49">
        <w:rPr>
          <w:b/>
          <w:spacing w:val="-4"/>
        </w:rPr>
        <w:t>льная вычислит</w:t>
      </w:r>
      <w:r w:rsidR="001F04F1" w:rsidRPr="00050C49">
        <w:rPr>
          <w:b/>
          <w:spacing w:val="-4"/>
        </w:rPr>
        <w:t>е</w:t>
      </w:r>
      <w:r w:rsidR="001741C0" w:rsidRPr="00050C49">
        <w:rPr>
          <w:b/>
          <w:spacing w:val="-4"/>
        </w:rPr>
        <w:t>льная сист</w:t>
      </w:r>
      <w:r w:rsidR="001F04F1" w:rsidRPr="00050C49">
        <w:rPr>
          <w:b/>
          <w:spacing w:val="-4"/>
        </w:rPr>
        <w:t>е</w:t>
      </w:r>
      <w:r w:rsidR="001741C0" w:rsidRPr="00050C49">
        <w:rPr>
          <w:b/>
          <w:spacing w:val="-4"/>
        </w:rPr>
        <w:t xml:space="preserve">ма </w:t>
      </w:r>
      <w:r w:rsidR="00134808">
        <w:rPr>
          <w:b/>
          <w:spacing w:val="-4"/>
        </w:rPr>
        <w:br/>
      </w:r>
      <w:r w:rsidR="00050C49">
        <w:rPr>
          <w:b/>
          <w:spacing w:val="-4"/>
        </w:rPr>
        <w:t>«</w:t>
      </w:r>
      <w:r w:rsidR="001741C0" w:rsidRPr="00050C49">
        <w:rPr>
          <w:b/>
          <w:spacing w:val="-4"/>
        </w:rPr>
        <w:t>СКИФ-Г</w:t>
      </w:r>
      <w:r w:rsidR="001F04F1" w:rsidRPr="00050C49">
        <w:rPr>
          <w:b/>
          <w:spacing w:val="-4"/>
        </w:rPr>
        <w:t>Е</w:t>
      </w:r>
      <w:r w:rsidR="001741C0" w:rsidRPr="00050C49">
        <w:rPr>
          <w:b/>
          <w:spacing w:val="-4"/>
        </w:rPr>
        <w:t>О</w:t>
      </w:r>
      <w:r w:rsidR="00134808">
        <w:rPr>
          <w:b/>
          <w:spacing w:val="-4"/>
        </w:rPr>
        <w:t> </w:t>
      </w:r>
      <w:r w:rsidR="001741C0" w:rsidRPr="00050C49">
        <w:rPr>
          <w:b/>
          <w:spacing w:val="-4"/>
        </w:rPr>
        <w:t>ЦОД</w:t>
      </w:r>
      <w:r w:rsidR="00050C49">
        <w:rPr>
          <w:b/>
          <w:spacing w:val="-4"/>
        </w:rPr>
        <w:t>»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1D3B6F">
        <w:rPr>
          <w:b/>
        </w:rPr>
        <w:t>23. Высокопроизводит</w:t>
      </w:r>
      <w:r w:rsidR="001F04F1" w:rsidRPr="001D3B6F">
        <w:rPr>
          <w:b/>
        </w:rPr>
        <w:t>е</w:t>
      </w:r>
      <w:r w:rsidRPr="001D3B6F">
        <w:rPr>
          <w:b/>
        </w:rPr>
        <w:t>льная вычислит</w:t>
      </w:r>
      <w:r w:rsidR="001F04F1" w:rsidRPr="001D3B6F">
        <w:rPr>
          <w:b/>
        </w:rPr>
        <w:t>е</w:t>
      </w:r>
      <w:r w:rsidRPr="001D3B6F">
        <w:rPr>
          <w:b/>
        </w:rPr>
        <w:t>льная сист</w:t>
      </w:r>
      <w:r w:rsidR="001F04F1" w:rsidRPr="001D3B6F">
        <w:rPr>
          <w:b/>
        </w:rPr>
        <w:t>е</w:t>
      </w:r>
      <w:r w:rsidRPr="001D3B6F">
        <w:rPr>
          <w:b/>
        </w:rPr>
        <w:t xml:space="preserve">ма </w:t>
      </w:r>
      <w:r w:rsidR="00050C49" w:rsidRPr="001D3B6F">
        <w:rPr>
          <w:b/>
        </w:rPr>
        <w:t>«</w:t>
      </w:r>
      <w:r w:rsidRPr="001D3B6F">
        <w:rPr>
          <w:b/>
        </w:rPr>
        <w:t>СКИФ</w:t>
      </w:r>
      <w:r w:rsidR="00050C49" w:rsidRPr="001D3B6F">
        <w:rPr>
          <w:b/>
        </w:rPr>
        <w:noBreakHyphen/>
      </w:r>
      <w:r w:rsidRPr="001D3B6F">
        <w:rPr>
          <w:b/>
        </w:rPr>
        <w:t>Г</w:t>
      </w:r>
      <w:r w:rsidR="001F04F1" w:rsidRPr="001D3B6F">
        <w:rPr>
          <w:b/>
        </w:rPr>
        <w:t>Е</w:t>
      </w:r>
      <w:r w:rsidRPr="001D3B6F">
        <w:rPr>
          <w:b/>
        </w:rPr>
        <w:t>О</w:t>
      </w:r>
      <w:r w:rsidR="00134808">
        <w:rPr>
          <w:b/>
        </w:rPr>
        <w:t> </w:t>
      </w:r>
      <w:r w:rsidRPr="001D3B6F">
        <w:rPr>
          <w:b/>
        </w:rPr>
        <w:t>ЦОД</w:t>
      </w:r>
      <w:r w:rsidR="00050C49" w:rsidRPr="001D3B6F">
        <w:rPr>
          <w:b/>
        </w:rPr>
        <w:t>»</w:t>
      </w:r>
      <w:r w:rsidRPr="001D3B6F">
        <w:rPr>
          <w:rStyle w:val="af3"/>
          <w:b w:val="0"/>
          <w:bCs w:val="0"/>
        </w:rPr>
        <w:t xml:space="preserve"> </w:t>
      </w:r>
      <w:r w:rsidRPr="00134808">
        <w:rPr>
          <w:rStyle w:val="af3"/>
          <w:bCs w:val="0"/>
        </w:rPr>
        <w:t>(</w:t>
      </w:r>
      <w:r w:rsidRPr="00134808">
        <w:rPr>
          <w:b/>
        </w:rPr>
        <w:t>Государств</w:t>
      </w:r>
      <w:r w:rsidR="001F04F1" w:rsidRPr="00134808">
        <w:rPr>
          <w:b/>
        </w:rPr>
        <w:t>е</w:t>
      </w:r>
      <w:r w:rsidRPr="00134808">
        <w:rPr>
          <w:b/>
        </w:rPr>
        <w:t>нно</w:t>
      </w:r>
      <w:r w:rsidR="001F04F1" w:rsidRPr="00134808">
        <w:rPr>
          <w:b/>
        </w:rPr>
        <w:t>е</w:t>
      </w:r>
      <w:r w:rsidRPr="00134808">
        <w:rPr>
          <w:b/>
        </w:rPr>
        <w:t xml:space="preserve"> научно</w:t>
      </w:r>
      <w:r w:rsidR="001F04F1" w:rsidRPr="00134808">
        <w:rPr>
          <w:b/>
        </w:rPr>
        <w:t>е</w:t>
      </w:r>
      <w:r w:rsidRPr="00134808">
        <w:rPr>
          <w:b/>
        </w:rPr>
        <w:t xml:space="preserve"> учр</w:t>
      </w:r>
      <w:r w:rsidR="001F04F1" w:rsidRPr="00134808">
        <w:rPr>
          <w:b/>
        </w:rPr>
        <w:t>е</w:t>
      </w:r>
      <w:r w:rsidRPr="00134808">
        <w:rPr>
          <w:b/>
        </w:rPr>
        <w:t>жд</w:t>
      </w:r>
      <w:r w:rsidR="001F04F1" w:rsidRPr="00134808">
        <w:rPr>
          <w:b/>
        </w:rPr>
        <w:t>е</w:t>
      </w:r>
      <w:r w:rsidRPr="00134808">
        <w:rPr>
          <w:b/>
        </w:rPr>
        <w:t>ни</w:t>
      </w:r>
      <w:r w:rsidR="001F04F1" w:rsidRPr="00134808">
        <w:rPr>
          <w:b/>
        </w:rPr>
        <w:t>е</w:t>
      </w:r>
      <w:r w:rsidRPr="00134808">
        <w:rPr>
          <w:b/>
        </w:rPr>
        <w:t xml:space="preserve"> «Объ</w:t>
      </w:r>
      <w:r w:rsidR="001F04F1" w:rsidRPr="00134808">
        <w:rPr>
          <w:b/>
        </w:rPr>
        <w:t>е</w:t>
      </w:r>
      <w:r w:rsidRPr="00134808">
        <w:rPr>
          <w:b/>
        </w:rPr>
        <w:t>дин</w:t>
      </w:r>
      <w:r w:rsidR="001D3B6F" w:rsidRPr="00134808">
        <w:rPr>
          <w:b/>
        </w:rPr>
        <w:t>ё</w:t>
      </w:r>
      <w:r w:rsidRPr="00134808">
        <w:rPr>
          <w:b/>
        </w:rPr>
        <w:t>нный институт пробл</w:t>
      </w:r>
      <w:r w:rsidR="001F04F1" w:rsidRPr="00134808">
        <w:rPr>
          <w:b/>
        </w:rPr>
        <w:t>е</w:t>
      </w:r>
      <w:r w:rsidRPr="00134808">
        <w:rPr>
          <w:b/>
        </w:rPr>
        <w:t>м информатики Национальной акад</w:t>
      </w:r>
      <w:r w:rsidR="001F04F1" w:rsidRPr="00134808">
        <w:rPr>
          <w:b/>
        </w:rPr>
        <w:t>е</w:t>
      </w:r>
      <w:r w:rsidRPr="00134808">
        <w:rPr>
          <w:b/>
        </w:rPr>
        <w:t>мии наук Б</w:t>
      </w:r>
      <w:r w:rsidR="001F04F1" w:rsidRPr="00134808">
        <w:rPr>
          <w:b/>
        </w:rPr>
        <w:t>е</w:t>
      </w:r>
      <w:r w:rsidRPr="00134808">
        <w:rPr>
          <w:b/>
        </w:rPr>
        <w:t>ларуси», г.</w:t>
      </w:r>
      <w:r w:rsidR="00134808">
        <w:rPr>
          <w:b/>
        </w:rPr>
        <w:t> </w:t>
      </w:r>
      <w:r w:rsidRPr="00134808">
        <w:rPr>
          <w:b/>
        </w:rPr>
        <w:t>Минск</w:t>
      </w:r>
      <w:r w:rsidRPr="00134808">
        <w:rPr>
          <w:rStyle w:val="af3"/>
          <w:bCs w:val="0"/>
        </w:rPr>
        <w:t>)</w:t>
      </w:r>
      <w:r w:rsidRPr="001D3B6F">
        <w:rPr>
          <w:rStyle w:val="af3"/>
          <w:b w:val="0"/>
          <w:bCs w:val="0"/>
        </w:rPr>
        <w:t xml:space="preserve"> позволя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т выполнять сложны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 xml:space="preserve"> вычисл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ния и обрабатывать данны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 xml:space="preserve"> с</w:t>
      </w:r>
      <w:r w:rsidR="001D3B6F" w:rsidRPr="001D3B6F">
        <w:rPr>
          <w:rStyle w:val="af3"/>
          <w:b w:val="0"/>
          <w:bCs w:val="0"/>
        </w:rPr>
        <w:t> </w:t>
      </w:r>
      <w:r w:rsidRPr="001D3B6F">
        <w:rPr>
          <w:rStyle w:val="af3"/>
          <w:b w:val="0"/>
          <w:bCs w:val="0"/>
        </w:rPr>
        <w:t>высокой скоростью. Суп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ркомпьют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р вош</w:t>
      </w:r>
      <w:r w:rsidR="001D3B6F" w:rsidRPr="001D3B6F">
        <w:rPr>
          <w:rStyle w:val="af3"/>
          <w:b w:val="0"/>
          <w:bCs w:val="0"/>
        </w:rPr>
        <w:t>ё</w:t>
      </w:r>
      <w:r w:rsidRPr="001D3B6F">
        <w:rPr>
          <w:rStyle w:val="af3"/>
          <w:b w:val="0"/>
          <w:bCs w:val="0"/>
        </w:rPr>
        <w:t>л в</w:t>
      </w:r>
      <w:r w:rsidR="001D3B6F">
        <w:rPr>
          <w:rStyle w:val="af3"/>
          <w:b w:val="0"/>
          <w:bCs w:val="0"/>
        </w:rPr>
        <w:t> </w:t>
      </w:r>
      <w:r w:rsidRPr="001D3B6F">
        <w:rPr>
          <w:rStyle w:val="af3"/>
          <w:b w:val="0"/>
          <w:bCs w:val="0"/>
        </w:rPr>
        <w:t>топ</w:t>
      </w:r>
      <w:r w:rsidR="004C6DB6">
        <w:rPr>
          <w:rStyle w:val="af3"/>
          <w:b w:val="0"/>
          <w:bCs w:val="0"/>
        </w:rPr>
        <w:noBreakHyphen/>
      </w:r>
      <w:r w:rsidRPr="001D3B6F">
        <w:rPr>
          <w:rStyle w:val="af3"/>
          <w:b w:val="0"/>
          <w:bCs w:val="0"/>
        </w:rPr>
        <w:t>50 лучших вычислит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льных сист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м (37</w:t>
      </w:r>
      <w:r w:rsidR="003B4C0F">
        <w:rPr>
          <w:rStyle w:val="af3"/>
          <w:b w:val="0"/>
          <w:bCs w:val="0"/>
        </w:rPr>
        <w:noBreakHyphen/>
      </w:r>
      <w:r w:rsidR="001D3B6F" w:rsidRPr="001D3B6F">
        <w:rPr>
          <w:rStyle w:val="af3"/>
          <w:b w:val="0"/>
          <w:bCs w:val="0"/>
        </w:rPr>
        <w:t>е</w:t>
      </w:r>
      <w:r w:rsidR="003B4C0F">
        <w:rPr>
          <w:rStyle w:val="af3"/>
          <w:b w:val="0"/>
          <w:bCs w:val="0"/>
        </w:rPr>
        <w:t> </w:t>
      </w:r>
      <w:r w:rsidRPr="001D3B6F">
        <w:rPr>
          <w:rStyle w:val="af3"/>
          <w:b w:val="0"/>
          <w:bCs w:val="0"/>
        </w:rPr>
        <w:t>м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сто), установл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нных на т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рритории СНГ.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9B15AD">
        <w:rPr>
          <w:rStyle w:val="af3"/>
          <w:b w:val="0"/>
          <w:bCs w:val="0"/>
        </w:rPr>
        <w:t>Основны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 xml:space="preserve"> функции сист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мы: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1D3B6F">
        <w:rPr>
          <w:rStyle w:val="af3"/>
          <w:b w:val="0"/>
          <w:bCs w:val="0"/>
        </w:rPr>
        <w:t>1. </w:t>
      </w:r>
      <w:r w:rsidR="001D3B6F" w:rsidRPr="001D3B6F">
        <w:rPr>
          <w:rStyle w:val="af3"/>
          <w:b w:val="0"/>
          <w:bCs w:val="0"/>
        </w:rPr>
        <w:t>«</w:t>
      </w:r>
      <w:r w:rsidRPr="001D3B6F">
        <w:rPr>
          <w:rStyle w:val="af3"/>
          <w:b w:val="0"/>
          <w:bCs w:val="0"/>
        </w:rPr>
        <w:t>СКИФ-Г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О</w:t>
      </w:r>
      <w:r w:rsidR="005D0E71">
        <w:rPr>
          <w:rStyle w:val="af3"/>
          <w:b w:val="0"/>
          <w:bCs w:val="0"/>
        </w:rPr>
        <w:t> </w:t>
      </w:r>
      <w:r w:rsidRPr="001D3B6F">
        <w:rPr>
          <w:rStyle w:val="af3"/>
          <w:b w:val="0"/>
          <w:bCs w:val="0"/>
        </w:rPr>
        <w:t>ЦОД</w:t>
      </w:r>
      <w:r w:rsidR="001D3B6F" w:rsidRPr="001D3B6F">
        <w:rPr>
          <w:rStyle w:val="af3"/>
          <w:b w:val="0"/>
          <w:bCs w:val="0"/>
        </w:rPr>
        <w:t>»</w:t>
      </w:r>
      <w:r w:rsidRPr="001D3B6F">
        <w:rPr>
          <w:rStyle w:val="af3"/>
          <w:b w:val="0"/>
          <w:bCs w:val="0"/>
        </w:rPr>
        <w:t xml:space="preserve"> мож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т обрабатывать большо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 xml:space="preserve"> колич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ство данных, получ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нных от спутников, включая изображ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ния и</w:t>
      </w:r>
      <w:r w:rsidR="004C6DB6">
        <w:rPr>
          <w:rStyle w:val="af3"/>
          <w:b w:val="0"/>
          <w:bCs w:val="0"/>
        </w:rPr>
        <w:t> </w:t>
      </w:r>
      <w:r w:rsidRPr="001D3B6F">
        <w:rPr>
          <w:rStyle w:val="af3"/>
          <w:b w:val="0"/>
          <w:bCs w:val="0"/>
        </w:rPr>
        <w:t>други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 xml:space="preserve"> г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оинформационны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 xml:space="preserve"> данны</w:t>
      </w:r>
      <w:r w:rsidR="001F04F1" w:rsidRPr="001D3B6F">
        <w:rPr>
          <w:rStyle w:val="af3"/>
          <w:b w:val="0"/>
          <w:bCs w:val="0"/>
        </w:rPr>
        <w:t>е</w:t>
      </w:r>
      <w:r w:rsidRPr="001D3B6F">
        <w:rPr>
          <w:rStyle w:val="af3"/>
          <w:b w:val="0"/>
          <w:bCs w:val="0"/>
        </w:rPr>
        <w:t>.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9B15AD">
        <w:rPr>
          <w:rStyle w:val="af3"/>
          <w:b w:val="0"/>
          <w:bCs w:val="0"/>
        </w:rPr>
        <w:t>2. Мод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лировани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 xml:space="preserve"> различных природных проц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ссов, анализа изм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ний в</w:t>
      </w:r>
      <w:r w:rsidR="001D3B6F" w:rsidRPr="009B15AD">
        <w:rPr>
          <w:rStyle w:val="af3"/>
          <w:b w:val="0"/>
          <w:bCs w:val="0"/>
        </w:rPr>
        <w:t> </w:t>
      </w:r>
      <w:r w:rsidRPr="009B15AD">
        <w:rPr>
          <w:rStyle w:val="af3"/>
          <w:b w:val="0"/>
          <w:bCs w:val="0"/>
        </w:rPr>
        <w:t>экосист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мах и оц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нки возд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йствия ч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лов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ч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ской д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ят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льности на природу.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9B15AD">
        <w:rPr>
          <w:rStyle w:val="af3"/>
          <w:b w:val="0"/>
          <w:bCs w:val="0"/>
        </w:rPr>
        <w:t>3. Об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сп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чива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т над</w:t>
      </w:r>
      <w:r w:rsidR="009B15AD" w:rsidRPr="009B15AD">
        <w:rPr>
          <w:rStyle w:val="af3"/>
          <w:b w:val="0"/>
          <w:bCs w:val="0"/>
        </w:rPr>
        <w:t>ё</w:t>
      </w:r>
      <w:r w:rsidRPr="009B15AD">
        <w:rPr>
          <w:rStyle w:val="af3"/>
          <w:b w:val="0"/>
          <w:bCs w:val="0"/>
        </w:rPr>
        <w:t>жно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 xml:space="preserve"> хран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ни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 xml:space="preserve"> больших объ</w:t>
      </w:r>
      <w:r w:rsidR="009B15AD" w:rsidRPr="009B15AD">
        <w:rPr>
          <w:rStyle w:val="af3"/>
          <w:b w:val="0"/>
          <w:bCs w:val="0"/>
        </w:rPr>
        <w:t>ё</w:t>
      </w:r>
      <w:r w:rsidRPr="009B15AD">
        <w:rPr>
          <w:rStyle w:val="af3"/>
          <w:b w:val="0"/>
          <w:bCs w:val="0"/>
        </w:rPr>
        <w:t>мов информации.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9B15AD">
        <w:rPr>
          <w:rStyle w:val="af3"/>
          <w:b w:val="0"/>
          <w:bCs w:val="0"/>
        </w:rPr>
        <w:t>4.</w:t>
      </w:r>
      <w:r w:rsidRPr="009B15AD">
        <w:t> </w:t>
      </w:r>
      <w:r w:rsidRPr="009B15AD">
        <w:rPr>
          <w:rStyle w:val="af3"/>
          <w:b w:val="0"/>
          <w:bCs w:val="0"/>
        </w:rPr>
        <w:t>Пр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доставля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т уч</w:t>
      </w:r>
      <w:r w:rsidR="009B15AD" w:rsidRPr="009B15AD">
        <w:rPr>
          <w:rStyle w:val="af3"/>
          <w:b w:val="0"/>
          <w:bCs w:val="0"/>
        </w:rPr>
        <w:t>ё</w:t>
      </w:r>
      <w:r w:rsidRPr="009B15AD">
        <w:rPr>
          <w:rStyle w:val="af3"/>
          <w:b w:val="0"/>
          <w:bCs w:val="0"/>
        </w:rPr>
        <w:t>ным и иссл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доват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лям инструм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нты для выполн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ния сложных вычисл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ний.</w:t>
      </w:r>
    </w:p>
    <w:p w:rsidR="001741C0" w:rsidRPr="001F04F1" w:rsidRDefault="001741C0" w:rsidP="001741C0">
      <w:pPr>
        <w:pStyle w:val="a3"/>
        <w:rPr>
          <w:rStyle w:val="af3"/>
          <w:b w:val="0"/>
          <w:bCs w:val="0"/>
        </w:rPr>
      </w:pPr>
      <w:r w:rsidRPr="009B15AD">
        <w:rPr>
          <w:rStyle w:val="af3"/>
          <w:b w:val="0"/>
          <w:bCs w:val="0"/>
        </w:rPr>
        <w:t>5. Мож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т работать с другими сист</w:t>
      </w:r>
      <w:r w:rsidR="001F04F1" w:rsidRPr="009B15AD">
        <w:rPr>
          <w:rStyle w:val="af3"/>
          <w:b w:val="0"/>
          <w:bCs w:val="0"/>
        </w:rPr>
        <w:t>е</w:t>
      </w:r>
      <w:r w:rsidRPr="009B15AD">
        <w:rPr>
          <w:rStyle w:val="af3"/>
          <w:b w:val="0"/>
          <w:bCs w:val="0"/>
        </w:rPr>
        <w:t>мами и платформами.</w:t>
      </w:r>
    </w:p>
    <w:p w:rsidR="00A630B5" w:rsidRPr="001F04F1" w:rsidRDefault="00A630B5" w:rsidP="001741C0">
      <w:pPr>
        <w:pStyle w:val="a3"/>
      </w:pPr>
    </w:p>
    <w:p w:rsidR="00A630B5" w:rsidRPr="001F04F1" w:rsidRDefault="00A630B5" w:rsidP="00734055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503403F3" wp14:editId="7688569E">
                <wp:extent cx="2880000" cy="359967"/>
                <wp:effectExtent l="0" t="19050" r="34925" b="40640"/>
                <wp:docPr id="72" name="Группа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73" name="Прямая соединительная линия 7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74" name="Группа 7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75" name="Ромб 7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Ромб 7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Ромб 7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3CC48DE5" id="Группа 7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BOZBADPAQAAPkSAAAOAAAAAAAA&#10;AAAAAAAAAC4CAABkcnMvZTJvRG9jLnhtbFBLAQItABQABgAIAAAAIQCyFvjN3QAAAAQBAAAPAAAA&#10;AAAAAAAAAAAAAJYGAABkcnMvZG93bnJldi54bWxQSwUGAAAAAAQABADzAAAAoAcAAAAA&#10;">
                <v:line id="Прямая соединительная линия 7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" strokecolor="black [3213]" strokeweight="1pt">
                  <v:stroke joinstyle="miter"/>
                </v:line>
                <v:group id="Группа 7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Ромб 7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" fillcolor="white [3212]" strokecolor="black [3213]" strokeweight="1pt"/>
                  <v:shape id="Ромб 7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" fillcolor="white [3212]" strokecolor="black [3213]" strokeweight="1pt"/>
                  <v:shape id="Ромб 7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9B15AD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3360" behindDoc="0" locked="0" layoutInCell="1" allowOverlap="1" wp14:anchorId="3DC9A7B6" wp14:editId="7C33C40F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57" name="Прямоугольник: скругленные углы 5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5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8" name="Группа 5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59" name="Ромб 5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Надпись 6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6" o:spid="_x0000_s1141" style="position:absolute;left:0;text-align:left;margin-left:203.9pt;margin-top:0;width:255.1pt;height:178.6pt;z-index:251663360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D8gAAAAAACgAA////////AAA4QklN&#10;BA0AAAAAAAQAAAAeOEJJTQQZAAAAAAAEAAAAHjhCSU0D8wAAAAAACQAAAAAAAAAAAQA4QklNJxAA&#10;AAAAAAoAAQAAAAAAAAAB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o8AAAAAUmdodGxvbmcAAAQi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QYHCAgJCgsMDQ4PEBESExQVFhcYGRoaGxwdHh8g&#10;ISIjJCUmJygpKissLS4vMDExMjM0NTY3ODk6Ozw9Pj9AQUJDREVGR0hJSktMTU5PUFFSU1RVVldY&#10;WVpbXF1eX2BhYmNkZWZnaGlqa2xtbm9wcXJzdHV2d3h5ent8fX5/gIGCg4SFhoeIiYqLjI2Oj5CR&#10;kpOUlZaXmJmam5ydnp+goaKjpKWmp6ipqqusra6wsbKztLW2t7i5uru8vb6/wMHCw8TFxsfIycrL&#10;zM3Oz9DR09TV1tfY2drb3N3e3+Dh4uPk5ebn6Onq6+zt7u/x8vP0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9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oHwSUNDX1BST0ZJTEUACQ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5ePj&#10;5Obo7fH5//////////////////////////////2xlJKSlZmdo6myvNDt////////////////////&#10;//////+dU0dJTVFWYHOKr9b8//////////////////////////+yVgAaNVBti67S9///////////&#10;///////////////////Nbz5fe5m31/n////////////////////////////////un4OmwuH/////&#10;////////////////////////////////487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">
                <v:roundrect id="Прямоугольник: скругленные углы 57" o:spid="_x0000_s1142" style="position:absolute;width:32397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q2QsMA&#10;AADbAAAADwAAAGRycy9kb3ducmV2LnhtbESPQWvCQBSE74L/YXmCN90YsJWYjYhQ2ovYJub+yD6T&#10;YPZtyG5j/PfdQqHHYWa+YdLDZDox0uBaywo26wgEcWV1y7WCa/G22oFwHlljZ5kUPMnBIZvPUky0&#10;ffAXjbmvRYCwS1BB432fSOmqhgy6te2Jg3ezg0Ef5FBLPeAjwE0n4yh6kQZbDgsN9nRqqLrn30bB&#10;3bzX+TU+9+XTFZ/by6XMTVEqtVxMxz0IT5P/D/+1P7SC7Sv8fgk/QG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q2QsMAAADbAAAADwAAAAAAAAAAAAAAAACYAgAAZHJzL2Rv&#10;d25yZXYueG1sUEsFBgAAAAAEAAQA9QAAAIgDAAAAAA==&#10;" strokecolor="black [3213]" strokeweight="1pt">
                  <v:fill r:id="rId56" o:title="" recolor="t" rotate="t" type="frame"/>
                  <v:stroke joinstyle="miter"/>
                </v:roundrect>
                <v:group id="Группа 58" o:spid="_x0000_s1143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Ромб 59" o:spid="_x0000_s1144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leJsUA&#10;AADbAAAADwAAAGRycy9kb3ducmV2LnhtbESPQWvCQBSE7wX/w/KEXkrdKFRs6ioiCC1W1Cj0+sg+&#10;k2D2bchuYuyvdwXB4zAz3zDTeWdK0VLtCssKhoMIBHFqdcGZguNh9T4B4TyyxtIyKbiSg/ms9zLF&#10;WNsL76lNfCYChF2MCnLvq1hKl+Zk0A1sRRy8k60N+iDrTOoaLwFuSjmKorE0WHBYyLGiZU7pOWmM&#10;gnHzV1Hys9muJ/Lajv6zZv27e1Pqtd8tvkB46vwz/Gh/awUfn3D/En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V4mxQAAANsAAAAPAAAAAAAAAAAAAAAAAJgCAABkcnMv&#10;ZG93bnJldi54bWxQSwUGAAAAAAQABAD1AAAAigMAAAAA&#10;" fillcolor="#c00000" strokecolor="#f2f2f2 [3052]" strokeweight="2.25pt">
                    <v:shadow on="t" color="black [3213]" opacity="26214f" offset=".34742mm,.06125mm"/>
                  </v:shape>
                  <v:shape id="Надпись 60" o:spid="_x0000_s1145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Fp8s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ev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WnywgAAANsAAAAPAAAAAAAAAAAAAAAAAJgCAABkcnMvZG93&#10;bnJldi54bWxQSwUGAAAAAAQABAD1AAAAhwMAAAAA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25E3B" w:rsidRPr="009B15AD">
        <w:rPr>
          <w:b/>
        </w:rPr>
        <w:t>Мобильная образоват</w:t>
      </w:r>
      <w:r w:rsidR="001F04F1" w:rsidRPr="009B15AD">
        <w:rPr>
          <w:b/>
        </w:rPr>
        <w:t>е</w:t>
      </w:r>
      <w:r w:rsidR="00625E3B" w:rsidRPr="009B15AD">
        <w:rPr>
          <w:b/>
        </w:rPr>
        <w:t>льная онлайн-платформа «Коло</w:t>
      </w:r>
      <w:r w:rsidR="00DC775C" w:rsidRPr="009B15AD">
        <w:rPr>
          <w:b/>
        </w:rPr>
        <w:t>с</w:t>
      </w:r>
      <w:r w:rsidR="00625E3B" w:rsidRPr="009B15AD">
        <w:rPr>
          <w:b/>
        </w:rPr>
        <w:t>ок»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A62E33">
        <w:rPr>
          <w:b/>
        </w:rPr>
        <w:t xml:space="preserve">24. </w:t>
      </w:r>
      <w:proofErr w:type="gramStart"/>
      <w:r w:rsidRPr="00A62E33">
        <w:rPr>
          <w:b/>
        </w:rPr>
        <w:t>Мобильная</w:t>
      </w:r>
      <w:proofErr w:type="gramEnd"/>
      <w:r w:rsidRPr="00A62E33">
        <w:rPr>
          <w:b/>
        </w:rPr>
        <w:t xml:space="preserve"> образоват</w:t>
      </w:r>
      <w:r w:rsidR="001F04F1" w:rsidRPr="00A62E33">
        <w:rPr>
          <w:b/>
        </w:rPr>
        <w:t>е</w:t>
      </w:r>
      <w:r w:rsidRPr="00A62E33">
        <w:rPr>
          <w:b/>
        </w:rPr>
        <w:t>льная онлайн-платформа «Коло</w:t>
      </w:r>
      <w:r w:rsidR="00DC775C" w:rsidRPr="00A62E33">
        <w:rPr>
          <w:b/>
        </w:rPr>
        <w:t>с</w:t>
      </w:r>
      <w:r w:rsidRPr="00A62E33">
        <w:rPr>
          <w:b/>
        </w:rPr>
        <w:t>ок»</w:t>
      </w:r>
      <w:r w:rsidRPr="00A62E33">
        <w:t xml:space="preserve"> </w:t>
      </w:r>
      <w:r w:rsidRPr="00A62E33">
        <w:rPr>
          <w:b/>
        </w:rPr>
        <w:t>(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Р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спубликанско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научно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унитарно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пр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дприяти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«Институт сист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мных иссл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дований в АПК Национальной акад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мии наук Б</w:t>
      </w:r>
      <w:r w:rsidR="001F04F1"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ларуси», г.</w:t>
      </w:r>
      <w:r w:rsidR="00753531">
        <w:rPr>
          <w:rStyle w:val="fontstyle01"/>
          <w:rFonts w:ascii="Times New Roman" w:hAnsi="Times New Roman"/>
          <w:b/>
          <w:color w:val="auto"/>
          <w:sz w:val="28"/>
          <w:szCs w:val="28"/>
        </w:rPr>
        <w:t> </w:t>
      </w:r>
      <w:r w:rsidRPr="00A62E33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Минск)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пр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дставля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 собой эл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ктронный 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сурс, который об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сп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чива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 доступ пользоват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й к обуч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нию и обработк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данных с</w:t>
      </w:r>
      <w:r w:rsidR="00A62E33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 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различных устройств, таких как смартфоны, планш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ты, ноутбуки и п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рсональны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компьют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ры, ч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з в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б-кли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нт. Основная ц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ль платформы заключа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тся в 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ш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нии пробл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мы н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достатка знаний в аграрной сф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 повыш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нии инт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са нас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ния к</w:t>
      </w:r>
      <w:r w:rsidR="00A62E33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 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этой области. Она такж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направл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на на 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ализацию пот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нциала цифровых 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хнологий в национальной образоват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льной сист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м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Вн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др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платформы «Колосок» буд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 способствовать формированию «унив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рсального сп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циалиста», способного обладать основными навыками в</w:t>
      </w:r>
      <w:r w:rsidR="00A62E33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 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агропромышл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нном компл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кс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 который смож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 прим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нять их в таких отраслях</w:t>
      </w:r>
      <w:r w:rsidR="00A62E33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,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как IT, машиностро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и строит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льство. Платформа пр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длага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т услугу по повыш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нию уровня знаний в аграрной сф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для различных кат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горий граждан, используя разработанную игровую мод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ль и алгоритмы обуч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ния на баз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мобильной образоват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льной онлайн-платформы.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К основным пр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имущ</w:t>
      </w:r>
      <w:r w:rsidR="001F04F1" w:rsidRPr="00A62E33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A62E33">
        <w:rPr>
          <w:rStyle w:val="fontstyle01"/>
          <w:rFonts w:ascii="Times New Roman" w:hAnsi="Times New Roman"/>
          <w:color w:val="auto"/>
          <w:sz w:val="28"/>
          <w:szCs w:val="28"/>
        </w:rPr>
        <w:t>ствам платформы относятся: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1. Глубоки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знания в аграрной сф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р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.</w:t>
      </w:r>
      <w:r w:rsidRPr="001F04F1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2. Пользоват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ли могут самостоят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льно настраивать проц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сс обуч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ния в</w:t>
      </w:r>
      <w:r w:rsidR="00B710D9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 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зависимости от своих потр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бност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й и уровня подготовки.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3. Платформа об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сп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чива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т равны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возможности для вс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х пользоват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й.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4. Платформа пр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доставля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т доступ к обучающим мат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риалам и вопросам, что способству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т бол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глубокому изуч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нию 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мы.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5. Пользоват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ли могут получать доступ к обучающим мат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риалам в любо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вр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мя и</w:t>
      </w:r>
      <w:r w:rsidR="00B710D9">
        <w:rPr>
          <w:rStyle w:val="fontstyle01"/>
          <w:rFonts w:ascii="Times New Roman" w:hAnsi="Times New Roman"/>
          <w:color w:val="auto"/>
          <w:sz w:val="28"/>
          <w:szCs w:val="28"/>
        </w:rPr>
        <w:t> 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из любого м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ста.</w:t>
      </w:r>
    </w:p>
    <w:p w:rsidR="00625E3B" w:rsidRPr="001F04F1" w:rsidRDefault="00625E3B" w:rsidP="00625E3B">
      <w:pPr>
        <w:pStyle w:val="a3"/>
        <w:rPr>
          <w:rStyle w:val="fontstyle01"/>
          <w:rFonts w:ascii="Times New Roman" w:hAnsi="Times New Roman"/>
          <w:color w:val="auto"/>
          <w:sz w:val="28"/>
          <w:szCs w:val="28"/>
        </w:rPr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6. Отсутстви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аналогов в Б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ларуси.</w:t>
      </w:r>
    </w:p>
    <w:p w:rsidR="00625E3B" w:rsidRPr="001F04F1" w:rsidRDefault="00B710D9" w:rsidP="00247676">
      <w:pPr>
        <w:pStyle w:val="a3"/>
        <w:spacing w:before="60"/>
      </w:pP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Таким образом, п</w:t>
      </w:r>
      <w:r w:rsidR="00625E3B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латформа «Колосок» позволя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625E3B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т пользоват</w:t>
      </w:r>
      <w:r w:rsidR="001F04F1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е</w:t>
      </w:r>
      <w:r w:rsidR="00625E3B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лям обучаться</w:t>
      </w:r>
      <w:r w:rsidRPr="00B710D9">
        <w:rPr>
          <w:rStyle w:val="fontstyle01"/>
          <w:rFonts w:ascii="Times New Roman" w:hAnsi="Times New Roman"/>
          <w:color w:val="auto"/>
          <w:sz w:val="28"/>
          <w:szCs w:val="28"/>
        </w:rPr>
        <w:t xml:space="preserve"> самостоятельно</w:t>
      </w:r>
      <w:r w:rsidR="00625E3B" w:rsidRPr="00B710D9">
        <w:rPr>
          <w:rStyle w:val="fontstyle01"/>
          <w:rFonts w:ascii="Times New Roman" w:hAnsi="Times New Roman"/>
          <w:color w:val="auto"/>
          <w:sz w:val="28"/>
          <w:szCs w:val="28"/>
        </w:rPr>
        <w:t>.</w:t>
      </w:r>
    </w:p>
    <w:p w:rsidR="00A630B5" w:rsidRPr="001F04F1" w:rsidRDefault="00A630B5" w:rsidP="00A630B5">
      <w:pPr>
        <w:pStyle w:val="a3"/>
        <w:rPr>
          <w:noProof/>
        </w:rPr>
      </w:pPr>
    </w:p>
    <w:p w:rsidR="00A630B5" w:rsidRPr="001F04F1" w:rsidRDefault="00A630B5" w:rsidP="00DC775C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369487B1" wp14:editId="7B265CC0">
                <wp:extent cx="2880000" cy="359967"/>
                <wp:effectExtent l="0" t="19050" r="34925" b="40640"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62" name="Прямая соединительная линия 6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63" name="Группа 6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64" name="Ромб 6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Ромб 6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Ромб 6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B2CA8D6" id="Группа 6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K42mzT0EAAD5EgAADgAAAAAA&#10;AAAAAAAAAAAuAgAAZHJzL2Uyb0RvYy54bWxQSwECLQAUAAYACAAAACEAshb4zd0AAAAEAQAADwAA&#10;AAAAAAAAAAAAAACXBgAAZHJzL2Rvd25yZXYueG1sUEsFBgAAAAAEAAQA8wAAAKEHAAAAAA==&#10;">
                <v:line id="Прямая соединительная линия 6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" strokecolor="black [3213]" strokeweight="1pt">
                  <v:stroke joinstyle="miter"/>
                </v:line>
                <v:group id="Группа 6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Ромб 6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" fillcolor="white [3212]" strokecolor="black [3213]" strokeweight="1pt"/>
                  <v:shape id="Ромб 6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" fillcolor="white [3212]" strokecolor="black [3213]" strokeweight="1pt"/>
                  <v:shape id="Ромб 6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1F04F1">
        <w:br w:type="page"/>
      </w:r>
    </w:p>
    <w:p w:rsidR="00A630B5" w:rsidRPr="001F04F1" w:rsidRDefault="00A630B5" w:rsidP="00A630B5">
      <w:pPr>
        <w:pStyle w:val="af8"/>
      </w:pPr>
      <w:r w:rsidRPr="00B710D9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1312" behindDoc="0" locked="0" layoutInCell="1" allowOverlap="1" wp14:anchorId="5192480D" wp14:editId="73E30831">
                <wp:simplePos x="0" y="0"/>
                <wp:positionH relativeFrom="margin">
                  <wp:posOffset>3234055</wp:posOffset>
                </wp:positionH>
                <wp:positionV relativeFrom="margin">
                  <wp:posOffset>93345</wp:posOffset>
                </wp:positionV>
                <wp:extent cx="3239770" cy="2267585"/>
                <wp:effectExtent l="0" t="0" r="17780" b="18415"/>
                <wp:wrapSquare wrapText="bothSides"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95693" y="0"/>
                          <a:chExt cx="3239770" cy="2267585"/>
                        </a:xfrm>
                      </wpg:grpSpPr>
                      <wps:wsp>
                        <wps:cNvPr id="13" name="Прямоугольник: скругленные углы 13"/>
                        <wps:cNvSpPr/>
                        <wps:spPr>
                          <a:xfrm>
                            <a:off x="95693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7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" name="Группа 1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5" name="Ромб 1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Надпись 1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60A5D" w:rsidRPr="003F28D3" w:rsidRDefault="00360A5D" w:rsidP="00A630B5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" o:spid="_x0000_s1146" style="position:absolute;left:0;text-align:left;margin-left:254.65pt;margin-top:7.35pt;width:255.1pt;height:178.55pt;z-index:251661312;mso-wrap-distance-left:14.2pt;mso-wrap-distance-right:14.2pt;mso-position-horizontal-relative:margin;mso-position-vertical-relative:margin;mso-width-relative:margin;mso-height-relative:margin" coordorigin="956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BI&#10;AAAAAQACAEgAAAABAAI4QklNBCYAAAAAAA4AAAAAAAAAAAAAP4AAADhCSU0EDQAAAAAABAAAAB44&#10;QklNBBkAAAAAAAQAAAAeOEJJTQPzAAAAAAAJAAAAAAAAAAABADhCSU0nEAAAAAAACgABAAAAAAAA&#10;AAI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zkAAAAGAAAAAAAAAAAAAADLAAAB&#10;NQAAAAIAMgAxAAAAAQAAAAAAAAAAAAAAAAAAAAAAAAABAAAAAAAAAAAAAAE1AAAAywAAAAAAAAAA&#10;AAAAAAAAAAABAAAAAAAAAAAAAAAAAAAAAAAAABAAAAABAAAAAAAAbnVsbAAAAAIAAAAGYm91bmRz&#10;T2JqYwAAAAEAAAAAAABSY3QxAAAABAAAAABUb3AgbG9uZwAAAAAAAAAATGVmdGxvbmcAAAAAAAAA&#10;AEJ0b21sb25nAAAAywAAAABSZ2h0bG9uZwAAATU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MsAAAAAUmdodGxvbmcAAAE1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AThCSU0EDAAA&#10;AAATsgAAAAEAAACgAAAAaQAAAeAAAMTgAAATlgAYAAH/2P/tAAxBZG9iZV9DTQAC/+4ADkFkb2Jl&#10;AGSAAAAAAf/bAIQADAgICAkIDAkJDBELCgsRFQ8MDA8VGBMTFRMTGBEMDAwMDAwRDAwMDAwMDAwM&#10;DAwMDAwMDAwMDAwMDAwMDAwMDAENCwsNDg0QDg4QFA4ODhQUDg4ODhQRDAwMDAwREQwMDAwMDBEM&#10;DAwMDAwMDAwMDAwMDAwMDAwMDAwMDAwMDAwM/8AAEQgAaQ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HVpMDgAAAAABQYAAHVpMzIAAAAAAAAAA2JmZCAAAAAAAAAAAQEYAAAA&#10;AQAFAAEAAAAAAABtZnQyAAAAAAME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HVpMDgAAAAABgQAAG1mdDIAAAAAAwQQAAABAAAAAAAAAAAAAAAAAAAAAQAAAAAAAAAA&#10;AAAAAAAAAAEAAAEAEAA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bWZ0MgAAAAADBBAAAAEAAAAAAAAAAAAAAAAAAAABAAAAAAAAAAAAAAAA&#10;AAAAAQAAAQAQ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tZnQyAAAAAAMD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dWkwOAAAAAAGBgAAbWZ0MgAA&#10;AAADAxAAAAEAAAAAAAAAAAAAAAAAAAABAAAAAAAAAAAAAAAAAAAAAQAAAQAQ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G1mdDIAAAAAAwMQAAABAAAAAAAAAAAAAAAAAAAAAQAAAAAA&#10;AAAAAAAAAAAAAAEAAAEAEAA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xtZnQyAAAA&#10;AAMBEAAAAQAAAAAAAAAAAAAAAAAAAAEAAAAAAAAAAAAAAAAAAAABAAABAB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">
                <v:roundrect id="Прямоугольник: скругленные углы 13" o:spid="_x0000_s1147" style="position:absolute;left:956;width:32398;height:22675;visibility:visible;mso-wrap-style:square;v-text-anchor:middle" arcsize="8996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Y9n8AA&#10;AADbAAAADwAAAGRycy9kb3ducmV2LnhtbERP24rCMBB9F/yHMIIvsqZeEOkaZVl2QXwRWz9gaKZt&#10;sJmUJtru328Ewbc5nOvsDoNtxIM6bxwrWMwTEMSF04YrBdf892MLwgdkjY1jUvBHHg778WiHqXY9&#10;X+iRhUrEEPYpKqhDaFMpfVGTRT93LXHkStdZDBF2ldQd9jHcNnKZJBtp0XBsqLGl75qKW3a3CtpL&#10;yA2tDd3y/nxtTuVxVv6slZpOhq9PEIGG8Ba/3Ecd56/g+Us8QO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sY9n8AAAADbAAAADwAAAAAAAAAAAAAAAACYAgAAZHJzL2Rvd25y&#10;ZXYueG1sUEsFBgAAAAAEAAQA9QAAAIUDAAAAAA==&#10;" strokecolor="black [3213]" strokeweight="1pt">
                  <v:fill r:id="rId58" o:title="" recolor="t" rotate="t" type="frame"/>
                  <v:stroke joinstyle="miter"/>
                </v:roundrect>
                <v:group id="Группа 14" o:spid="_x0000_s1148" style="position:absolute;left:1594;top:1488;width:5093;height:6382" coordsize="5092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Ромб 15" o:spid="_x0000_s1149" type="#_x0000_t4" style="position:absolute;width:5092;height:63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7t48MA&#10;AADbAAAADwAAAGRycy9kb3ducmV2LnhtbERPTWvCQBC9F/oflil4KbqpUAnRTSiFgqJFmwpeh+yY&#10;BLOzIbuJsb++KxR6m8f7nFU2mkYM1LnasoKXWQSCuLC65lLB8ftjGoNwHlljY5kU3MhBlj4+rDDR&#10;9spfNOS+FCGEXYIKKu/bREpXVGTQzWxLHLiz7Qz6ALtS6g6vIdw0ch5FC2mw5tBQYUvvFRWXvDcK&#10;Fv2ppXzzud/G8jbMf8p+uzs8KzV5Gt+WIDyN/l/8517rMP8V7r+EA2T6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7t48MAAADbAAAADwAAAAAAAAAAAAAAAACYAgAAZHJzL2Rv&#10;d25yZXYueG1sUEsFBgAAAAAEAAQA9QAAAIgDAAAAAA==&#10;" fillcolor="#c00000" strokecolor="#f2f2f2 [3052]" strokeweight="2.25pt">
                    <v:shadow on="t" color="black [3213]" opacity="26214f" offset=".34742mm,.06125mm"/>
                  </v:shape>
                  <v:shape id="Надпись 16" o:spid="_x0000_s1150" type="#_x0000_t202" style="position:absolute;left:71;top:1000;width:4953;height:4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  <v:textbox>
                      <w:txbxContent>
                        <w:p w:rsidR="00360A5D" w:rsidRPr="003F28D3" w:rsidRDefault="00360A5D" w:rsidP="00A630B5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25E3B" w:rsidRPr="00B710D9">
        <w:rPr>
          <w:b/>
        </w:rPr>
        <w:t>Б</w:t>
      </w:r>
      <w:r w:rsidR="001F04F1" w:rsidRPr="00B710D9">
        <w:rPr>
          <w:b/>
        </w:rPr>
        <w:t>е</w:t>
      </w:r>
      <w:r w:rsidR="00625E3B" w:rsidRPr="00B710D9">
        <w:rPr>
          <w:b/>
        </w:rPr>
        <w:t>лорусский космич</w:t>
      </w:r>
      <w:r w:rsidR="001F04F1" w:rsidRPr="00B710D9">
        <w:rPr>
          <w:b/>
        </w:rPr>
        <w:t>е</w:t>
      </w:r>
      <w:r w:rsidR="00625E3B" w:rsidRPr="00B710D9">
        <w:rPr>
          <w:b/>
        </w:rPr>
        <w:t>ский аппарат дистанционного зондирования З</w:t>
      </w:r>
      <w:r w:rsidR="001F04F1" w:rsidRPr="00B710D9">
        <w:rPr>
          <w:b/>
        </w:rPr>
        <w:t>е</w:t>
      </w:r>
      <w:r w:rsidR="00625E3B" w:rsidRPr="00B710D9">
        <w:rPr>
          <w:b/>
        </w:rPr>
        <w:t xml:space="preserve">мли </w:t>
      </w:r>
      <w:r w:rsidR="00762F9F">
        <w:rPr>
          <w:b/>
        </w:rPr>
        <w:t>«</w:t>
      </w:r>
      <w:r w:rsidR="00625E3B" w:rsidRPr="00B710D9">
        <w:rPr>
          <w:b/>
        </w:rPr>
        <w:t>Б</w:t>
      </w:r>
      <w:r w:rsidR="001F04F1" w:rsidRPr="00B710D9">
        <w:rPr>
          <w:b/>
        </w:rPr>
        <w:t>е</w:t>
      </w:r>
      <w:r w:rsidR="00625E3B" w:rsidRPr="00B710D9">
        <w:rPr>
          <w:b/>
        </w:rPr>
        <w:t>лКА</w:t>
      </w:r>
      <w:r w:rsidR="00762F9F">
        <w:rPr>
          <w:b/>
        </w:rPr>
        <w:t>»</w:t>
      </w:r>
    </w:p>
    <w:p w:rsidR="00625E3B" w:rsidRPr="001F04F1" w:rsidRDefault="00625E3B" w:rsidP="00625E3B">
      <w:pPr>
        <w:pStyle w:val="a3"/>
      </w:pPr>
      <w:r w:rsidRPr="00762F9F">
        <w:rPr>
          <w:b/>
        </w:rPr>
        <w:t>25. Б</w:t>
      </w:r>
      <w:r w:rsidR="001F04F1" w:rsidRPr="00762F9F">
        <w:rPr>
          <w:b/>
        </w:rPr>
        <w:t>е</w:t>
      </w:r>
      <w:r w:rsidRPr="00762F9F">
        <w:rPr>
          <w:b/>
        </w:rPr>
        <w:t>лорусский космич</w:t>
      </w:r>
      <w:r w:rsidR="001F04F1" w:rsidRPr="00762F9F">
        <w:rPr>
          <w:b/>
        </w:rPr>
        <w:t>е</w:t>
      </w:r>
      <w:r w:rsidRPr="00762F9F">
        <w:rPr>
          <w:b/>
        </w:rPr>
        <w:t>ский аппарат дистанционного зондирования З</w:t>
      </w:r>
      <w:r w:rsidR="001F04F1" w:rsidRPr="00762F9F">
        <w:rPr>
          <w:b/>
        </w:rPr>
        <w:t>е</w:t>
      </w:r>
      <w:r w:rsidRPr="00762F9F">
        <w:rPr>
          <w:b/>
        </w:rPr>
        <w:t xml:space="preserve">мли </w:t>
      </w:r>
      <w:r w:rsidR="00762F9F" w:rsidRPr="00762F9F">
        <w:rPr>
          <w:b/>
        </w:rPr>
        <w:t>«</w:t>
      </w:r>
      <w:proofErr w:type="spellStart"/>
      <w:r w:rsidRPr="00762F9F">
        <w:rPr>
          <w:b/>
        </w:rPr>
        <w:t>Б</w:t>
      </w:r>
      <w:r w:rsidR="001F04F1" w:rsidRPr="00762F9F">
        <w:rPr>
          <w:b/>
        </w:rPr>
        <w:t>е</w:t>
      </w:r>
      <w:r w:rsidRPr="00762F9F">
        <w:rPr>
          <w:b/>
        </w:rPr>
        <w:t>лКА</w:t>
      </w:r>
      <w:proofErr w:type="spellEnd"/>
      <w:r w:rsidR="00762F9F" w:rsidRPr="00762F9F">
        <w:rPr>
          <w:b/>
        </w:rPr>
        <w:t>»</w:t>
      </w:r>
      <w:r w:rsidRPr="00762F9F">
        <w:t xml:space="preserve"> </w:t>
      </w:r>
      <w:r w:rsidRPr="00762F9F">
        <w:rPr>
          <w:b/>
        </w:rPr>
        <w:t>(Унитарно</w:t>
      </w:r>
      <w:r w:rsidR="001F04F1" w:rsidRPr="00762F9F">
        <w:rPr>
          <w:b/>
        </w:rPr>
        <w:t>е</w:t>
      </w:r>
      <w:r w:rsidRPr="00762F9F">
        <w:rPr>
          <w:b/>
        </w:rPr>
        <w:t xml:space="preserve"> пр</w:t>
      </w:r>
      <w:r w:rsidR="001F04F1" w:rsidRPr="00762F9F">
        <w:rPr>
          <w:b/>
        </w:rPr>
        <w:t>е</w:t>
      </w:r>
      <w:r w:rsidRPr="00762F9F">
        <w:rPr>
          <w:b/>
        </w:rPr>
        <w:t>дприяти</w:t>
      </w:r>
      <w:r w:rsidR="001F04F1" w:rsidRPr="00762F9F">
        <w:rPr>
          <w:b/>
        </w:rPr>
        <w:t>е</w:t>
      </w:r>
      <w:r w:rsidRPr="00762F9F">
        <w:rPr>
          <w:b/>
        </w:rPr>
        <w:t xml:space="preserve"> </w:t>
      </w:r>
      <w:r w:rsidR="00762F9F" w:rsidRPr="00762F9F">
        <w:rPr>
          <w:b/>
        </w:rPr>
        <w:t>«</w:t>
      </w:r>
      <w:r w:rsidRPr="00762F9F">
        <w:rPr>
          <w:b/>
        </w:rPr>
        <w:t>Г</w:t>
      </w:r>
      <w:r w:rsidR="001F04F1" w:rsidRPr="00762F9F">
        <w:rPr>
          <w:b/>
        </w:rPr>
        <w:t>е</w:t>
      </w:r>
      <w:r w:rsidRPr="00762F9F">
        <w:rPr>
          <w:b/>
        </w:rPr>
        <w:t>оинформационны</w:t>
      </w:r>
      <w:r w:rsidR="001F04F1" w:rsidRPr="00762F9F">
        <w:rPr>
          <w:b/>
        </w:rPr>
        <w:t>е</w:t>
      </w:r>
      <w:r w:rsidRPr="00762F9F">
        <w:rPr>
          <w:b/>
        </w:rPr>
        <w:t xml:space="preserve"> сист</w:t>
      </w:r>
      <w:r w:rsidR="001F04F1" w:rsidRPr="00762F9F">
        <w:rPr>
          <w:b/>
        </w:rPr>
        <w:t>е</w:t>
      </w:r>
      <w:r w:rsidRPr="00762F9F">
        <w:rPr>
          <w:b/>
        </w:rPr>
        <w:t xml:space="preserve">мы» </w:t>
      </w:r>
      <w:r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Национальной акад</w:t>
      </w:r>
      <w:r w:rsidR="001F04F1"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мии наук Б</w:t>
      </w:r>
      <w:r w:rsidR="001F04F1"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е</w:t>
      </w:r>
      <w:r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ларуси, г.</w:t>
      </w:r>
      <w:r w:rsidR="009B335F">
        <w:rPr>
          <w:rStyle w:val="fontstyle01"/>
          <w:rFonts w:ascii="Times New Roman" w:hAnsi="Times New Roman"/>
          <w:b/>
          <w:color w:val="auto"/>
          <w:sz w:val="28"/>
          <w:szCs w:val="28"/>
        </w:rPr>
        <w:t> </w:t>
      </w:r>
      <w:r w:rsidRPr="00762F9F">
        <w:rPr>
          <w:rStyle w:val="fontstyle01"/>
          <w:rFonts w:ascii="Times New Roman" w:hAnsi="Times New Roman"/>
          <w:b/>
          <w:color w:val="auto"/>
          <w:sz w:val="28"/>
          <w:szCs w:val="28"/>
        </w:rPr>
        <w:t>Минск</w:t>
      </w:r>
      <w:r w:rsidRPr="00762F9F">
        <w:rPr>
          <w:b/>
        </w:rPr>
        <w:t>)</w:t>
      </w:r>
      <w:r w:rsidRPr="00762F9F">
        <w:t xml:space="preserve"> пр</w:t>
      </w:r>
      <w:r w:rsidR="001F04F1" w:rsidRPr="00762F9F">
        <w:t>е</w:t>
      </w:r>
      <w:r w:rsidRPr="00762F9F">
        <w:t>дназнач</w:t>
      </w:r>
      <w:r w:rsidR="001F04F1" w:rsidRPr="00762F9F">
        <w:t>е</w:t>
      </w:r>
      <w:r w:rsidRPr="00762F9F">
        <w:t>н для получ</w:t>
      </w:r>
      <w:r w:rsidR="001F04F1" w:rsidRPr="00762F9F">
        <w:t>е</w:t>
      </w:r>
      <w:r w:rsidRPr="00762F9F">
        <w:t>ния высококач</w:t>
      </w:r>
      <w:r w:rsidR="001F04F1" w:rsidRPr="00762F9F">
        <w:t>е</w:t>
      </w:r>
      <w:r w:rsidRPr="00762F9F">
        <w:t>ств</w:t>
      </w:r>
      <w:r w:rsidR="001F04F1" w:rsidRPr="00762F9F">
        <w:t>е</w:t>
      </w:r>
      <w:r w:rsidRPr="00762F9F">
        <w:t>нных снимков з</w:t>
      </w:r>
      <w:r w:rsidR="001F04F1" w:rsidRPr="00762F9F">
        <w:t>е</w:t>
      </w:r>
      <w:r w:rsidRPr="00762F9F">
        <w:t>мной пов</w:t>
      </w:r>
      <w:r w:rsidR="001F04F1" w:rsidRPr="00762F9F">
        <w:t>е</w:t>
      </w:r>
      <w:r w:rsidRPr="00762F9F">
        <w:t>рхности, которы</w:t>
      </w:r>
      <w:r w:rsidR="001F04F1" w:rsidRPr="00762F9F">
        <w:t>е</w:t>
      </w:r>
      <w:r w:rsidRPr="00762F9F">
        <w:t xml:space="preserve"> могут использоваться в</w:t>
      </w:r>
      <w:r w:rsidR="00762F9F" w:rsidRPr="00762F9F">
        <w:t> </w:t>
      </w:r>
      <w:r w:rsidRPr="00762F9F">
        <w:t>различных областях, таких как с</w:t>
      </w:r>
      <w:r w:rsidR="001F04F1" w:rsidRPr="00762F9F">
        <w:t>е</w:t>
      </w:r>
      <w:r w:rsidRPr="00762F9F">
        <w:t>льско</w:t>
      </w:r>
      <w:r w:rsidR="001F04F1" w:rsidRPr="00762F9F">
        <w:t>е</w:t>
      </w:r>
      <w:r w:rsidRPr="00762F9F">
        <w:t xml:space="preserve"> хозяйство, экология, управл</w:t>
      </w:r>
      <w:r w:rsidR="001F04F1" w:rsidRPr="00762F9F">
        <w:t>е</w:t>
      </w:r>
      <w:r w:rsidRPr="00762F9F">
        <w:t>ни</w:t>
      </w:r>
      <w:r w:rsidR="001F04F1" w:rsidRPr="00762F9F">
        <w:t>е</w:t>
      </w:r>
      <w:r w:rsidRPr="00762F9F">
        <w:t xml:space="preserve"> природными р</w:t>
      </w:r>
      <w:r w:rsidR="001F04F1" w:rsidRPr="00762F9F">
        <w:t>е</w:t>
      </w:r>
      <w:r w:rsidRPr="00762F9F">
        <w:t>сурсами и мониторинг чр</w:t>
      </w:r>
      <w:r w:rsidR="001F04F1" w:rsidRPr="00762F9F">
        <w:t>е</w:t>
      </w:r>
      <w:r w:rsidRPr="00762F9F">
        <w:t>звычайных ситуаций.</w:t>
      </w:r>
    </w:p>
    <w:p w:rsidR="00625E3B" w:rsidRPr="001F04F1" w:rsidRDefault="00625E3B" w:rsidP="00625E3B">
      <w:pPr>
        <w:pStyle w:val="a3"/>
      </w:pPr>
      <w:r w:rsidRPr="00762F9F">
        <w:t>Основны</w:t>
      </w:r>
      <w:r w:rsidR="001F04F1" w:rsidRPr="00762F9F">
        <w:t>е</w:t>
      </w:r>
      <w:r w:rsidRPr="00762F9F">
        <w:t xml:space="preserve"> характ</w:t>
      </w:r>
      <w:r w:rsidR="001F04F1" w:rsidRPr="00762F9F">
        <w:t>е</w:t>
      </w:r>
      <w:r w:rsidRPr="00762F9F">
        <w:t xml:space="preserve">ристики и функции аппарата </w:t>
      </w:r>
      <w:r w:rsidR="00762F9F" w:rsidRPr="00762F9F">
        <w:t>«</w:t>
      </w:r>
      <w:proofErr w:type="spellStart"/>
      <w:r w:rsidRPr="00762F9F">
        <w:t>Б</w:t>
      </w:r>
      <w:r w:rsidR="001F04F1" w:rsidRPr="00762F9F">
        <w:t>е</w:t>
      </w:r>
      <w:r w:rsidRPr="00762F9F">
        <w:t>лКА</w:t>
      </w:r>
      <w:proofErr w:type="spellEnd"/>
      <w:r w:rsidR="00762F9F" w:rsidRPr="00762F9F">
        <w:t>»</w:t>
      </w:r>
      <w:r w:rsidRPr="00762F9F">
        <w:t>:</w:t>
      </w:r>
    </w:p>
    <w:p w:rsidR="00625E3B" w:rsidRPr="001F04F1" w:rsidRDefault="00625E3B" w:rsidP="00625E3B">
      <w:pPr>
        <w:pStyle w:val="a3"/>
      </w:pPr>
      <w:r w:rsidRPr="00762F9F">
        <w:t>1. Аппарат пр</w:t>
      </w:r>
      <w:r w:rsidR="001F04F1" w:rsidRPr="00762F9F">
        <w:t>е</w:t>
      </w:r>
      <w:r w:rsidRPr="00762F9F">
        <w:t>дназнач</w:t>
      </w:r>
      <w:r w:rsidR="001F04F1" w:rsidRPr="00762F9F">
        <w:t>е</w:t>
      </w:r>
      <w:r w:rsidRPr="00762F9F">
        <w:t>н для мониторинга состояния с</w:t>
      </w:r>
      <w:r w:rsidR="001F04F1" w:rsidRPr="00762F9F">
        <w:t>е</w:t>
      </w:r>
      <w:r w:rsidRPr="00762F9F">
        <w:t>льскохозяйств</w:t>
      </w:r>
      <w:r w:rsidR="001F04F1" w:rsidRPr="00762F9F">
        <w:t>е</w:t>
      </w:r>
      <w:r w:rsidRPr="00762F9F">
        <w:t>нных угодий, л</w:t>
      </w:r>
      <w:r w:rsidR="001F04F1" w:rsidRPr="00762F9F">
        <w:t>е</w:t>
      </w:r>
      <w:r w:rsidRPr="00762F9F">
        <w:t>сов, водо</w:t>
      </w:r>
      <w:r w:rsidR="00762F9F" w:rsidRPr="00762F9F">
        <w:t>ё</w:t>
      </w:r>
      <w:r w:rsidRPr="00762F9F">
        <w:t>мов, а такж</w:t>
      </w:r>
      <w:r w:rsidR="001F04F1" w:rsidRPr="00762F9F">
        <w:t>е</w:t>
      </w:r>
      <w:r w:rsidRPr="00762F9F">
        <w:t xml:space="preserve"> для оц</w:t>
      </w:r>
      <w:r w:rsidR="001F04F1" w:rsidRPr="00762F9F">
        <w:t>е</w:t>
      </w:r>
      <w:r w:rsidRPr="00762F9F">
        <w:t>нки ущ</w:t>
      </w:r>
      <w:r w:rsidR="001F04F1" w:rsidRPr="00762F9F">
        <w:t>е</w:t>
      </w:r>
      <w:r w:rsidRPr="00762F9F">
        <w:t>рба от стихийных б</w:t>
      </w:r>
      <w:r w:rsidR="001F04F1" w:rsidRPr="00762F9F">
        <w:t>е</w:t>
      </w:r>
      <w:r w:rsidRPr="00762F9F">
        <w:t>дствий и</w:t>
      </w:r>
      <w:r w:rsidR="00762F9F" w:rsidRPr="00762F9F">
        <w:t> </w:t>
      </w:r>
      <w:r w:rsidRPr="00762F9F">
        <w:t>экологич</w:t>
      </w:r>
      <w:r w:rsidR="001F04F1" w:rsidRPr="00762F9F">
        <w:t>е</w:t>
      </w:r>
      <w:r w:rsidRPr="00762F9F">
        <w:t>ского контроля.</w:t>
      </w:r>
    </w:p>
    <w:p w:rsidR="00625E3B" w:rsidRPr="001F04F1" w:rsidRDefault="00625E3B" w:rsidP="00625E3B">
      <w:pPr>
        <w:pStyle w:val="a3"/>
      </w:pPr>
      <w:r w:rsidRPr="000B4FA4">
        <w:t>2. </w:t>
      </w:r>
      <w:r w:rsidR="00762F9F" w:rsidRPr="000B4FA4">
        <w:t>«</w:t>
      </w:r>
      <w:proofErr w:type="spellStart"/>
      <w:r w:rsidRPr="000B4FA4">
        <w:t>Б</w:t>
      </w:r>
      <w:r w:rsidR="001F04F1" w:rsidRPr="000B4FA4">
        <w:t>е</w:t>
      </w:r>
      <w:r w:rsidRPr="000B4FA4">
        <w:t>лКА</w:t>
      </w:r>
      <w:proofErr w:type="spellEnd"/>
      <w:r w:rsidR="00762F9F" w:rsidRPr="000B4FA4">
        <w:t>»</w:t>
      </w:r>
      <w:r w:rsidRPr="000B4FA4">
        <w:t xml:space="preserve"> </w:t>
      </w:r>
      <w:proofErr w:type="gramStart"/>
      <w:r w:rsidRPr="000B4FA4">
        <w:t>оснащ</w:t>
      </w:r>
      <w:r w:rsidR="00762F9F" w:rsidRPr="000B4FA4">
        <w:t>ё</w:t>
      </w:r>
      <w:r w:rsidRPr="000B4FA4">
        <w:t>н</w:t>
      </w:r>
      <w:proofErr w:type="gramEnd"/>
      <w:r w:rsidRPr="000B4FA4">
        <w:t xml:space="preserve"> совр</w:t>
      </w:r>
      <w:r w:rsidR="001F04F1" w:rsidRPr="000B4FA4">
        <w:t>е</w:t>
      </w:r>
      <w:r w:rsidRPr="000B4FA4">
        <w:t>м</w:t>
      </w:r>
      <w:r w:rsidR="001F04F1" w:rsidRPr="000B4FA4">
        <w:t>е</w:t>
      </w:r>
      <w:r w:rsidRPr="000B4FA4">
        <w:t>нными с</w:t>
      </w:r>
      <w:r w:rsidR="001F04F1" w:rsidRPr="000B4FA4">
        <w:t>е</w:t>
      </w:r>
      <w:r w:rsidRPr="000B4FA4">
        <w:t>нсорами, которы</w:t>
      </w:r>
      <w:r w:rsidR="001F04F1" w:rsidRPr="000B4FA4">
        <w:t>е</w:t>
      </w:r>
      <w:r w:rsidRPr="000B4FA4">
        <w:t xml:space="preserve"> позволяют получать изображ</w:t>
      </w:r>
      <w:r w:rsidR="001F04F1" w:rsidRPr="000B4FA4">
        <w:t>е</w:t>
      </w:r>
      <w:r w:rsidRPr="000B4FA4">
        <w:t>ния с высоким разр</w:t>
      </w:r>
      <w:r w:rsidR="001F04F1" w:rsidRPr="000B4FA4">
        <w:t>е</w:t>
      </w:r>
      <w:r w:rsidRPr="000B4FA4">
        <w:t>ш</w:t>
      </w:r>
      <w:r w:rsidR="001F04F1" w:rsidRPr="000B4FA4">
        <w:t>е</w:t>
      </w:r>
      <w:r w:rsidRPr="000B4FA4">
        <w:t>ни</w:t>
      </w:r>
      <w:r w:rsidR="001F04F1" w:rsidRPr="000B4FA4">
        <w:t>е</w:t>
      </w:r>
      <w:r w:rsidRPr="000B4FA4">
        <w:t>м. Это позволя</w:t>
      </w:r>
      <w:r w:rsidR="001F04F1" w:rsidRPr="000B4FA4">
        <w:t>е</w:t>
      </w:r>
      <w:r w:rsidRPr="000B4FA4">
        <w:t>т д</w:t>
      </w:r>
      <w:r w:rsidR="001F04F1" w:rsidRPr="000B4FA4">
        <w:t>е</w:t>
      </w:r>
      <w:r w:rsidRPr="000B4FA4">
        <w:t>тально изучать изм</w:t>
      </w:r>
      <w:r w:rsidR="001F04F1" w:rsidRPr="000B4FA4">
        <w:t>е</w:t>
      </w:r>
      <w:r w:rsidRPr="000B4FA4">
        <w:t>н</w:t>
      </w:r>
      <w:r w:rsidR="001F04F1" w:rsidRPr="000B4FA4">
        <w:t>е</w:t>
      </w:r>
      <w:r w:rsidRPr="000B4FA4">
        <w:t>ния на</w:t>
      </w:r>
      <w:r w:rsidR="000B4FA4" w:rsidRPr="000B4FA4">
        <w:t> </w:t>
      </w:r>
      <w:r w:rsidRPr="000B4FA4">
        <w:t>пов</w:t>
      </w:r>
      <w:r w:rsidR="001F04F1" w:rsidRPr="000B4FA4">
        <w:t>е</w:t>
      </w:r>
      <w:r w:rsidRPr="000B4FA4">
        <w:t>рхности З</w:t>
      </w:r>
      <w:r w:rsidR="001F04F1" w:rsidRPr="000B4FA4">
        <w:t>е</w:t>
      </w:r>
      <w:r w:rsidRPr="000B4FA4">
        <w:t>мли.</w:t>
      </w:r>
    </w:p>
    <w:p w:rsidR="00625E3B" w:rsidRPr="001F04F1" w:rsidRDefault="00625E3B" w:rsidP="00625E3B">
      <w:pPr>
        <w:pStyle w:val="a3"/>
      </w:pPr>
      <w:r w:rsidRPr="000B4FA4">
        <w:t>3. Снимки, получ</w:t>
      </w:r>
      <w:r w:rsidR="001F04F1" w:rsidRPr="000B4FA4">
        <w:t>е</w:t>
      </w:r>
      <w:r w:rsidRPr="000B4FA4">
        <w:t>нны</w:t>
      </w:r>
      <w:r w:rsidR="001F04F1" w:rsidRPr="000B4FA4">
        <w:t>е</w:t>
      </w:r>
      <w:r w:rsidRPr="000B4FA4">
        <w:t xml:space="preserve"> с</w:t>
      </w:r>
      <w:r w:rsidR="000B4FA4" w:rsidRPr="000B4FA4">
        <w:t> </w:t>
      </w:r>
      <w:r w:rsidR="001F04F1" w:rsidRPr="000B4FA4">
        <w:t>е</w:t>
      </w:r>
      <w:r w:rsidRPr="000B4FA4">
        <w:t>го помощью, используются для научных иссл</w:t>
      </w:r>
      <w:r w:rsidR="001F04F1" w:rsidRPr="000B4FA4">
        <w:t>е</w:t>
      </w:r>
      <w:r w:rsidRPr="000B4FA4">
        <w:t>дований, разработки карт, планирования з</w:t>
      </w:r>
      <w:r w:rsidR="001F04F1" w:rsidRPr="000B4FA4">
        <w:t>е</w:t>
      </w:r>
      <w:r w:rsidRPr="000B4FA4">
        <w:t>м</w:t>
      </w:r>
      <w:r w:rsidR="001F04F1" w:rsidRPr="000B4FA4">
        <w:t>е</w:t>
      </w:r>
      <w:r w:rsidRPr="000B4FA4">
        <w:t>льного использования и других задач.</w:t>
      </w:r>
    </w:p>
    <w:p w:rsidR="00625E3B" w:rsidRPr="001F04F1" w:rsidRDefault="00625E3B" w:rsidP="00625E3B">
      <w:pPr>
        <w:pStyle w:val="a3"/>
      </w:pPr>
      <w:r w:rsidRPr="000B4FA4">
        <w:t>4. Б</w:t>
      </w:r>
      <w:r w:rsidR="001F04F1" w:rsidRPr="000B4FA4">
        <w:t>е</w:t>
      </w:r>
      <w:r w:rsidRPr="000B4FA4">
        <w:t>ларусь активно сотруднича</w:t>
      </w:r>
      <w:r w:rsidR="001F04F1" w:rsidRPr="000B4FA4">
        <w:t>е</w:t>
      </w:r>
      <w:r w:rsidRPr="000B4FA4">
        <w:t>т с другими странами и м</w:t>
      </w:r>
      <w:r w:rsidR="001F04F1" w:rsidRPr="000B4FA4">
        <w:t>е</w:t>
      </w:r>
      <w:r w:rsidRPr="000B4FA4">
        <w:t>ждународными организациями в области дистанционного зондирования, что позволя</w:t>
      </w:r>
      <w:r w:rsidR="001F04F1" w:rsidRPr="000B4FA4">
        <w:t>е</w:t>
      </w:r>
      <w:r w:rsidRPr="000B4FA4">
        <w:t>т расширять возможности использования данных, получа</w:t>
      </w:r>
      <w:r w:rsidR="001F04F1" w:rsidRPr="000B4FA4">
        <w:t>е</w:t>
      </w:r>
      <w:r w:rsidRPr="000B4FA4">
        <w:t xml:space="preserve">мых с помощью </w:t>
      </w:r>
      <w:r w:rsidR="000B4FA4" w:rsidRPr="000B4FA4">
        <w:t>«</w:t>
      </w:r>
      <w:proofErr w:type="spellStart"/>
      <w:r w:rsidRPr="000B4FA4">
        <w:t>Б</w:t>
      </w:r>
      <w:r w:rsidR="001F04F1" w:rsidRPr="000B4FA4">
        <w:t>е</w:t>
      </w:r>
      <w:r w:rsidRPr="000B4FA4">
        <w:t>лКА</w:t>
      </w:r>
      <w:proofErr w:type="spellEnd"/>
      <w:r w:rsidR="000B4FA4" w:rsidRPr="000B4FA4">
        <w:t>»</w:t>
      </w:r>
      <w:r w:rsidRPr="000B4FA4">
        <w:t>.</w:t>
      </w:r>
    </w:p>
    <w:p w:rsidR="00625E3B" w:rsidRPr="003F1E26" w:rsidRDefault="00625E3B" w:rsidP="00625E3B">
      <w:pPr>
        <w:pStyle w:val="a3"/>
        <w:rPr>
          <w:vertAlign w:val="superscript"/>
        </w:rPr>
      </w:pPr>
      <w:r w:rsidRPr="00404BF3">
        <w:t>Б</w:t>
      </w:r>
      <w:r w:rsidR="001F04F1" w:rsidRPr="00404BF3">
        <w:t>е</w:t>
      </w:r>
      <w:r w:rsidRPr="00404BF3">
        <w:t>лорусский космич</w:t>
      </w:r>
      <w:r w:rsidR="001F04F1" w:rsidRPr="00404BF3">
        <w:t>е</w:t>
      </w:r>
      <w:r w:rsidRPr="00404BF3">
        <w:t xml:space="preserve">ский аппарат </w:t>
      </w:r>
      <w:r w:rsidR="000B4FA4" w:rsidRPr="00404BF3">
        <w:t>«</w:t>
      </w:r>
      <w:proofErr w:type="spellStart"/>
      <w:r w:rsidRPr="00404BF3">
        <w:t>Б</w:t>
      </w:r>
      <w:r w:rsidR="001F04F1" w:rsidRPr="00404BF3">
        <w:t>е</w:t>
      </w:r>
      <w:r w:rsidRPr="00404BF3">
        <w:t>лКА</w:t>
      </w:r>
      <w:proofErr w:type="spellEnd"/>
      <w:r w:rsidR="000B4FA4" w:rsidRPr="00404BF3">
        <w:t>»</w:t>
      </w:r>
      <w:r w:rsidRPr="00404BF3">
        <w:t xml:space="preserve"> за д</w:t>
      </w:r>
      <w:r w:rsidR="001F04F1" w:rsidRPr="00404BF3">
        <w:t>е</w:t>
      </w:r>
      <w:r w:rsidRPr="00404BF3">
        <w:t>сятил</w:t>
      </w:r>
      <w:r w:rsidR="001F04F1" w:rsidRPr="00404BF3">
        <w:t>е</w:t>
      </w:r>
      <w:r w:rsidRPr="00404BF3">
        <w:t>ти</w:t>
      </w:r>
      <w:r w:rsidR="001F04F1" w:rsidRPr="00404BF3">
        <w:t>е</w:t>
      </w:r>
      <w:r w:rsidRPr="00404BF3">
        <w:t xml:space="preserve"> сво</w:t>
      </w:r>
      <w:r w:rsidR="001F04F1" w:rsidRPr="00404BF3">
        <w:t>е</w:t>
      </w:r>
      <w:r w:rsidR="000B4FA4" w:rsidRPr="00404BF3">
        <w:t>й работы отснял около 180 000</w:t>
      </w:r>
      <w:r w:rsidR="007B0267" w:rsidRPr="00404BF3">
        <w:t> </w:t>
      </w:r>
      <w:r w:rsidR="000B4FA4" w:rsidRPr="00404BF3">
        <w:t>000</w:t>
      </w:r>
      <w:r w:rsidR="007B0267" w:rsidRPr="00404BF3">
        <w:t> </w:t>
      </w:r>
      <w:r w:rsidRPr="00404BF3">
        <w:t>кв</w:t>
      </w:r>
      <w:r w:rsidR="003F1E26" w:rsidRPr="00404BF3">
        <w:t>.</w:t>
      </w:r>
      <w:r w:rsidR="007B0267" w:rsidRPr="00404BF3">
        <w:t> </w:t>
      </w:r>
      <w:r w:rsidR="003F1E26" w:rsidRPr="00404BF3">
        <w:t>км</w:t>
      </w:r>
      <w:r w:rsidRPr="00404BF3">
        <w:t>, что составля</w:t>
      </w:r>
      <w:r w:rsidR="001F04F1" w:rsidRPr="00404BF3">
        <w:t>е</w:t>
      </w:r>
      <w:r w:rsidRPr="00404BF3">
        <w:t>т бол</w:t>
      </w:r>
      <w:r w:rsidR="001F04F1" w:rsidRPr="00404BF3">
        <w:t>ее</w:t>
      </w:r>
      <w:r w:rsidRPr="00404BF3">
        <w:t xml:space="preserve"> тр</w:t>
      </w:r>
      <w:r w:rsidR="001F04F1" w:rsidRPr="00404BF3">
        <w:t>е</w:t>
      </w:r>
      <w:r w:rsidRPr="00404BF3">
        <w:t>ти з</w:t>
      </w:r>
      <w:r w:rsidR="001F04F1" w:rsidRPr="00404BF3">
        <w:t>е</w:t>
      </w:r>
      <w:r w:rsidRPr="00404BF3">
        <w:t>мной пов</w:t>
      </w:r>
      <w:r w:rsidR="001F04F1" w:rsidRPr="00404BF3">
        <w:t>е</w:t>
      </w:r>
      <w:r w:rsidRPr="00404BF3">
        <w:t>рхности. Спутник д</w:t>
      </w:r>
      <w:r w:rsidR="001F04F1" w:rsidRPr="00404BF3">
        <w:t>е</w:t>
      </w:r>
      <w:r w:rsidRPr="00404BF3">
        <w:t>йству</w:t>
      </w:r>
      <w:r w:rsidR="001F04F1" w:rsidRPr="00404BF3">
        <w:t>е</w:t>
      </w:r>
      <w:r w:rsidRPr="00404BF3">
        <w:t>т по заданной програ</w:t>
      </w:r>
      <w:r w:rsidR="007B0267" w:rsidRPr="00404BF3">
        <w:t>м</w:t>
      </w:r>
      <w:r w:rsidRPr="00404BF3">
        <w:t>м</w:t>
      </w:r>
      <w:r w:rsidR="001F04F1" w:rsidRPr="00404BF3">
        <w:t>е</w:t>
      </w:r>
      <w:r w:rsidRPr="00404BF3">
        <w:t>, выполняя съ</w:t>
      </w:r>
      <w:r w:rsidR="007B0267" w:rsidRPr="00404BF3">
        <w:t>ё</w:t>
      </w:r>
      <w:r w:rsidRPr="00404BF3">
        <w:t>мку и сохраняя данны</w:t>
      </w:r>
      <w:r w:rsidR="001F04F1" w:rsidRPr="00404BF3">
        <w:t>е</w:t>
      </w:r>
      <w:r w:rsidRPr="00404BF3">
        <w:t xml:space="preserve"> в бортовой памяти. Получ</w:t>
      </w:r>
      <w:r w:rsidR="001F04F1" w:rsidRPr="00404BF3">
        <w:t>е</w:t>
      </w:r>
      <w:r w:rsidRPr="00404BF3">
        <w:t>нны</w:t>
      </w:r>
      <w:r w:rsidR="001F04F1" w:rsidRPr="00404BF3">
        <w:t>е</w:t>
      </w:r>
      <w:r w:rsidRPr="00404BF3">
        <w:t xml:space="preserve"> изображ</w:t>
      </w:r>
      <w:r w:rsidR="001F04F1" w:rsidRPr="00404BF3">
        <w:t>е</w:t>
      </w:r>
      <w:r w:rsidRPr="00404BF3">
        <w:t>ния п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даются на при</w:t>
      </w:r>
      <w:r w:rsidR="003310D1" w:rsidRPr="00404BF3">
        <w:t>ё</w:t>
      </w:r>
      <w:r w:rsidRPr="00404BF3">
        <w:t>мную ант</w:t>
      </w:r>
      <w:r w:rsidR="001F04F1" w:rsidRPr="00404BF3">
        <w:t>е</w:t>
      </w:r>
      <w:r w:rsidRPr="00404BF3">
        <w:t xml:space="preserve">нну в </w:t>
      </w:r>
      <w:r w:rsidR="003310D1" w:rsidRPr="00404BF3">
        <w:t>г. </w:t>
      </w:r>
      <w:r w:rsidRPr="00404BF3">
        <w:t>Минск</w:t>
      </w:r>
      <w:r w:rsidR="001F04F1" w:rsidRPr="00404BF3">
        <w:t>е</w:t>
      </w:r>
      <w:r w:rsidRPr="00404BF3">
        <w:t>, располож</w:t>
      </w:r>
      <w:r w:rsidR="001F04F1" w:rsidRPr="00404BF3">
        <w:t>е</w:t>
      </w:r>
      <w:r w:rsidRPr="00404BF3">
        <w:t>нную на ул</w:t>
      </w:r>
      <w:r w:rsidR="003310D1" w:rsidRPr="00404BF3">
        <w:t>. </w:t>
      </w:r>
      <w:r w:rsidRPr="00404BF3">
        <w:t>Сурганова,</w:t>
      </w:r>
      <w:r w:rsidR="003310D1" w:rsidRPr="00404BF3">
        <w:t> </w:t>
      </w:r>
      <w:r w:rsidRPr="00404BF3">
        <w:t>6, только когда спутник находится в</w:t>
      </w:r>
      <w:r w:rsidR="00753531">
        <w:t> </w:t>
      </w:r>
      <w:r w:rsidRPr="00404BF3">
        <w:t>зон</w:t>
      </w:r>
      <w:r w:rsidR="001F04F1" w:rsidRPr="00404BF3">
        <w:t>е</w:t>
      </w:r>
      <w:r w:rsidRPr="00404BF3">
        <w:t xml:space="preserve"> видимости. Скорость п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дачи данных составля</w:t>
      </w:r>
      <w:r w:rsidR="001F04F1" w:rsidRPr="00404BF3">
        <w:t>е</w:t>
      </w:r>
      <w:r w:rsidRPr="00404BF3">
        <w:t>т 244</w:t>
      </w:r>
      <w:r w:rsidR="003310D1" w:rsidRPr="00404BF3">
        <w:t> </w:t>
      </w:r>
      <w:r w:rsidRPr="00404BF3">
        <w:t>Мбит/с, что позволя</w:t>
      </w:r>
      <w:r w:rsidR="001F04F1" w:rsidRPr="00404BF3">
        <w:t>е</w:t>
      </w:r>
      <w:r w:rsidRPr="00404BF3">
        <w:t>т быстро п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давать больши</w:t>
      </w:r>
      <w:r w:rsidR="001F04F1" w:rsidRPr="00404BF3">
        <w:t>е</w:t>
      </w:r>
      <w:r w:rsidRPr="00404BF3">
        <w:t xml:space="preserve"> объ</w:t>
      </w:r>
      <w:r w:rsidR="003310D1" w:rsidRPr="00404BF3">
        <w:t>ё</w:t>
      </w:r>
      <w:r w:rsidRPr="00404BF3">
        <w:t>мы информации.</w:t>
      </w:r>
      <w:r w:rsidR="003F1E26">
        <w:t xml:space="preserve"> </w:t>
      </w:r>
    </w:p>
    <w:p w:rsidR="00625E3B" w:rsidRPr="001F04F1" w:rsidRDefault="00625E3B" w:rsidP="00625E3B">
      <w:pPr>
        <w:pStyle w:val="a3"/>
      </w:pPr>
      <w:r w:rsidRPr="00404BF3">
        <w:t>Спутник сов</w:t>
      </w:r>
      <w:r w:rsidR="001F04F1" w:rsidRPr="00404BF3">
        <w:t>е</w:t>
      </w:r>
      <w:r w:rsidRPr="00404BF3">
        <w:t>рша</w:t>
      </w:r>
      <w:r w:rsidR="001F04F1" w:rsidRPr="00404BF3">
        <w:t>е</w:t>
      </w:r>
      <w:r w:rsidRPr="00404BF3">
        <w:t>т полный оборот вокруг З</w:t>
      </w:r>
      <w:r w:rsidR="001F04F1" w:rsidRPr="00404BF3">
        <w:t>е</w:t>
      </w:r>
      <w:r w:rsidRPr="00404BF3">
        <w:t>мли за 94</w:t>
      </w:r>
      <w:r w:rsidR="003310D1" w:rsidRPr="00404BF3">
        <w:t> </w:t>
      </w:r>
      <w:r w:rsidRPr="00404BF3">
        <w:t>мин и связыва</w:t>
      </w:r>
      <w:r w:rsidR="001F04F1" w:rsidRPr="00404BF3">
        <w:t>е</w:t>
      </w:r>
      <w:r w:rsidRPr="00404BF3">
        <w:t>тся с</w:t>
      </w:r>
      <w:r w:rsidR="003310D1" w:rsidRPr="00404BF3">
        <w:t> </w:t>
      </w:r>
      <w:r w:rsidRPr="00404BF3">
        <w:t>б</w:t>
      </w:r>
      <w:r w:rsidR="001F04F1" w:rsidRPr="00404BF3">
        <w:t>е</w:t>
      </w:r>
      <w:r w:rsidRPr="00404BF3">
        <w:t>лорусскими сп</w:t>
      </w:r>
      <w:r w:rsidR="001F04F1" w:rsidRPr="00404BF3">
        <w:t>е</w:t>
      </w:r>
      <w:r w:rsidRPr="00404BF3">
        <w:t xml:space="preserve">циалистами </w:t>
      </w:r>
      <w:r w:rsidR="003310D1" w:rsidRPr="00404BF3">
        <w:t>5 </w:t>
      </w:r>
      <w:r w:rsidRPr="00404BF3">
        <w:t>раз в сутки. В Ц</w:t>
      </w:r>
      <w:r w:rsidR="001F04F1" w:rsidRPr="00404BF3">
        <w:t>е</w:t>
      </w:r>
      <w:r w:rsidRPr="00404BF3">
        <w:t>нтр</w:t>
      </w:r>
      <w:r w:rsidR="001F04F1" w:rsidRPr="00404BF3">
        <w:t>е</w:t>
      </w:r>
      <w:r w:rsidRPr="00404BF3">
        <w:t xml:space="preserve"> управл</w:t>
      </w:r>
      <w:r w:rsidR="001F04F1" w:rsidRPr="00404BF3">
        <w:t>е</w:t>
      </w:r>
      <w:r w:rsidRPr="00404BF3">
        <w:t>ния пол</w:t>
      </w:r>
      <w:r w:rsidR="003310D1" w:rsidRPr="00404BF3">
        <w:t>ё</w:t>
      </w:r>
      <w:r w:rsidRPr="00404BF3">
        <w:t>тами организовано постоянно</w:t>
      </w:r>
      <w:r w:rsidR="001F04F1" w:rsidRPr="00404BF3">
        <w:t>е</w:t>
      </w:r>
      <w:r w:rsidRPr="00404BF3">
        <w:t xml:space="preserve"> д</w:t>
      </w:r>
      <w:r w:rsidR="001F04F1" w:rsidRPr="00404BF3">
        <w:t>е</w:t>
      </w:r>
      <w:r w:rsidRPr="00404BF3">
        <w:t>журство для об</w:t>
      </w:r>
      <w:r w:rsidR="001F04F1" w:rsidRPr="00404BF3">
        <w:t>е</w:t>
      </w:r>
      <w:r w:rsidRPr="00404BF3">
        <w:t>сп</w:t>
      </w:r>
      <w:r w:rsidR="001F04F1" w:rsidRPr="00404BF3">
        <w:t>е</w:t>
      </w:r>
      <w:r w:rsidRPr="00404BF3">
        <w:t>ч</w:t>
      </w:r>
      <w:r w:rsidR="001F04F1" w:rsidRPr="00404BF3">
        <w:t>е</w:t>
      </w:r>
      <w:r w:rsidRPr="00404BF3">
        <w:t>ния связи и</w:t>
      </w:r>
      <w:r w:rsidR="00E516AF" w:rsidRPr="00404BF3">
        <w:t> </w:t>
      </w:r>
      <w:r w:rsidRPr="00404BF3">
        <w:t>управл</w:t>
      </w:r>
      <w:r w:rsidR="001F04F1" w:rsidRPr="00404BF3">
        <w:t>е</w:t>
      </w:r>
      <w:r w:rsidRPr="00404BF3">
        <w:t>ния аппаратом. Стандартный с</w:t>
      </w:r>
      <w:r w:rsidR="001F04F1" w:rsidRPr="00404BF3">
        <w:t>е</w:t>
      </w:r>
      <w:r w:rsidRPr="00404BF3">
        <w:t>анс связи длится от</w:t>
      </w:r>
      <w:r w:rsidR="00E516AF" w:rsidRPr="00404BF3">
        <w:t> </w:t>
      </w:r>
      <w:r w:rsidRPr="00404BF3">
        <w:t>5</w:t>
      </w:r>
      <w:r w:rsidR="00E516AF" w:rsidRPr="00404BF3">
        <w:t> </w:t>
      </w:r>
      <w:r w:rsidRPr="00404BF3">
        <w:t>до</w:t>
      </w:r>
      <w:r w:rsidR="00E516AF" w:rsidRPr="00404BF3">
        <w:t> </w:t>
      </w:r>
      <w:r w:rsidRPr="00404BF3">
        <w:t>12</w:t>
      </w:r>
      <w:r w:rsidR="003310D1" w:rsidRPr="00404BF3">
        <w:t> </w:t>
      </w:r>
      <w:r w:rsidRPr="00404BF3">
        <w:t>мин</w:t>
      </w:r>
      <w:r w:rsidR="00E516AF" w:rsidRPr="00404BF3">
        <w:t> —</w:t>
      </w:r>
      <w:r w:rsidRPr="00404BF3">
        <w:t xml:space="preserve"> за это вр</w:t>
      </w:r>
      <w:r w:rsidR="001F04F1" w:rsidRPr="00404BF3">
        <w:t>е</w:t>
      </w:r>
      <w:r w:rsidRPr="00404BF3">
        <w:t xml:space="preserve">мя </w:t>
      </w:r>
      <w:r w:rsidR="00E516AF" w:rsidRPr="00404BF3">
        <w:t>«</w:t>
      </w:r>
      <w:proofErr w:type="spellStart"/>
      <w:r w:rsidRPr="00404BF3">
        <w:t>Б</w:t>
      </w:r>
      <w:r w:rsidR="001F04F1" w:rsidRPr="00404BF3">
        <w:t>е</w:t>
      </w:r>
      <w:r w:rsidRPr="00404BF3">
        <w:t>лКА</w:t>
      </w:r>
      <w:proofErr w:type="spellEnd"/>
      <w:r w:rsidR="00E516AF" w:rsidRPr="00404BF3">
        <w:t>»</w:t>
      </w:r>
      <w:r w:rsidRPr="00404BF3">
        <w:t xml:space="preserve"> усп</w:t>
      </w:r>
      <w:r w:rsidR="001F04F1" w:rsidRPr="00404BF3">
        <w:t>е</w:t>
      </w:r>
      <w:r w:rsidRPr="00404BF3">
        <w:t>ва</w:t>
      </w:r>
      <w:r w:rsidR="001F04F1" w:rsidRPr="00404BF3">
        <w:t>е</w:t>
      </w:r>
      <w:r w:rsidRPr="00404BF3">
        <w:t>т п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дать около 4</w:t>
      </w:r>
      <w:r w:rsidR="00E516AF" w:rsidRPr="00404BF3">
        <w:t> </w:t>
      </w:r>
      <w:r w:rsidRPr="00404BF3">
        <w:t>Гб информации. Посл</w:t>
      </w:r>
      <w:r w:rsidR="001F04F1" w:rsidRPr="00404BF3">
        <w:t>е</w:t>
      </w:r>
      <w:r w:rsidRPr="00404BF3">
        <w:t xml:space="preserve"> п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дачи данны</w:t>
      </w:r>
      <w:r w:rsidR="001F04F1" w:rsidRPr="00404BF3">
        <w:t>е</w:t>
      </w:r>
      <w:r w:rsidRPr="00404BF3">
        <w:t xml:space="preserve"> обрабатываются. Съ</w:t>
      </w:r>
      <w:r w:rsidR="00E516AF" w:rsidRPr="00404BF3">
        <w:t>ё</w:t>
      </w:r>
      <w:r w:rsidRPr="00404BF3">
        <w:t>мка т</w:t>
      </w:r>
      <w:r w:rsidR="001F04F1" w:rsidRPr="00404BF3">
        <w:t>е</w:t>
      </w:r>
      <w:r w:rsidRPr="00404BF3">
        <w:t>рритории Б</w:t>
      </w:r>
      <w:r w:rsidR="001F04F1" w:rsidRPr="00404BF3">
        <w:t>е</w:t>
      </w:r>
      <w:r w:rsidRPr="00404BF3">
        <w:t>ларуси осущ</w:t>
      </w:r>
      <w:r w:rsidR="001F04F1" w:rsidRPr="00404BF3">
        <w:t>е</w:t>
      </w:r>
      <w:r w:rsidRPr="00404BF3">
        <w:t>ствля</w:t>
      </w:r>
      <w:r w:rsidR="001F04F1" w:rsidRPr="00404BF3">
        <w:t>е</w:t>
      </w:r>
      <w:r w:rsidRPr="00404BF3">
        <w:t xml:space="preserve">тся </w:t>
      </w:r>
      <w:r w:rsidR="001F04F1" w:rsidRPr="00404BF3">
        <w:t>е</w:t>
      </w:r>
      <w:r w:rsidRPr="00404BF3">
        <w:t>ж</w:t>
      </w:r>
      <w:r w:rsidR="001F04F1" w:rsidRPr="00404BF3">
        <w:t>е</w:t>
      </w:r>
      <w:r w:rsidRPr="00404BF3">
        <w:t>дн</w:t>
      </w:r>
      <w:r w:rsidR="001F04F1" w:rsidRPr="00404BF3">
        <w:t>е</w:t>
      </w:r>
      <w:r w:rsidRPr="00404BF3">
        <w:t>вно в 11:00 по м</w:t>
      </w:r>
      <w:r w:rsidR="001F04F1" w:rsidRPr="00404BF3">
        <w:t>е</w:t>
      </w:r>
      <w:r w:rsidRPr="00404BF3">
        <w:t>стному вр</w:t>
      </w:r>
      <w:r w:rsidR="001F04F1" w:rsidRPr="00404BF3">
        <w:t>е</w:t>
      </w:r>
      <w:r w:rsidRPr="00404BF3">
        <w:t>м</w:t>
      </w:r>
      <w:r w:rsidR="001F04F1" w:rsidRPr="00404BF3">
        <w:t>е</w:t>
      </w:r>
      <w:r w:rsidRPr="00404BF3">
        <w:t>ни</w:t>
      </w:r>
      <w:r w:rsidR="00753531">
        <w:t>.</w:t>
      </w:r>
    </w:p>
    <w:p w:rsidR="00625E3B" w:rsidRPr="001F04F1" w:rsidRDefault="00625E3B" w:rsidP="00625E3B">
      <w:pPr>
        <w:pStyle w:val="a3"/>
      </w:pPr>
      <w:r w:rsidRPr="00404BF3">
        <w:lastRenderedPageBreak/>
        <w:t>Снимки, получ</w:t>
      </w:r>
      <w:r w:rsidR="001F04F1" w:rsidRPr="00404BF3">
        <w:t>е</w:t>
      </w:r>
      <w:r w:rsidRPr="00404BF3">
        <w:t>нны</w:t>
      </w:r>
      <w:r w:rsidR="001F04F1" w:rsidRPr="00404BF3">
        <w:t>е</w:t>
      </w:r>
      <w:r w:rsidRPr="00404BF3">
        <w:t xml:space="preserve"> с помощью </w:t>
      </w:r>
      <w:r w:rsidR="00E516AF" w:rsidRPr="00404BF3">
        <w:t>«</w:t>
      </w:r>
      <w:proofErr w:type="spellStart"/>
      <w:r w:rsidRPr="00404BF3">
        <w:t>Б</w:t>
      </w:r>
      <w:r w:rsidR="001F04F1" w:rsidRPr="00404BF3">
        <w:t>е</w:t>
      </w:r>
      <w:r w:rsidRPr="00404BF3">
        <w:t>лКА</w:t>
      </w:r>
      <w:proofErr w:type="spellEnd"/>
      <w:r w:rsidR="00E516AF" w:rsidRPr="00404BF3">
        <w:t>»</w:t>
      </w:r>
      <w:r w:rsidRPr="00404BF3">
        <w:t>, пр</w:t>
      </w:r>
      <w:r w:rsidR="001F04F1" w:rsidRPr="00404BF3">
        <w:t>е</w:t>
      </w:r>
      <w:r w:rsidRPr="00404BF3">
        <w:t>доставляются б</w:t>
      </w:r>
      <w:r w:rsidR="001F04F1" w:rsidRPr="00404BF3">
        <w:t>е</w:t>
      </w:r>
      <w:r w:rsidRPr="00404BF3">
        <w:t>лорусским государств</w:t>
      </w:r>
      <w:r w:rsidR="001F04F1" w:rsidRPr="00404BF3">
        <w:t>е</w:t>
      </w:r>
      <w:r w:rsidRPr="00404BF3">
        <w:t>нным организациям б</w:t>
      </w:r>
      <w:r w:rsidR="001F04F1" w:rsidRPr="00404BF3">
        <w:t>е</w:t>
      </w:r>
      <w:r w:rsidRPr="00404BF3">
        <w:t>сплатно, используются в картографии, л</w:t>
      </w:r>
      <w:r w:rsidR="001F04F1" w:rsidRPr="00404BF3">
        <w:t>е</w:t>
      </w:r>
      <w:r w:rsidRPr="00404BF3">
        <w:t>сном хозяйств</w:t>
      </w:r>
      <w:r w:rsidR="001F04F1" w:rsidRPr="00404BF3">
        <w:t>е</w:t>
      </w:r>
      <w:r w:rsidRPr="00404BF3">
        <w:t>. Благодаря данным спутника Минист</w:t>
      </w:r>
      <w:r w:rsidR="001F04F1" w:rsidRPr="00404BF3">
        <w:t>е</w:t>
      </w:r>
      <w:r w:rsidRPr="00404BF3">
        <w:t>рство по чр</w:t>
      </w:r>
      <w:r w:rsidR="001F04F1" w:rsidRPr="00404BF3">
        <w:t>е</w:t>
      </w:r>
      <w:r w:rsidRPr="00404BF3">
        <w:t>звычайным ситуациям (МЧС) мож</w:t>
      </w:r>
      <w:r w:rsidR="001F04F1" w:rsidRPr="00404BF3">
        <w:t>е</w:t>
      </w:r>
      <w:r w:rsidRPr="00404BF3">
        <w:t>т оп</w:t>
      </w:r>
      <w:r w:rsidR="001F04F1" w:rsidRPr="00404BF3">
        <w:t>е</w:t>
      </w:r>
      <w:r w:rsidRPr="00404BF3">
        <w:t>ративно р</w:t>
      </w:r>
      <w:r w:rsidR="001F04F1" w:rsidRPr="00404BF3">
        <w:t>е</w:t>
      </w:r>
      <w:r w:rsidRPr="00404BF3">
        <w:t>агировать на пожары, а</w:t>
      </w:r>
      <w:r w:rsidR="00E516AF" w:rsidRPr="00404BF3">
        <w:t> </w:t>
      </w:r>
      <w:r w:rsidRPr="00404BF3">
        <w:t>л</w:t>
      </w:r>
      <w:r w:rsidR="001F04F1" w:rsidRPr="00404BF3">
        <w:t>е</w:t>
      </w:r>
      <w:r w:rsidRPr="00404BF3">
        <w:t>сники могут выявлять пораж</w:t>
      </w:r>
      <w:r w:rsidR="001F04F1" w:rsidRPr="00404BF3">
        <w:t>е</w:t>
      </w:r>
      <w:r w:rsidRPr="00404BF3">
        <w:t>ния л</w:t>
      </w:r>
      <w:r w:rsidR="001F04F1" w:rsidRPr="00404BF3">
        <w:t>е</w:t>
      </w:r>
      <w:r w:rsidRPr="00404BF3">
        <w:t>са жуками-коро</w:t>
      </w:r>
      <w:r w:rsidR="001F04F1" w:rsidRPr="00404BF3">
        <w:t>е</w:t>
      </w:r>
      <w:r w:rsidRPr="00404BF3">
        <w:t>дами или сл</w:t>
      </w:r>
      <w:r w:rsidR="001F04F1" w:rsidRPr="00404BF3">
        <w:t>е</w:t>
      </w:r>
      <w:r w:rsidRPr="00404BF3">
        <w:t>дить за состояни</w:t>
      </w:r>
      <w:r w:rsidR="001F04F1" w:rsidRPr="00404BF3">
        <w:t>е</w:t>
      </w:r>
      <w:r w:rsidRPr="00404BF3">
        <w:t>м д</w:t>
      </w:r>
      <w:r w:rsidR="001F04F1" w:rsidRPr="00404BF3">
        <w:t>е</w:t>
      </w:r>
      <w:r w:rsidRPr="00404BF3">
        <w:t>р</w:t>
      </w:r>
      <w:r w:rsidR="001F04F1" w:rsidRPr="00404BF3">
        <w:t>е</w:t>
      </w:r>
      <w:r w:rsidRPr="00404BF3">
        <w:t>вь</w:t>
      </w:r>
      <w:r w:rsidR="001F04F1" w:rsidRPr="00404BF3">
        <w:t>е</w:t>
      </w:r>
      <w:r w:rsidRPr="00404BF3">
        <w:t>в.</w:t>
      </w:r>
    </w:p>
    <w:p w:rsidR="00A630B5" w:rsidRPr="001F04F1" w:rsidRDefault="00625E3B" w:rsidP="00625E3B">
      <w:pPr>
        <w:pStyle w:val="a3"/>
      </w:pPr>
      <w:r w:rsidRPr="00404BF3">
        <w:t>Этот аппарат н</w:t>
      </w:r>
      <w:r w:rsidR="001F04F1" w:rsidRPr="00404BF3">
        <w:t>е</w:t>
      </w:r>
      <w:r w:rsidRPr="00404BF3">
        <w:t xml:space="preserve"> ограничива</w:t>
      </w:r>
      <w:r w:rsidR="001F04F1" w:rsidRPr="00404BF3">
        <w:t>е</w:t>
      </w:r>
      <w:r w:rsidRPr="00404BF3">
        <w:t>тся только т</w:t>
      </w:r>
      <w:r w:rsidR="001F04F1" w:rsidRPr="00404BF3">
        <w:t>е</w:t>
      </w:r>
      <w:r w:rsidRPr="00404BF3">
        <w:t>рритори</w:t>
      </w:r>
      <w:r w:rsidR="001F04F1" w:rsidRPr="00404BF3">
        <w:t>е</w:t>
      </w:r>
      <w:r w:rsidRPr="00404BF3">
        <w:t>й Б</w:t>
      </w:r>
      <w:r w:rsidR="001F04F1" w:rsidRPr="00404BF3">
        <w:t>е</w:t>
      </w:r>
      <w:r w:rsidR="00404BF3" w:rsidRPr="00404BF3">
        <w:t>ларуси:</w:t>
      </w:r>
      <w:r w:rsidRPr="00404BF3">
        <w:t xml:space="preserve"> он такж</w:t>
      </w:r>
      <w:r w:rsidR="001F04F1" w:rsidRPr="00404BF3">
        <w:t>е</w:t>
      </w:r>
      <w:r w:rsidRPr="00404BF3">
        <w:t xml:space="preserve"> фотографиру</w:t>
      </w:r>
      <w:r w:rsidR="001F04F1" w:rsidRPr="00404BF3">
        <w:t>е</w:t>
      </w:r>
      <w:r w:rsidRPr="00404BF3">
        <w:t>т области в других странах на вс</w:t>
      </w:r>
      <w:r w:rsidR="001F04F1" w:rsidRPr="00404BF3">
        <w:t>е</w:t>
      </w:r>
      <w:r w:rsidRPr="00404BF3">
        <w:t>х контин</w:t>
      </w:r>
      <w:r w:rsidR="001F04F1" w:rsidRPr="00404BF3">
        <w:t>е</w:t>
      </w:r>
      <w:r w:rsidRPr="00404BF3">
        <w:t>нтах. Одним из прим</w:t>
      </w:r>
      <w:r w:rsidR="001F04F1" w:rsidRPr="00404BF3">
        <w:t>е</w:t>
      </w:r>
      <w:r w:rsidRPr="00404BF3">
        <w:t>ров усп</w:t>
      </w:r>
      <w:r w:rsidR="001F04F1" w:rsidRPr="00404BF3">
        <w:t>е</w:t>
      </w:r>
      <w:r w:rsidRPr="00404BF3">
        <w:t>шного сотруднич</w:t>
      </w:r>
      <w:r w:rsidR="001F04F1" w:rsidRPr="00404BF3">
        <w:t>е</w:t>
      </w:r>
      <w:r w:rsidRPr="00404BF3">
        <w:t>ства явля</w:t>
      </w:r>
      <w:r w:rsidR="001F04F1" w:rsidRPr="00404BF3">
        <w:t>е</w:t>
      </w:r>
      <w:r w:rsidRPr="00404BF3">
        <w:t>тся работа с В</w:t>
      </w:r>
      <w:r w:rsidR="001F04F1" w:rsidRPr="00404BF3">
        <w:t>е</w:t>
      </w:r>
      <w:r w:rsidRPr="00404BF3">
        <w:t>н</w:t>
      </w:r>
      <w:r w:rsidR="001F04F1" w:rsidRPr="00404BF3">
        <w:t>е</w:t>
      </w:r>
      <w:r w:rsidRPr="00404BF3">
        <w:t>суэлой, гд</w:t>
      </w:r>
      <w:r w:rsidR="001F04F1" w:rsidRPr="00404BF3">
        <w:t>е</w:t>
      </w:r>
      <w:r w:rsidRPr="00404BF3">
        <w:t xml:space="preserve"> т</w:t>
      </w:r>
      <w:r w:rsidR="001F04F1" w:rsidRPr="00404BF3">
        <w:t>е</w:t>
      </w:r>
      <w:r w:rsidRPr="00404BF3">
        <w:t xml:space="preserve">стовым полигоном для </w:t>
      </w:r>
      <w:r w:rsidR="00404BF3" w:rsidRPr="00404BF3">
        <w:t>«</w:t>
      </w:r>
      <w:proofErr w:type="spellStart"/>
      <w:r w:rsidRPr="00404BF3">
        <w:t>Б</w:t>
      </w:r>
      <w:r w:rsidR="001F04F1" w:rsidRPr="00404BF3">
        <w:t>е</w:t>
      </w:r>
      <w:r w:rsidRPr="00404BF3">
        <w:t>лКА</w:t>
      </w:r>
      <w:proofErr w:type="spellEnd"/>
      <w:r w:rsidR="00404BF3" w:rsidRPr="00404BF3">
        <w:t>»</w:t>
      </w:r>
      <w:r w:rsidRPr="00404BF3">
        <w:t xml:space="preserve"> стал район залива Маракайбо на границ</w:t>
      </w:r>
      <w:r w:rsidR="001F04F1" w:rsidRPr="00404BF3">
        <w:t>е</w:t>
      </w:r>
      <w:r w:rsidRPr="00404BF3">
        <w:t xml:space="preserve"> с Колумби</w:t>
      </w:r>
      <w:r w:rsidR="001F04F1" w:rsidRPr="00404BF3">
        <w:t>е</w:t>
      </w:r>
      <w:r w:rsidRPr="00404BF3">
        <w:t>й.</w:t>
      </w:r>
    </w:p>
    <w:p w:rsidR="00A630B5" w:rsidRPr="001F04F1" w:rsidRDefault="00A630B5" w:rsidP="00A630B5">
      <w:pPr>
        <w:pStyle w:val="a3"/>
        <w:rPr>
          <w:noProof/>
        </w:rPr>
      </w:pPr>
    </w:p>
    <w:p w:rsidR="00625E3B" w:rsidRPr="001F04F1" w:rsidRDefault="00A630B5" w:rsidP="00DC775C">
      <w:pPr>
        <w:pStyle w:val="a3"/>
        <w:ind w:firstLine="0"/>
        <w:jc w:val="center"/>
      </w:pPr>
      <w:r w:rsidRPr="001F04F1">
        <w:rPr>
          <w:noProof/>
          <w:lang w:eastAsia="ru-RU"/>
        </w:rPr>
        <mc:AlternateContent>
          <mc:Choice Requires="wpg">
            <w:drawing>
              <wp:inline distT="0" distB="0" distL="0" distR="0" wp14:anchorId="49F5A76C" wp14:editId="7024BEA3">
                <wp:extent cx="2880000" cy="359967"/>
                <wp:effectExtent l="0" t="19050" r="34925" b="40640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" name="Прямая соединительная линия 1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0" name="Группа 3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" name="Ромб 3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Ромб 3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Ромб 3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54AD58E8" id="Группа 1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Z5yQRj0EAAD5EgAADgAAAAAA&#10;AAAAAAAAAAAuAgAAZHJzL2Uyb0RvYy54bWxQSwECLQAUAAYACAAAACEAshb4zd0AAAAEAQAADwAA&#10;AAAAAAAAAAAAAACXBgAAZHJzL2Rvd25yZXYueG1sUEsFBgAAAAAEAAQA8wAAAKEHAAAAAA==&#10;">
                <v:line id="Прямая соединительная линия 1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" strokecolor="black [3213]" strokeweight="1pt">
                  <v:stroke joinstyle="miter"/>
                </v:line>
                <v:group id="Группа 3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Ромб 3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" fillcolor="white [3212]" strokecolor="black [3213]" strokeweight="1pt"/>
                  <v:shape id="Ромб 3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" fillcolor="white [3212]" strokecolor="black [3213]" strokeweight="1pt"/>
                  <v:shape id="Ромб 3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8x9wQAAANsAAAAPAAAAZHJzL2Rvd25yZXYueG1sRI/NisIw&#10;FIX3wrxDuAPuNHXK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HkXzH3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625E3B" w:rsidRPr="001F04F1">
        <w:br w:type="page"/>
      </w:r>
    </w:p>
    <w:p w:rsidR="00625E3B" w:rsidRPr="00747480" w:rsidRDefault="00625E3B" w:rsidP="00625E3B">
      <w:pPr>
        <w:pStyle w:val="1"/>
      </w:pPr>
      <w:r w:rsidRPr="00747480">
        <w:lastRenderedPageBreak/>
        <w:t>Муз</w:t>
      </w:r>
      <w:r w:rsidR="001F04F1" w:rsidRPr="00747480">
        <w:t>е</w:t>
      </w:r>
      <w:r w:rsidRPr="00747480">
        <w:t>и: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Арх</w:t>
      </w:r>
      <w:r w:rsidR="001F04F1" w:rsidRPr="00747480">
        <w:t>е</w:t>
      </w:r>
      <w:r w:rsidRPr="00747480">
        <w:t>ологич</w:t>
      </w:r>
      <w:r w:rsidR="001F04F1" w:rsidRPr="00747480">
        <w:t>е</w:t>
      </w:r>
      <w:r w:rsidRPr="00747480">
        <w:t>ский муз</w:t>
      </w:r>
      <w:r w:rsidR="001F04F1" w:rsidRPr="00747480">
        <w:t>е</w:t>
      </w:r>
      <w:r w:rsidRPr="00747480">
        <w:t>й «</w:t>
      </w:r>
      <w:proofErr w:type="spellStart"/>
      <w:r w:rsidRPr="00747480">
        <w:t>Б</w:t>
      </w:r>
      <w:r w:rsidR="001F04F1" w:rsidRPr="00747480">
        <w:t>е</w:t>
      </w:r>
      <w:r w:rsidRPr="00747480">
        <w:t>р</w:t>
      </w:r>
      <w:r w:rsidR="001F04F1" w:rsidRPr="00747480">
        <w:t>е</w:t>
      </w:r>
      <w:r w:rsidRPr="00747480">
        <w:t>сть</w:t>
      </w:r>
      <w:r w:rsidR="001F04F1" w:rsidRPr="00747480">
        <w:t>е</w:t>
      </w:r>
      <w:proofErr w:type="spellEnd"/>
      <w:r w:rsidRPr="00747480">
        <w:t>» (г. Бр</w:t>
      </w:r>
      <w:r w:rsidR="001F04F1" w:rsidRPr="00747480">
        <w:t>е</w:t>
      </w:r>
      <w:r w:rsidRPr="00747480">
        <w:t>ст);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космонавтики (д. Томашовка, Бр</w:t>
      </w:r>
      <w:r w:rsidR="001F04F1" w:rsidRPr="00747480">
        <w:t>е</w:t>
      </w:r>
      <w:r w:rsidRPr="00747480">
        <w:t>стский р-н);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 xml:space="preserve">й утюга (г. Коссово, </w:t>
      </w:r>
      <w:proofErr w:type="spellStart"/>
      <w:r w:rsidRPr="00747480">
        <w:t>Ивац</w:t>
      </w:r>
      <w:r w:rsidR="001F04F1" w:rsidRPr="00747480">
        <w:t>е</w:t>
      </w:r>
      <w:r w:rsidRPr="00747480">
        <w:t>вичский</w:t>
      </w:r>
      <w:proofErr w:type="spellEnd"/>
      <w:r w:rsidRPr="00747480">
        <w:t xml:space="preserve"> р-н);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Научно-иссл</w:t>
      </w:r>
      <w:r w:rsidR="001F04F1" w:rsidRPr="00747480">
        <w:t>е</w:t>
      </w:r>
      <w:r w:rsidRPr="00747480">
        <w:t>доват</w:t>
      </w:r>
      <w:r w:rsidR="001F04F1" w:rsidRPr="00747480">
        <w:t>е</w:t>
      </w:r>
      <w:r w:rsidRPr="00747480">
        <w:t>льско</w:t>
      </w:r>
      <w:r w:rsidR="001F04F1" w:rsidRPr="00747480">
        <w:t>е</w:t>
      </w:r>
      <w:r w:rsidRPr="00747480">
        <w:t xml:space="preserve"> учр</w:t>
      </w:r>
      <w:r w:rsidR="001F04F1" w:rsidRPr="00747480">
        <w:t>е</w:t>
      </w:r>
      <w:r w:rsidRPr="00747480">
        <w:t>жд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культуры «</w:t>
      </w:r>
      <w:proofErr w:type="spellStart"/>
      <w:r w:rsidRPr="00747480">
        <w:t>Браславско</w:t>
      </w:r>
      <w:r w:rsidR="001F04F1" w:rsidRPr="00747480">
        <w:t>е</w:t>
      </w:r>
      <w:proofErr w:type="spellEnd"/>
      <w:r w:rsidRPr="00747480">
        <w:t xml:space="preserve"> районно</w:t>
      </w:r>
      <w:r w:rsidR="001F04F1" w:rsidRPr="00747480">
        <w:t>е</w:t>
      </w:r>
      <w:r w:rsidRPr="00747480">
        <w:t xml:space="preserve"> объ</w:t>
      </w:r>
      <w:r w:rsidR="001F04F1" w:rsidRPr="00747480">
        <w:t>е</w:t>
      </w:r>
      <w:r w:rsidRPr="00747480">
        <w:t>дин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муз</w:t>
      </w:r>
      <w:r w:rsidR="001F04F1" w:rsidRPr="00747480">
        <w:t>ее</w:t>
      </w:r>
      <w:r w:rsidRPr="00747480">
        <w:t>в» (г. Браслав);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Учр</w:t>
      </w:r>
      <w:r w:rsidR="001F04F1" w:rsidRPr="00747480">
        <w:t>е</w:t>
      </w:r>
      <w:r w:rsidRPr="00747480">
        <w:t>жд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культуры «М</w:t>
      </w:r>
      <w:r w:rsidR="001F04F1" w:rsidRPr="00747480">
        <w:t>е</w:t>
      </w:r>
      <w:r w:rsidRPr="00747480">
        <w:t>мориальный муз</w:t>
      </w:r>
      <w:r w:rsidR="001F04F1" w:rsidRPr="00747480">
        <w:t>е</w:t>
      </w:r>
      <w:r w:rsidRPr="00747480">
        <w:t>й садовода-с</w:t>
      </w:r>
      <w:r w:rsidR="001F04F1" w:rsidRPr="00747480">
        <w:t>е</w:t>
      </w:r>
      <w:r w:rsidRPr="00747480">
        <w:t>л</w:t>
      </w:r>
      <w:r w:rsidR="001F04F1" w:rsidRPr="00747480">
        <w:t>е</w:t>
      </w:r>
      <w:r w:rsidRPr="00747480">
        <w:t>кцион</w:t>
      </w:r>
      <w:r w:rsidR="001F04F1" w:rsidRPr="00747480">
        <w:t>е</w:t>
      </w:r>
      <w:r w:rsidRPr="00747480">
        <w:t>ра И.</w:t>
      </w:r>
      <w:r w:rsidR="009B335F">
        <w:t> </w:t>
      </w:r>
      <w:r w:rsidRPr="00747480">
        <w:t>П.</w:t>
      </w:r>
      <w:r w:rsidR="009B335F">
        <w:t> </w:t>
      </w:r>
      <w:proofErr w:type="spellStart"/>
      <w:r w:rsidRPr="00747480">
        <w:t>Сикоры</w:t>
      </w:r>
      <w:proofErr w:type="spellEnd"/>
      <w:r w:rsidRPr="00747480">
        <w:t xml:space="preserve">» (д. </w:t>
      </w:r>
      <w:proofErr w:type="spellStart"/>
      <w:r w:rsidRPr="00747480">
        <w:t>Алашки</w:t>
      </w:r>
      <w:proofErr w:type="spellEnd"/>
      <w:r w:rsidRPr="00747480">
        <w:t xml:space="preserve">, </w:t>
      </w:r>
      <w:proofErr w:type="spellStart"/>
      <w:r w:rsidRPr="00747480">
        <w:t>Шарковщинский</w:t>
      </w:r>
      <w:proofErr w:type="spellEnd"/>
      <w:r w:rsidRPr="00747480">
        <w:t xml:space="preserve"> р-н);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Д</w:t>
      </w:r>
      <w:r w:rsidR="001F04F1" w:rsidRPr="00747480">
        <w:t>е</w:t>
      </w:r>
      <w:r w:rsidRPr="00747480">
        <w:t>тский муз</w:t>
      </w:r>
      <w:r w:rsidR="001F04F1" w:rsidRPr="00747480">
        <w:t>е</w:t>
      </w:r>
      <w:r w:rsidRPr="00747480">
        <w:t>й (г. Полоцк);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истории частного колл</w:t>
      </w:r>
      <w:r w:rsidR="001F04F1" w:rsidRPr="00747480">
        <w:t>е</w:t>
      </w:r>
      <w:r w:rsidRPr="00747480">
        <w:t>кционирования (г. Вит</w:t>
      </w:r>
      <w:r w:rsidR="001F04F1" w:rsidRPr="00747480">
        <w:t>е</w:t>
      </w:r>
      <w:r w:rsidRPr="00747480">
        <w:t>бск);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УК «Гродн</w:t>
      </w:r>
      <w:r w:rsidR="001F04F1" w:rsidRPr="00747480">
        <w:t>е</w:t>
      </w:r>
      <w:r w:rsidRPr="00747480">
        <w:t>нский государств</w:t>
      </w:r>
      <w:r w:rsidR="001F04F1" w:rsidRPr="00747480">
        <w:t>е</w:t>
      </w:r>
      <w:r w:rsidRPr="00747480">
        <w:t>нный муз</w:t>
      </w:r>
      <w:r w:rsidR="001F04F1" w:rsidRPr="00747480">
        <w:t>е</w:t>
      </w:r>
      <w:r w:rsidRPr="00747480">
        <w:t>й истории р</w:t>
      </w:r>
      <w:r w:rsidR="001F04F1" w:rsidRPr="00747480">
        <w:t>е</w:t>
      </w:r>
      <w:r w:rsidRPr="00747480">
        <w:t>лигии» (г. Гродно);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Апт</w:t>
      </w:r>
      <w:r w:rsidR="001F04F1" w:rsidRPr="00747480">
        <w:t>е</w:t>
      </w:r>
      <w:r w:rsidRPr="00747480">
        <w:t>ка-муз</w:t>
      </w:r>
      <w:r w:rsidR="001F04F1" w:rsidRPr="00747480">
        <w:t>е</w:t>
      </w:r>
      <w:r w:rsidRPr="00747480">
        <w:t>й (г. Гродно);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proofErr w:type="gramStart"/>
      <w:r w:rsidRPr="00747480">
        <w:t>Муз</w:t>
      </w:r>
      <w:r w:rsidR="001F04F1" w:rsidRPr="00747480">
        <w:t>е</w:t>
      </w:r>
      <w:r w:rsidRPr="00747480">
        <w:t>й под открытым н</w:t>
      </w:r>
      <w:r w:rsidR="001F04F1" w:rsidRPr="00747480">
        <w:t>е</w:t>
      </w:r>
      <w:r w:rsidRPr="00747480">
        <w:t>бом</w:t>
      </w:r>
      <w:r w:rsidR="005951DD" w:rsidRPr="00747480">
        <w:t> </w:t>
      </w:r>
      <w:r w:rsidRPr="00747480">
        <w:t>— стоянка п</w:t>
      </w:r>
      <w:r w:rsidR="001F04F1" w:rsidRPr="00747480">
        <w:t>е</w:t>
      </w:r>
      <w:r w:rsidRPr="00747480">
        <w:t>рвобытного ч</w:t>
      </w:r>
      <w:r w:rsidR="001F04F1" w:rsidRPr="00747480">
        <w:t>е</w:t>
      </w:r>
      <w:r w:rsidRPr="00747480">
        <w:t>лов</w:t>
      </w:r>
      <w:r w:rsidR="001F04F1" w:rsidRPr="00747480">
        <w:t>е</w:t>
      </w:r>
      <w:r w:rsidRPr="00747480">
        <w:t>ка в н.</w:t>
      </w:r>
      <w:r w:rsidR="005951DD" w:rsidRPr="00747480">
        <w:t> </w:t>
      </w:r>
      <w:r w:rsidRPr="00747480">
        <w:t>п.</w:t>
      </w:r>
      <w:r w:rsidR="005951DD" w:rsidRPr="00747480">
        <w:t> </w:t>
      </w:r>
      <w:proofErr w:type="spellStart"/>
      <w:r w:rsidRPr="00747480">
        <w:t>Юровичи</w:t>
      </w:r>
      <w:proofErr w:type="spellEnd"/>
      <w:r w:rsidRPr="00747480">
        <w:t xml:space="preserve"> </w:t>
      </w:r>
      <w:proofErr w:type="spellStart"/>
      <w:r w:rsidRPr="00747480">
        <w:t>Калинковичского</w:t>
      </w:r>
      <w:proofErr w:type="spellEnd"/>
      <w:r w:rsidRPr="00747480">
        <w:t xml:space="preserve"> р-на (</w:t>
      </w:r>
      <w:proofErr w:type="spellStart"/>
      <w:r w:rsidRPr="00747480">
        <w:t>аг</w:t>
      </w:r>
      <w:proofErr w:type="spellEnd"/>
      <w:r w:rsidRPr="00747480">
        <w:t>.</w:t>
      </w:r>
      <w:proofErr w:type="gramEnd"/>
      <w:r w:rsidRPr="00747480">
        <w:t xml:space="preserve"> </w:t>
      </w:r>
      <w:proofErr w:type="spellStart"/>
      <w:proofErr w:type="gramStart"/>
      <w:r w:rsidRPr="00747480">
        <w:t>Юровичи</w:t>
      </w:r>
      <w:proofErr w:type="spellEnd"/>
      <w:r w:rsidRPr="00747480">
        <w:t xml:space="preserve">, </w:t>
      </w:r>
      <w:proofErr w:type="spellStart"/>
      <w:r w:rsidRPr="00747480">
        <w:t>Калинковичский</w:t>
      </w:r>
      <w:proofErr w:type="spellEnd"/>
      <w:r w:rsidRPr="00747480">
        <w:t xml:space="preserve"> р-н);</w:t>
      </w:r>
      <w:proofErr w:type="gramEnd"/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Историко-арх</w:t>
      </w:r>
      <w:r w:rsidR="001F04F1" w:rsidRPr="00747480">
        <w:t>е</w:t>
      </w:r>
      <w:r w:rsidRPr="00747480">
        <w:t>ологич</w:t>
      </w:r>
      <w:r w:rsidR="001F04F1" w:rsidRPr="00747480">
        <w:t>е</w:t>
      </w:r>
      <w:r w:rsidRPr="00747480">
        <w:t>ский компл</w:t>
      </w:r>
      <w:r w:rsidR="001F04F1" w:rsidRPr="00747480">
        <w:t>е</w:t>
      </w:r>
      <w:r w:rsidRPr="00747480">
        <w:t>кс «Др</w:t>
      </w:r>
      <w:r w:rsidR="001F04F1" w:rsidRPr="00747480">
        <w:t>е</w:t>
      </w:r>
      <w:r w:rsidRPr="00747480">
        <w:t>вний Туров» (г.</w:t>
      </w:r>
      <w:r w:rsidR="005951DD" w:rsidRPr="00747480">
        <w:t> </w:t>
      </w:r>
      <w:r w:rsidRPr="00747480">
        <w:t xml:space="preserve">Туров, </w:t>
      </w:r>
      <w:proofErr w:type="spellStart"/>
      <w:r w:rsidRPr="00747480">
        <w:t>Житковичский</w:t>
      </w:r>
      <w:proofErr w:type="spellEnd"/>
      <w:r w:rsidR="005951DD" w:rsidRPr="00747480">
        <w:t> </w:t>
      </w:r>
      <w:r w:rsidRPr="00747480">
        <w:t>р-н);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криминалистики (г. Гом</w:t>
      </w:r>
      <w:r w:rsidR="001F04F1" w:rsidRPr="00747480">
        <w:t>е</w:t>
      </w:r>
      <w:r w:rsidRPr="00747480">
        <w:t>ль);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proofErr w:type="gramStart"/>
      <w:r w:rsidRPr="00747480">
        <w:t>Муз</w:t>
      </w:r>
      <w:r w:rsidR="001F04F1" w:rsidRPr="00747480">
        <w:t>е</w:t>
      </w:r>
      <w:r w:rsidRPr="00747480">
        <w:t>й истории плодоводства Б</w:t>
      </w:r>
      <w:r w:rsidR="001F04F1" w:rsidRPr="00747480">
        <w:t>е</w:t>
      </w:r>
      <w:r w:rsidRPr="00747480">
        <w:t>ларуси (</w:t>
      </w:r>
      <w:proofErr w:type="spellStart"/>
      <w:r w:rsidRPr="00747480">
        <w:t>аг</w:t>
      </w:r>
      <w:proofErr w:type="spellEnd"/>
      <w:r w:rsidRPr="00747480">
        <w:t>.</w:t>
      </w:r>
      <w:proofErr w:type="gramEnd"/>
      <w:r w:rsidRPr="00747480">
        <w:t xml:space="preserve"> </w:t>
      </w:r>
      <w:proofErr w:type="gramStart"/>
      <w:r w:rsidRPr="00747480">
        <w:t>Самохваловичи, Минский р-н);</w:t>
      </w:r>
      <w:proofErr w:type="gramEnd"/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proofErr w:type="gramStart"/>
      <w:r w:rsidRPr="00747480">
        <w:t>Муз</w:t>
      </w:r>
      <w:r w:rsidR="001F04F1" w:rsidRPr="00747480">
        <w:t>е</w:t>
      </w:r>
      <w:r w:rsidRPr="00747480">
        <w:t>й картоф</w:t>
      </w:r>
      <w:r w:rsidR="001F04F1" w:rsidRPr="00747480">
        <w:t>е</w:t>
      </w:r>
      <w:r w:rsidRPr="00747480">
        <w:t>ля (</w:t>
      </w:r>
      <w:proofErr w:type="spellStart"/>
      <w:r w:rsidRPr="00747480">
        <w:t>аг</w:t>
      </w:r>
      <w:proofErr w:type="spellEnd"/>
      <w:r w:rsidRPr="00747480">
        <w:t>.</w:t>
      </w:r>
      <w:proofErr w:type="gramEnd"/>
      <w:r w:rsidRPr="00747480">
        <w:t xml:space="preserve"> </w:t>
      </w:r>
      <w:proofErr w:type="spellStart"/>
      <w:proofErr w:type="gramStart"/>
      <w:r w:rsidRPr="00747480">
        <w:t>Д</w:t>
      </w:r>
      <w:r w:rsidR="001F04F1" w:rsidRPr="00747480">
        <w:t>е</w:t>
      </w:r>
      <w:r w:rsidRPr="00747480">
        <w:t>щ</w:t>
      </w:r>
      <w:r w:rsidR="001F04F1" w:rsidRPr="00747480">
        <w:t>е</w:t>
      </w:r>
      <w:r w:rsidRPr="00747480">
        <w:t>нка</w:t>
      </w:r>
      <w:proofErr w:type="spellEnd"/>
      <w:r w:rsidRPr="00747480">
        <w:t xml:space="preserve">, </w:t>
      </w:r>
      <w:proofErr w:type="spellStart"/>
      <w:r w:rsidRPr="00747480">
        <w:t>Узд</w:t>
      </w:r>
      <w:r w:rsidR="001F04F1" w:rsidRPr="00747480">
        <w:t>е</w:t>
      </w:r>
      <w:r w:rsidRPr="00747480">
        <w:t>нский</w:t>
      </w:r>
      <w:proofErr w:type="spellEnd"/>
      <w:r w:rsidRPr="00747480">
        <w:t xml:space="preserve"> р-н);</w:t>
      </w:r>
      <w:proofErr w:type="gramEnd"/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Усадьба-муз</w:t>
      </w:r>
      <w:r w:rsidR="001F04F1" w:rsidRPr="00747480">
        <w:t>е</w:t>
      </w:r>
      <w:r w:rsidRPr="00747480">
        <w:t>й «</w:t>
      </w:r>
      <w:proofErr w:type="gramStart"/>
      <w:r w:rsidRPr="00747480">
        <w:t>Стары</w:t>
      </w:r>
      <w:proofErr w:type="gramEnd"/>
      <w:r w:rsidRPr="00747480">
        <w:t xml:space="preserve"> </w:t>
      </w:r>
      <w:proofErr w:type="spellStart"/>
      <w:r w:rsidRPr="00747480">
        <w:t>М</w:t>
      </w:r>
      <w:r w:rsidR="001F04F1" w:rsidRPr="00747480">
        <w:t>е</w:t>
      </w:r>
      <w:r w:rsidRPr="00747480">
        <w:t>нск</w:t>
      </w:r>
      <w:proofErr w:type="spellEnd"/>
      <w:r w:rsidRPr="00747480">
        <w:t>» (д. Городищ</w:t>
      </w:r>
      <w:r w:rsidR="001F04F1" w:rsidRPr="00747480">
        <w:t>е</w:t>
      </w:r>
      <w:r w:rsidRPr="00747480">
        <w:t>, Минский р-н);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РУП «Национальный аэропорт “Минск”» (от МКАД по Московскому шосс</w:t>
      </w:r>
      <w:r w:rsidR="001F04F1" w:rsidRPr="00747480">
        <w:t>е</w:t>
      </w:r>
      <w:r w:rsidRPr="00747480">
        <w:t>, автомагистраль М</w:t>
      </w:r>
      <w:proofErr w:type="gramStart"/>
      <w:r w:rsidRPr="00747480">
        <w:t>2</w:t>
      </w:r>
      <w:proofErr w:type="gramEnd"/>
      <w:r w:rsidRPr="00747480">
        <w:t>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Учр</w:t>
      </w:r>
      <w:r w:rsidR="001F04F1" w:rsidRPr="00747480">
        <w:t>е</w:t>
      </w:r>
      <w:r w:rsidRPr="00747480">
        <w:t>жд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культуры «Мстиславский районный историко-арх</w:t>
      </w:r>
      <w:r w:rsidR="001F04F1" w:rsidRPr="00747480">
        <w:t>е</w:t>
      </w:r>
      <w:r w:rsidRPr="00747480">
        <w:t>ологич</w:t>
      </w:r>
      <w:r w:rsidR="001F04F1" w:rsidRPr="00747480">
        <w:t>е</w:t>
      </w:r>
      <w:r w:rsidRPr="00747480">
        <w:t>ский муз</w:t>
      </w:r>
      <w:r w:rsidR="001F04F1" w:rsidRPr="00747480">
        <w:t>е</w:t>
      </w:r>
      <w:r w:rsidRPr="00747480">
        <w:t>й» (г. Мстиславль);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истории п</w:t>
      </w:r>
      <w:r w:rsidR="001F04F1" w:rsidRPr="00747480">
        <w:t>е</w:t>
      </w:r>
      <w:r w:rsidRPr="00747480">
        <w:t xml:space="preserve">чати и фотографии </w:t>
      </w:r>
      <w:proofErr w:type="spellStart"/>
      <w:r w:rsidRPr="00747480">
        <w:t>Гом</w:t>
      </w:r>
      <w:r w:rsidR="001F04F1" w:rsidRPr="00747480">
        <w:t>е</w:t>
      </w:r>
      <w:r w:rsidRPr="00747480">
        <w:t>льщины</w:t>
      </w:r>
      <w:proofErr w:type="spellEnd"/>
      <w:r w:rsidRPr="00747480">
        <w:t xml:space="preserve"> (г. Гом</w:t>
      </w:r>
      <w:r w:rsidR="001F04F1" w:rsidRPr="00747480">
        <w:t>е</w:t>
      </w:r>
      <w:r w:rsidRPr="00747480">
        <w:t>ль);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Р</w:t>
      </w:r>
      <w:r w:rsidR="001F04F1" w:rsidRPr="00747480">
        <w:t>е</w:t>
      </w:r>
      <w:r w:rsidRPr="00747480">
        <w:t>спубликанский ц</w:t>
      </w:r>
      <w:r w:rsidR="001F04F1" w:rsidRPr="00747480">
        <w:t>е</w:t>
      </w:r>
      <w:r w:rsidRPr="00747480">
        <w:t>нтр экологии и кра</w:t>
      </w:r>
      <w:r w:rsidR="001F04F1" w:rsidRPr="00747480">
        <w:t>е</w:t>
      </w:r>
      <w:r w:rsidRPr="00747480">
        <w:t>в</w:t>
      </w:r>
      <w:r w:rsidR="001F04F1" w:rsidRPr="00747480">
        <w:t>е</w:t>
      </w:r>
      <w:r w:rsidRPr="00747480">
        <w:t>д</w:t>
      </w:r>
      <w:r w:rsidR="001F04F1" w:rsidRPr="00747480">
        <w:t>е</w:t>
      </w:r>
      <w:r w:rsidRPr="00747480">
        <w:t>ния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Минский план</w:t>
      </w:r>
      <w:r w:rsidR="001F04F1" w:rsidRPr="00747480">
        <w:t>е</w:t>
      </w:r>
      <w:r w:rsidRPr="00747480">
        <w:t>тарий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Государств</w:t>
      </w:r>
      <w:r w:rsidR="001F04F1" w:rsidRPr="00747480">
        <w:t>е</w:t>
      </w:r>
      <w:r w:rsidRPr="00747480">
        <w:t>нно</w:t>
      </w:r>
      <w:r w:rsidR="001F04F1" w:rsidRPr="00747480">
        <w:t>е</w:t>
      </w:r>
      <w:r w:rsidRPr="00747480">
        <w:t xml:space="preserve"> научно</w:t>
      </w:r>
      <w:r w:rsidR="001F04F1" w:rsidRPr="00747480">
        <w:t>е</w:t>
      </w:r>
      <w:r w:rsidRPr="00747480">
        <w:t xml:space="preserve"> учр</w:t>
      </w:r>
      <w:r w:rsidR="001F04F1" w:rsidRPr="00747480">
        <w:t>е</w:t>
      </w:r>
      <w:r w:rsidRPr="00747480">
        <w:t>жд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«Ц</w:t>
      </w:r>
      <w:r w:rsidR="001F04F1" w:rsidRPr="00747480">
        <w:t>е</w:t>
      </w:r>
      <w:r w:rsidRPr="00747480">
        <w:t>нтральный ботанич</w:t>
      </w:r>
      <w:r w:rsidR="001F04F1" w:rsidRPr="00747480">
        <w:t>е</w:t>
      </w:r>
      <w:r w:rsidRPr="00747480">
        <w:t>ский сад НАН Б</w:t>
      </w:r>
      <w:r w:rsidR="001F04F1" w:rsidRPr="00747480">
        <w:t>е</w:t>
      </w:r>
      <w:r w:rsidRPr="00747480">
        <w:t>ларуси»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«Умный Минск»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науки «</w:t>
      </w:r>
      <w:proofErr w:type="spellStart"/>
      <w:r w:rsidRPr="00747480">
        <w:t>Эл</w:t>
      </w:r>
      <w:r w:rsidR="001F04F1" w:rsidRPr="00747480">
        <w:t>е</w:t>
      </w:r>
      <w:r w:rsidRPr="00747480">
        <w:t>м</w:t>
      </w:r>
      <w:r w:rsidR="001F04F1" w:rsidRPr="00747480">
        <w:t>е</w:t>
      </w:r>
      <w:r w:rsidRPr="00747480">
        <w:t>нто</w:t>
      </w:r>
      <w:proofErr w:type="spellEnd"/>
      <w:r w:rsidRPr="00747480">
        <w:t>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Национальный историч</w:t>
      </w:r>
      <w:r w:rsidR="001F04F1" w:rsidRPr="00747480">
        <w:t>е</w:t>
      </w:r>
      <w:r w:rsidRPr="00747480">
        <w:t>ский муз</w:t>
      </w:r>
      <w:r w:rsidR="001F04F1" w:rsidRPr="00747480">
        <w:t>е</w:t>
      </w:r>
      <w:r w:rsidRPr="00747480">
        <w:t>й Б</w:t>
      </w:r>
      <w:r w:rsidR="001F04F1" w:rsidRPr="00747480">
        <w:t>е</w:t>
      </w:r>
      <w:r w:rsidRPr="00747480">
        <w:t>ларуси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истории Национальной акад</w:t>
      </w:r>
      <w:r w:rsidR="001F04F1" w:rsidRPr="00747480">
        <w:t>е</w:t>
      </w:r>
      <w:r w:rsidRPr="00747480">
        <w:t>мии наук Б</w:t>
      </w:r>
      <w:r w:rsidR="001F04F1" w:rsidRPr="00747480">
        <w:t>е</w:t>
      </w:r>
      <w:r w:rsidRPr="00747480">
        <w:t>ларуси. Зал «Живая арх</w:t>
      </w:r>
      <w:r w:rsidR="001F04F1" w:rsidRPr="00747480">
        <w:t>е</w:t>
      </w:r>
      <w:r w:rsidRPr="00747480">
        <w:t>ология. Пол</w:t>
      </w:r>
      <w:r w:rsidR="001F04F1" w:rsidRPr="00747480">
        <w:t>е</w:t>
      </w:r>
      <w:r w:rsidRPr="00747480">
        <w:t>сско</w:t>
      </w:r>
      <w:r w:rsidR="001F04F1" w:rsidRPr="00747480">
        <w:t>е</w:t>
      </w:r>
      <w:r w:rsidRPr="00747480">
        <w:t xml:space="preserve"> подворь</w:t>
      </w:r>
      <w:r w:rsidR="001F04F1" w:rsidRPr="00747480">
        <w:t>е</w:t>
      </w:r>
      <w:r w:rsidRPr="00747480">
        <w:t xml:space="preserve"> 2</w:t>
      </w:r>
      <w:r w:rsidR="004C0C82" w:rsidRPr="00747480">
        <w:t> </w:t>
      </w:r>
      <w:r w:rsidRPr="00747480">
        <w:t>тыс. до</w:t>
      </w:r>
      <w:r w:rsidR="004C0C82" w:rsidRPr="00747480">
        <w:t> </w:t>
      </w:r>
      <w:r w:rsidRPr="00747480">
        <w:t>н.</w:t>
      </w:r>
      <w:r w:rsidR="004C0C82" w:rsidRPr="00747480">
        <w:t> </w:t>
      </w:r>
      <w:r w:rsidRPr="00747480">
        <w:t>э.»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совр</w:t>
      </w:r>
      <w:r w:rsidR="001F04F1" w:rsidRPr="00747480">
        <w:t>е</w:t>
      </w:r>
      <w:r w:rsidRPr="00747480">
        <w:t>м</w:t>
      </w:r>
      <w:r w:rsidR="001F04F1" w:rsidRPr="00747480">
        <w:t>е</w:t>
      </w:r>
      <w:r w:rsidRPr="00747480">
        <w:t>нной б</w:t>
      </w:r>
      <w:r w:rsidR="001F04F1" w:rsidRPr="00747480">
        <w:t>е</w:t>
      </w:r>
      <w:r w:rsidRPr="00747480">
        <w:t>лорусской государств</w:t>
      </w:r>
      <w:r w:rsidR="001F04F1" w:rsidRPr="00747480">
        <w:t>е</w:t>
      </w:r>
      <w:r w:rsidRPr="00747480">
        <w:t>нности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«</w:t>
      </w:r>
      <w:proofErr w:type="spellStart"/>
      <w:r w:rsidRPr="00747480">
        <w:t>Эксп</w:t>
      </w:r>
      <w:r w:rsidR="001F04F1" w:rsidRPr="00747480">
        <w:t>е</w:t>
      </w:r>
      <w:r w:rsidRPr="00747480">
        <w:t>рим</w:t>
      </w:r>
      <w:r w:rsidR="001F04F1" w:rsidRPr="00747480">
        <w:t>е</w:t>
      </w:r>
      <w:r w:rsidRPr="00747480">
        <w:t>нтус</w:t>
      </w:r>
      <w:proofErr w:type="spellEnd"/>
      <w:r w:rsidRPr="00747480">
        <w:t>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Арх</w:t>
      </w:r>
      <w:r w:rsidR="001F04F1" w:rsidRPr="00747480">
        <w:t>е</w:t>
      </w:r>
      <w:r w:rsidRPr="00747480">
        <w:t>ологич</w:t>
      </w:r>
      <w:r w:rsidR="001F04F1" w:rsidRPr="00747480">
        <w:t>е</w:t>
      </w:r>
      <w:r w:rsidRPr="00747480">
        <w:t>ский муз</w:t>
      </w:r>
      <w:r w:rsidR="001F04F1" w:rsidRPr="00747480">
        <w:t>е</w:t>
      </w:r>
      <w:r w:rsidRPr="00747480">
        <w:t>й «В</w:t>
      </w:r>
      <w:r w:rsidR="001F04F1" w:rsidRPr="00747480">
        <w:t>е</w:t>
      </w:r>
      <w:r w:rsidRPr="00747480">
        <w:t>рхний город»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Учр</w:t>
      </w:r>
      <w:r w:rsidR="001F04F1" w:rsidRPr="00747480">
        <w:t>е</w:t>
      </w:r>
      <w:r w:rsidRPr="00747480">
        <w:t>жд</w:t>
      </w:r>
      <w:r w:rsidR="001F04F1" w:rsidRPr="00747480">
        <w:t>е</w:t>
      </w:r>
      <w:r w:rsidRPr="00747480">
        <w:t>ни</w:t>
      </w:r>
      <w:r w:rsidR="001F04F1" w:rsidRPr="00747480">
        <w:t>е</w:t>
      </w:r>
      <w:r w:rsidRPr="00747480">
        <w:t xml:space="preserve"> «Государств</w:t>
      </w:r>
      <w:r w:rsidR="001F04F1" w:rsidRPr="00747480">
        <w:t>е</w:t>
      </w:r>
      <w:r w:rsidRPr="00747480">
        <w:t>нный муз</w:t>
      </w:r>
      <w:r w:rsidR="001F04F1" w:rsidRPr="00747480">
        <w:t>е</w:t>
      </w:r>
      <w:r w:rsidRPr="00747480">
        <w:t>й истории б</w:t>
      </w:r>
      <w:r w:rsidR="001F04F1" w:rsidRPr="00747480">
        <w:t>е</w:t>
      </w:r>
      <w:r w:rsidRPr="00747480">
        <w:t>лорусской лит</w:t>
      </w:r>
      <w:r w:rsidR="001F04F1" w:rsidRPr="00747480">
        <w:t>е</w:t>
      </w:r>
      <w:r w:rsidRPr="00747480">
        <w:t>ратуры» (г.</w:t>
      </w:r>
      <w:r w:rsidR="004C0C82" w:rsidRPr="00747480">
        <w:t> </w:t>
      </w:r>
      <w:r w:rsidRPr="00747480">
        <w:t>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Ц</w:t>
      </w:r>
      <w:r w:rsidR="001F04F1" w:rsidRPr="00747480">
        <w:t>е</w:t>
      </w:r>
      <w:r w:rsidRPr="00747480">
        <w:t>нтр ок</w:t>
      </w:r>
      <w:r w:rsidR="001F04F1" w:rsidRPr="00747480">
        <w:t>е</w:t>
      </w:r>
      <w:r w:rsidRPr="00747480">
        <w:t>анографии «Открытый ок</w:t>
      </w:r>
      <w:r w:rsidR="001F04F1" w:rsidRPr="00747480">
        <w:t>е</w:t>
      </w:r>
      <w:r w:rsidRPr="00747480">
        <w:t>ан»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 xml:space="preserve">й </w:t>
      </w:r>
      <w:proofErr w:type="spellStart"/>
      <w:r w:rsidRPr="00747480">
        <w:t>л</w:t>
      </w:r>
      <w:r w:rsidR="001F04F1" w:rsidRPr="00747480">
        <w:t>е</w:t>
      </w:r>
      <w:r w:rsidRPr="00747480">
        <w:t>го</w:t>
      </w:r>
      <w:proofErr w:type="spellEnd"/>
      <w:r w:rsidRPr="00747480">
        <w:t xml:space="preserve">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з</w:t>
      </w:r>
      <w:r w:rsidR="001F04F1" w:rsidRPr="00747480">
        <w:t>е</w:t>
      </w:r>
      <w:r w:rsidRPr="00747480">
        <w:t>мл</w:t>
      </w:r>
      <w:r w:rsidR="001F04F1" w:rsidRPr="00747480">
        <w:t>е</w:t>
      </w:r>
      <w:r w:rsidRPr="00747480">
        <w:t>в</w:t>
      </w:r>
      <w:r w:rsidR="001F04F1" w:rsidRPr="00747480">
        <w:t>е</w:t>
      </w:r>
      <w:r w:rsidRPr="00747480">
        <w:t>д</w:t>
      </w:r>
      <w:r w:rsidR="001F04F1" w:rsidRPr="00747480">
        <w:t>е</w:t>
      </w:r>
      <w:r w:rsidRPr="00747480">
        <w:t>ния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lastRenderedPageBreak/>
        <w:t>Муз</w:t>
      </w:r>
      <w:r w:rsidR="001F04F1" w:rsidRPr="00747480">
        <w:t>е</w:t>
      </w:r>
      <w:r w:rsidRPr="00747480">
        <w:t>й истории б</w:t>
      </w:r>
      <w:r w:rsidR="001F04F1" w:rsidRPr="00747480">
        <w:t>е</w:t>
      </w:r>
      <w:r w:rsidRPr="00747480">
        <w:t>лорусского кино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истории т</w:t>
      </w:r>
      <w:r w:rsidR="001F04F1" w:rsidRPr="00747480">
        <w:t>е</w:t>
      </w:r>
      <w:r w:rsidRPr="00747480">
        <w:t>атральной и музыкальной культуры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Историко-информационный ц</w:t>
      </w:r>
      <w:r w:rsidR="001F04F1" w:rsidRPr="00747480">
        <w:t>е</w:t>
      </w:r>
      <w:r w:rsidRPr="00747480">
        <w:t>нтр связи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истории м</w:t>
      </w:r>
      <w:r w:rsidR="001F04F1" w:rsidRPr="00747480">
        <w:t>е</w:t>
      </w:r>
      <w:r w:rsidRPr="00747480">
        <w:t>дицины Б</w:t>
      </w:r>
      <w:r w:rsidR="001F04F1" w:rsidRPr="00747480">
        <w:t>е</w:t>
      </w:r>
      <w:r w:rsidRPr="00747480">
        <w:t>ларуси (г. Минск);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Муз</w:t>
      </w:r>
      <w:r w:rsidR="001F04F1" w:rsidRPr="00747480">
        <w:t>е</w:t>
      </w:r>
      <w:r w:rsidRPr="00747480">
        <w:t>й авиации и космонавтики (аэродром Липки, г. Минск).</w:t>
      </w:r>
    </w:p>
    <w:p w:rsidR="00625E3B" w:rsidRPr="00747480" w:rsidRDefault="00625E3B" w:rsidP="00DC775C">
      <w:pPr>
        <w:pStyle w:val="a3"/>
      </w:pPr>
    </w:p>
    <w:p w:rsidR="00625E3B" w:rsidRPr="00747480" w:rsidRDefault="00625E3B" w:rsidP="0008697E">
      <w:pPr>
        <w:pStyle w:val="1"/>
      </w:pPr>
      <w:r w:rsidRPr="00747480">
        <w:t>Должности: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главный научный сотрудник;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в</w:t>
      </w:r>
      <w:r w:rsidR="001F04F1" w:rsidRPr="00747480">
        <w:t>е</w:t>
      </w:r>
      <w:r w:rsidRPr="00747480">
        <w:t>дущий научный сотрудник;</w:t>
      </w:r>
    </w:p>
    <w:p w:rsidR="00625E3B" w:rsidRPr="00747480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старший научный сотрудник;</w:t>
      </w:r>
    </w:p>
    <w:p w:rsidR="00625E3B" w:rsidRPr="001F04F1" w:rsidRDefault="00625E3B" w:rsidP="00DC775C">
      <w:pPr>
        <w:pStyle w:val="a3"/>
        <w:numPr>
          <w:ilvl w:val="0"/>
          <w:numId w:val="27"/>
        </w:numPr>
        <w:ind w:left="360"/>
      </w:pPr>
      <w:r w:rsidRPr="00747480">
        <w:t>научный сотрудник</w:t>
      </w:r>
      <w:r w:rsidRPr="001F04F1">
        <w:t>;</w:t>
      </w:r>
    </w:p>
    <w:p w:rsidR="00625E3B" w:rsidRPr="001F04F1" w:rsidRDefault="00625E3B" w:rsidP="00DC775C">
      <w:pPr>
        <w:pStyle w:val="a3"/>
        <w:numPr>
          <w:ilvl w:val="0"/>
          <w:numId w:val="27"/>
        </w:numPr>
        <w:ind w:left="360"/>
      </w:pPr>
      <w:r w:rsidRPr="001F04F1">
        <w:t>младший научный сотрудник;</w:t>
      </w:r>
    </w:p>
    <w:p w:rsidR="00520A67" w:rsidRPr="001F04F1" w:rsidRDefault="00625E3B" w:rsidP="00DC775C">
      <w:pPr>
        <w:pStyle w:val="a3"/>
        <w:numPr>
          <w:ilvl w:val="0"/>
          <w:numId w:val="27"/>
        </w:numPr>
        <w:ind w:left="360"/>
      </w:pPr>
      <w:r w:rsidRPr="001F04F1">
        <w:t>лаборант.</w:t>
      </w:r>
    </w:p>
    <w:sectPr w:rsidR="00520A67" w:rsidRPr="001F04F1" w:rsidSect="0055343A">
      <w:headerReference w:type="default" r:id="rId59"/>
      <w:footerReference w:type="default" r:id="rId60"/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25DB" w:rsidRDefault="006525DB" w:rsidP="00AA1ABA">
      <w:pPr>
        <w:spacing w:after="0" w:line="240" w:lineRule="auto"/>
      </w:pPr>
      <w:r>
        <w:separator/>
      </w:r>
    </w:p>
  </w:endnote>
  <w:endnote w:type="continuationSeparator" w:id="0">
    <w:p w:rsidR="006525DB" w:rsidRDefault="006525DB" w:rsidP="00AA1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Pragmatica">
    <w:altName w:val="Corbel"/>
    <w:charset w:val="00"/>
    <w:family w:val="auto"/>
    <w:pitch w:val="variable"/>
    <w:sig w:usb0="00000001" w:usb1="500078F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yriadPro-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237273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404040" w:themeColor="text1" w:themeTint="BF"/>
        <w:sz w:val="24"/>
      </w:rPr>
    </w:sdtEndPr>
    <w:sdtContent>
      <w:p w:rsidR="00360A5D" w:rsidRPr="0003005E" w:rsidRDefault="00360A5D" w:rsidP="0055343A">
        <w:pPr>
          <w:pStyle w:val="ad"/>
          <w:jc w:val="center"/>
          <w:rPr>
            <w:rFonts w:ascii="Times New Roman" w:hAnsi="Times New Roman" w:cs="Times New Roman"/>
            <w:color w:val="404040" w:themeColor="text1" w:themeTint="BF"/>
            <w:sz w:val="24"/>
          </w:rPr>
        </w:pP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begin"/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instrText>PAGE   \* MERGEFORMAT</w:instrTex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separate"/>
        </w:r>
        <w:r w:rsidR="004C44EB">
          <w:rPr>
            <w:rFonts w:ascii="Times New Roman" w:hAnsi="Times New Roman" w:cs="Times New Roman"/>
            <w:noProof/>
            <w:color w:val="404040" w:themeColor="text1" w:themeTint="BF"/>
            <w:sz w:val="24"/>
          </w:rPr>
          <w:t>4</w: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25DB" w:rsidRDefault="006525DB" w:rsidP="00AA1ABA">
      <w:pPr>
        <w:spacing w:after="0" w:line="240" w:lineRule="auto"/>
      </w:pPr>
      <w:r>
        <w:separator/>
      </w:r>
    </w:p>
  </w:footnote>
  <w:footnote w:type="continuationSeparator" w:id="0">
    <w:p w:rsidR="006525DB" w:rsidRDefault="006525DB" w:rsidP="00AA1A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60A5D" w:rsidRPr="001F04F1" w:rsidRDefault="00360A5D" w:rsidP="00293A6B">
    <w:pPr>
      <w:pStyle w:val="ab"/>
      <w:spacing w:after="240"/>
      <w:rPr>
        <w:rFonts w:ascii="Times New Roman" w:hAnsi="Times New Roman" w:cs="Times New Roman"/>
        <w:color w:val="404040" w:themeColor="text1" w:themeTint="BF"/>
        <w:szCs w:val="24"/>
      </w:rPr>
    </w:pPr>
    <w:r w:rsidRPr="003266FE">
      <w:rPr>
        <w:rFonts w:ascii="Times New Roman" w:hAnsi="Times New Roman" w:cs="Times New Roman"/>
        <w:color w:val="404040" w:themeColor="text1" w:themeTint="BF"/>
        <w:szCs w:val="24"/>
      </w:rPr>
      <w:t xml:space="preserve">Игра </w:t>
    </w:r>
    <w:r w:rsidRPr="003266FE">
      <w:rPr>
        <w:rFonts w:ascii="Times New Roman" w:hAnsi="Times New Roman" w:cs="Times New Roman"/>
        <w:color w:val="404040" w:themeColor="text1" w:themeTint="BF"/>
        <w:szCs w:val="24"/>
        <w:lang w:val="be-BY"/>
      </w:rPr>
      <w:t>“</w:t>
    </w:r>
    <w:r w:rsidRPr="003266FE">
      <w:rPr>
        <w:rFonts w:ascii="Times New Roman" w:hAnsi="Times New Roman" w:cs="Times New Roman"/>
        <w:color w:val="404040" w:themeColor="text1" w:themeTint="BF"/>
        <w:szCs w:val="24"/>
      </w:rPr>
      <w:t>МЕМО. Нау</w:t>
    </w:r>
    <w:r w:rsidRPr="003266FE">
      <w:rPr>
        <w:rFonts w:ascii="Times New Roman" w:hAnsi="Times New Roman" w:cs="Times New Roman"/>
        <w:color w:val="404040" w:themeColor="text1" w:themeTint="BF"/>
        <w:szCs w:val="24"/>
        <w:lang w:val="be-BY"/>
      </w:rPr>
      <w:t>чные достижения”</w:t>
    </w:r>
    <w:r w:rsidRPr="003266FE">
      <w:rPr>
        <w:rFonts w:ascii="Times New Roman" w:hAnsi="Times New Roman" w:cs="Times New Roman"/>
        <w:color w:val="404040" w:themeColor="text1" w:themeTint="BF"/>
        <w:szCs w:val="24"/>
      </w:rPr>
      <w:ptab w:relativeTo="margin" w:alignment="right" w:leader="none"/>
    </w:r>
    <w:proofErr w:type="spellStart"/>
    <w:r w:rsidRPr="003266FE">
      <w:rPr>
        <w:rFonts w:ascii="Times New Roman" w:hAnsi="Times New Roman" w:cs="Times New Roman"/>
        <w:color w:val="404040" w:themeColor="text1" w:themeTint="BF"/>
        <w:szCs w:val="24"/>
      </w:rPr>
      <w:t>Мультымедыйны</w:t>
    </w:r>
    <w:proofErr w:type="spellEnd"/>
    <w:r w:rsidRPr="003266FE">
      <w:rPr>
        <w:rFonts w:ascii="Times New Roman" w:hAnsi="Times New Roman" w:cs="Times New Roman"/>
        <w:color w:val="404040" w:themeColor="text1" w:themeTint="BF"/>
        <w:szCs w:val="24"/>
      </w:rPr>
      <w:t xml:space="preserve"> </w:t>
    </w:r>
    <w:proofErr w:type="spellStart"/>
    <w:r w:rsidRPr="003266FE">
      <w:rPr>
        <w:rFonts w:ascii="Times New Roman" w:hAnsi="Times New Roman" w:cs="Times New Roman"/>
        <w:color w:val="404040" w:themeColor="text1" w:themeTint="BF"/>
        <w:szCs w:val="24"/>
      </w:rPr>
      <w:t>дадатак</w:t>
    </w:r>
    <w:proofErr w:type="spellEnd"/>
    <w:r w:rsidRPr="003266FE">
      <w:rPr>
        <w:rFonts w:ascii="Times New Roman" w:hAnsi="Times New Roman" w:cs="Times New Roman"/>
        <w:color w:val="404040" w:themeColor="text1" w:themeTint="BF"/>
        <w:szCs w:val="24"/>
      </w:rPr>
      <w:t xml:space="preserve"> да </w:t>
    </w:r>
    <w:proofErr w:type="spellStart"/>
    <w:r w:rsidRPr="003266FE">
      <w:rPr>
        <w:rFonts w:ascii="Times New Roman" w:hAnsi="Times New Roman" w:cs="Times New Roman"/>
        <w:color w:val="404040" w:themeColor="text1" w:themeTint="BF"/>
        <w:szCs w:val="24"/>
      </w:rPr>
      <w:t>часопіса</w:t>
    </w:r>
    <w:proofErr w:type="spellEnd"/>
    <w:r w:rsidRPr="003266FE">
      <w:rPr>
        <w:rFonts w:ascii="Times New Roman" w:hAnsi="Times New Roman" w:cs="Times New Roman"/>
        <w:color w:val="404040" w:themeColor="text1" w:themeTint="BF"/>
        <w:szCs w:val="24"/>
      </w:rPr>
      <w:t xml:space="preserve"> “Пачатковая школа” № 03/2025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37E21"/>
    <w:multiLevelType w:val="hybridMultilevel"/>
    <w:tmpl w:val="28C456B4"/>
    <w:lvl w:ilvl="0" w:tplc="04090001">
      <w:start w:val="1"/>
      <w:numFmt w:val="bullet"/>
      <w:lvlText w:val=""/>
      <w:lvlJc w:val="left"/>
      <w:pPr>
        <w:ind w:left="58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309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2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4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469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18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90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29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349" w:hanging="360"/>
      </w:pPr>
      <w:rPr>
        <w:rFonts w:ascii="Wingdings" w:hAnsi="Wingdings" w:hint="default"/>
      </w:rPr>
    </w:lvl>
  </w:abstractNum>
  <w:abstractNum w:abstractNumId="1">
    <w:nsid w:val="0D0077C7"/>
    <w:multiLevelType w:val="hybridMultilevel"/>
    <w:tmpl w:val="BA34D8E0"/>
    <w:lvl w:ilvl="0" w:tplc="6C3EED30">
      <w:numFmt w:val="bullet"/>
      <w:lvlText w:val="•"/>
      <w:lvlJc w:val="left"/>
      <w:pPr>
        <w:ind w:left="10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">
    <w:nsid w:val="0F33499B"/>
    <w:multiLevelType w:val="hybridMultilevel"/>
    <w:tmpl w:val="24B6D69C"/>
    <w:lvl w:ilvl="0" w:tplc="6C3EED30">
      <w:numFmt w:val="bullet"/>
      <w:lvlText w:val="•"/>
      <w:lvlJc w:val="left"/>
      <w:pPr>
        <w:ind w:left="70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3">
    <w:nsid w:val="23C61B08"/>
    <w:multiLevelType w:val="hybridMultilevel"/>
    <w:tmpl w:val="6E5E6534"/>
    <w:lvl w:ilvl="0" w:tplc="0419000D">
      <w:start w:val="1"/>
      <w:numFmt w:val="bullet"/>
      <w:lvlText w:val=""/>
      <w:lvlJc w:val="left"/>
      <w:pPr>
        <w:ind w:left="10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">
    <w:nsid w:val="281D0F04"/>
    <w:multiLevelType w:val="hybridMultilevel"/>
    <w:tmpl w:val="76B8D66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CD7717C"/>
    <w:multiLevelType w:val="hybridMultilevel"/>
    <w:tmpl w:val="F544D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CF297B"/>
    <w:multiLevelType w:val="hybridMultilevel"/>
    <w:tmpl w:val="DE40CF8A"/>
    <w:lvl w:ilvl="0" w:tplc="D80275DC">
      <w:numFmt w:val="bullet"/>
      <w:lvlText w:val="•"/>
      <w:lvlJc w:val="left"/>
      <w:pPr>
        <w:ind w:left="775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7">
    <w:nsid w:val="359D045D"/>
    <w:multiLevelType w:val="hybridMultilevel"/>
    <w:tmpl w:val="17F22316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8">
    <w:nsid w:val="37C12932"/>
    <w:multiLevelType w:val="hybridMultilevel"/>
    <w:tmpl w:val="AE0A6A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A0F1167"/>
    <w:multiLevelType w:val="hybridMultilevel"/>
    <w:tmpl w:val="A1E8F328"/>
    <w:lvl w:ilvl="0" w:tplc="040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402E7343"/>
    <w:multiLevelType w:val="hybridMultilevel"/>
    <w:tmpl w:val="2D406E7E"/>
    <w:lvl w:ilvl="0" w:tplc="0409000F">
      <w:start w:val="1"/>
      <w:numFmt w:val="decimal"/>
      <w:lvlText w:val="%1."/>
      <w:lvlJc w:val="left"/>
      <w:pPr>
        <w:ind w:left="-131" w:hanging="360"/>
      </w:pPr>
    </w:lvl>
    <w:lvl w:ilvl="1" w:tplc="04090019">
      <w:start w:val="1"/>
      <w:numFmt w:val="lowerLetter"/>
      <w:lvlText w:val="%2."/>
      <w:lvlJc w:val="left"/>
      <w:pPr>
        <w:ind w:left="589" w:hanging="360"/>
      </w:pPr>
    </w:lvl>
    <w:lvl w:ilvl="2" w:tplc="0409001B">
      <w:start w:val="1"/>
      <w:numFmt w:val="lowerRoman"/>
      <w:lvlText w:val="%3."/>
      <w:lvlJc w:val="right"/>
      <w:pPr>
        <w:ind w:left="1309" w:hanging="180"/>
      </w:pPr>
    </w:lvl>
    <w:lvl w:ilvl="3" w:tplc="0409000F">
      <w:start w:val="1"/>
      <w:numFmt w:val="decimal"/>
      <w:lvlText w:val="%4."/>
      <w:lvlJc w:val="left"/>
      <w:pPr>
        <w:ind w:left="2029" w:hanging="360"/>
      </w:pPr>
    </w:lvl>
    <w:lvl w:ilvl="4" w:tplc="04090019">
      <w:start w:val="1"/>
      <w:numFmt w:val="lowerLetter"/>
      <w:lvlText w:val="%5."/>
      <w:lvlJc w:val="left"/>
      <w:pPr>
        <w:ind w:left="2749" w:hanging="360"/>
      </w:pPr>
    </w:lvl>
    <w:lvl w:ilvl="5" w:tplc="0409001B">
      <w:start w:val="1"/>
      <w:numFmt w:val="lowerRoman"/>
      <w:lvlText w:val="%6."/>
      <w:lvlJc w:val="right"/>
      <w:pPr>
        <w:ind w:left="3469" w:hanging="180"/>
      </w:pPr>
    </w:lvl>
    <w:lvl w:ilvl="6" w:tplc="0409000F">
      <w:start w:val="1"/>
      <w:numFmt w:val="decimal"/>
      <w:lvlText w:val="%7."/>
      <w:lvlJc w:val="left"/>
      <w:pPr>
        <w:ind w:left="4189" w:hanging="360"/>
      </w:pPr>
    </w:lvl>
    <w:lvl w:ilvl="7" w:tplc="04090019">
      <w:start w:val="1"/>
      <w:numFmt w:val="lowerLetter"/>
      <w:lvlText w:val="%8."/>
      <w:lvlJc w:val="left"/>
      <w:pPr>
        <w:ind w:left="4909" w:hanging="360"/>
      </w:pPr>
    </w:lvl>
    <w:lvl w:ilvl="8" w:tplc="0409001B">
      <w:start w:val="1"/>
      <w:numFmt w:val="lowerRoman"/>
      <w:lvlText w:val="%9."/>
      <w:lvlJc w:val="right"/>
      <w:pPr>
        <w:ind w:left="5629" w:hanging="180"/>
      </w:pPr>
    </w:lvl>
  </w:abstractNum>
  <w:abstractNum w:abstractNumId="11">
    <w:nsid w:val="42DF22BA"/>
    <w:multiLevelType w:val="hybridMultilevel"/>
    <w:tmpl w:val="DF94EFA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44301AE5"/>
    <w:multiLevelType w:val="hybridMultilevel"/>
    <w:tmpl w:val="0464F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9F1BEB"/>
    <w:multiLevelType w:val="hybridMultilevel"/>
    <w:tmpl w:val="D64E1B38"/>
    <w:lvl w:ilvl="0" w:tplc="DBAE5680">
      <w:start w:val="8"/>
      <w:numFmt w:val="decimal"/>
      <w:lvlText w:val="%1."/>
      <w:lvlJc w:val="left"/>
      <w:pPr>
        <w:ind w:left="76" w:hanging="360"/>
      </w:pPr>
      <w:rPr>
        <w:rFonts w:asciiTheme="minorHAnsi" w:hAnsiTheme="minorHAns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4">
    <w:nsid w:val="46D05CFD"/>
    <w:multiLevelType w:val="hybridMultilevel"/>
    <w:tmpl w:val="8CFE77C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CB1718C"/>
    <w:multiLevelType w:val="hybridMultilevel"/>
    <w:tmpl w:val="A88CB6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2422BB"/>
    <w:multiLevelType w:val="hybridMultilevel"/>
    <w:tmpl w:val="0DB89C7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539C5BE6"/>
    <w:multiLevelType w:val="hybridMultilevel"/>
    <w:tmpl w:val="AD365D2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8DB0D42"/>
    <w:multiLevelType w:val="hybridMultilevel"/>
    <w:tmpl w:val="B1E081C8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9">
    <w:nsid w:val="5F021815"/>
    <w:multiLevelType w:val="hybridMultilevel"/>
    <w:tmpl w:val="4448032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27455D8"/>
    <w:multiLevelType w:val="hybridMultilevel"/>
    <w:tmpl w:val="3490CB94"/>
    <w:lvl w:ilvl="0" w:tplc="040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1">
    <w:nsid w:val="631D24B3"/>
    <w:multiLevelType w:val="hybridMultilevel"/>
    <w:tmpl w:val="EC96EB14"/>
    <w:lvl w:ilvl="0" w:tplc="1B32AAB2">
      <w:start w:val="8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87A63B3"/>
    <w:multiLevelType w:val="hybridMultilevel"/>
    <w:tmpl w:val="0D2237A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3">
    <w:nsid w:val="6B9F09EF"/>
    <w:multiLevelType w:val="hybridMultilevel"/>
    <w:tmpl w:val="A6B894F0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4">
    <w:nsid w:val="71B56D73"/>
    <w:multiLevelType w:val="hybridMultilevel"/>
    <w:tmpl w:val="6A628CB2"/>
    <w:lvl w:ilvl="0" w:tplc="FA4CEE88">
      <w:start w:val="1"/>
      <w:numFmt w:val="decimal"/>
      <w:lvlText w:val="%1."/>
      <w:lvlJc w:val="left"/>
      <w:pPr>
        <w:ind w:left="7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25">
    <w:nsid w:val="7C644991"/>
    <w:multiLevelType w:val="hybridMultilevel"/>
    <w:tmpl w:val="2E3C320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6">
    <w:nsid w:val="7EFB42EA"/>
    <w:multiLevelType w:val="hybridMultilevel"/>
    <w:tmpl w:val="B936E91A"/>
    <w:lvl w:ilvl="0" w:tplc="04090001">
      <w:start w:val="1"/>
      <w:numFmt w:val="bullet"/>
      <w:lvlText w:val=""/>
      <w:lvlJc w:val="left"/>
      <w:pPr>
        <w:ind w:left="58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309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2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4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469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18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90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29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34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4"/>
  </w:num>
  <w:num w:numId="4">
    <w:abstractNumId w:val="12"/>
  </w:num>
  <w:num w:numId="5">
    <w:abstractNumId w:val="16"/>
  </w:num>
  <w:num w:numId="6">
    <w:abstractNumId w:val="0"/>
  </w:num>
  <w:num w:numId="7">
    <w:abstractNumId w:val="26"/>
  </w:num>
  <w:num w:numId="8">
    <w:abstractNumId w:val="17"/>
  </w:num>
  <w:num w:numId="9">
    <w:abstractNumId w:val="21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</w:num>
  <w:num w:numId="11">
    <w:abstractNumId w:val="7"/>
  </w:num>
  <w:num w:numId="12">
    <w:abstractNumId w:val="8"/>
  </w:num>
  <w:num w:numId="13">
    <w:abstractNumId w:val="1"/>
  </w:num>
  <w:num w:numId="14">
    <w:abstractNumId w:val="20"/>
  </w:num>
  <w:num w:numId="15">
    <w:abstractNumId w:val="14"/>
  </w:num>
  <w:num w:numId="16">
    <w:abstractNumId w:val="9"/>
  </w:num>
  <w:num w:numId="17">
    <w:abstractNumId w:val="3"/>
  </w:num>
  <w:num w:numId="18">
    <w:abstractNumId w:val="11"/>
  </w:num>
  <w:num w:numId="19">
    <w:abstractNumId w:val="4"/>
  </w:num>
  <w:num w:numId="20">
    <w:abstractNumId w:val="2"/>
  </w:num>
  <w:num w:numId="21">
    <w:abstractNumId w:val="19"/>
  </w:num>
  <w:num w:numId="22">
    <w:abstractNumId w:val="6"/>
  </w:num>
  <w:num w:numId="23">
    <w:abstractNumId w:val="18"/>
  </w:num>
  <w:num w:numId="24">
    <w:abstractNumId w:val="23"/>
  </w:num>
  <w:num w:numId="25">
    <w:abstractNumId w:val="25"/>
  </w:num>
  <w:num w:numId="26">
    <w:abstractNumId w:val="22"/>
  </w:num>
  <w:num w:numId="2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3A6B"/>
    <w:rsid w:val="00003083"/>
    <w:rsid w:val="00003424"/>
    <w:rsid w:val="0002491F"/>
    <w:rsid w:val="0003005E"/>
    <w:rsid w:val="000422D9"/>
    <w:rsid w:val="0004711E"/>
    <w:rsid w:val="00050C49"/>
    <w:rsid w:val="000530C8"/>
    <w:rsid w:val="00070AF7"/>
    <w:rsid w:val="000779C8"/>
    <w:rsid w:val="0008697E"/>
    <w:rsid w:val="000961AE"/>
    <w:rsid w:val="000A2619"/>
    <w:rsid w:val="000B32E6"/>
    <w:rsid w:val="000B4FA4"/>
    <w:rsid w:val="000E0DB1"/>
    <w:rsid w:val="000E6962"/>
    <w:rsid w:val="000F4A0F"/>
    <w:rsid w:val="00101B76"/>
    <w:rsid w:val="00115047"/>
    <w:rsid w:val="00120511"/>
    <w:rsid w:val="00122435"/>
    <w:rsid w:val="00123B7A"/>
    <w:rsid w:val="00126076"/>
    <w:rsid w:val="00134808"/>
    <w:rsid w:val="001418D7"/>
    <w:rsid w:val="0015117B"/>
    <w:rsid w:val="001741C0"/>
    <w:rsid w:val="00184A26"/>
    <w:rsid w:val="001A305D"/>
    <w:rsid w:val="001D3B6F"/>
    <w:rsid w:val="001D7A3B"/>
    <w:rsid w:val="001F04F1"/>
    <w:rsid w:val="00212010"/>
    <w:rsid w:val="00216BD2"/>
    <w:rsid w:val="00225BB0"/>
    <w:rsid w:val="00226E09"/>
    <w:rsid w:val="00240C65"/>
    <w:rsid w:val="00247676"/>
    <w:rsid w:val="0026345D"/>
    <w:rsid w:val="00273820"/>
    <w:rsid w:val="002829BB"/>
    <w:rsid w:val="00293A6B"/>
    <w:rsid w:val="00295FE3"/>
    <w:rsid w:val="002A0936"/>
    <w:rsid w:val="002A1CCA"/>
    <w:rsid w:val="002B53F2"/>
    <w:rsid w:val="002D1E2D"/>
    <w:rsid w:val="002F2F52"/>
    <w:rsid w:val="003120B8"/>
    <w:rsid w:val="00312C4A"/>
    <w:rsid w:val="0032023A"/>
    <w:rsid w:val="003266FE"/>
    <w:rsid w:val="003310D1"/>
    <w:rsid w:val="003456E1"/>
    <w:rsid w:val="00360A5D"/>
    <w:rsid w:val="00363EF4"/>
    <w:rsid w:val="0039228E"/>
    <w:rsid w:val="003A3332"/>
    <w:rsid w:val="003A7D0B"/>
    <w:rsid w:val="003B4C0F"/>
    <w:rsid w:val="003F1D42"/>
    <w:rsid w:val="003F1E26"/>
    <w:rsid w:val="00404BF3"/>
    <w:rsid w:val="0042288E"/>
    <w:rsid w:val="00425E6F"/>
    <w:rsid w:val="004334D6"/>
    <w:rsid w:val="00445B9E"/>
    <w:rsid w:val="004501F8"/>
    <w:rsid w:val="0045607C"/>
    <w:rsid w:val="004563EB"/>
    <w:rsid w:val="00471820"/>
    <w:rsid w:val="00493F25"/>
    <w:rsid w:val="004B494E"/>
    <w:rsid w:val="004C0C82"/>
    <w:rsid w:val="004C10E9"/>
    <w:rsid w:val="004C3F9F"/>
    <w:rsid w:val="004C44EB"/>
    <w:rsid w:val="004C4720"/>
    <w:rsid w:val="004C6DB6"/>
    <w:rsid w:val="004D4AB7"/>
    <w:rsid w:val="004D70F6"/>
    <w:rsid w:val="004F0619"/>
    <w:rsid w:val="004F6E22"/>
    <w:rsid w:val="00520A67"/>
    <w:rsid w:val="00521840"/>
    <w:rsid w:val="005330FE"/>
    <w:rsid w:val="00545121"/>
    <w:rsid w:val="005467CA"/>
    <w:rsid w:val="005531FD"/>
    <w:rsid w:val="0055343A"/>
    <w:rsid w:val="00562683"/>
    <w:rsid w:val="00572542"/>
    <w:rsid w:val="005740E0"/>
    <w:rsid w:val="0059438B"/>
    <w:rsid w:val="005951DD"/>
    <w:rsid w:val="005B052D"/>
    <w:rsid w:val="005C06D6"/>
    <w:rsid w:val="005D0E71"/>
    <w:rsid w:val="00606D36"/>
    <w:rsid w:val="0061498E"/>
    <w:rsid w:val="006221DC"/>
    <w:rsid w:val="00625E3B"/>
    <w:rsid w:val="00634256"/>
    <w:rsid w:val="0063438D"/>
    <w:rsid w:val="006525DB"/>
    <w:rsid w:val="00653AFD"/>
    <w:rsid w:val="00660FB3"/>
    <w:rsid w:val="00673AA5"/>
    <w:rsid w:val="006754A0"/>
    <w:rsid w:val="00681FFB"/>
    <w:rsid w:val="00690FF4"/>
    <w:rsid w:val="006B282B"/>
    <w:rsid w:val="006E5F34"/>
    <w:rsid w:val="006F01B9"/>
    <w:rsid w:val="006F79FF"/>
    <w:rsid w:val="0070110F"/>
    <w:rsid w:val="0070552F"/>
    <w:rsid w:val="00732082"/>
    <w:rsid w:val="00734055"/>
    <w:rsid w:val="00744A3F"/>
    <w:rsid w:val="00745CB2"/>
    <w:rsid w:val="00747480"/>
    <w:rsid w:val="00753531"/>
    <w:rsid w:val="00762F9F"/>
    <w:rsid w:val="00763579"/>
    <w:rsid w:val="0077477E"/>
    <w:rsid w:val="007B0267"/>
    <w:rsid w:val="007B136F"/>
    <w:rsid w:val="007B2EB3"/>
    <w:rsid w:val="007B3CA9"/>
    <w:rsid w:val="007F10D9"/>
    <w:rsid w:val="007F6D02"/>
    <w:rsid w:val="00807A62"/>
    <w:rsid w:val="00813F0E"/>
    <w:rsid w:val="00821060"/>
    <w:rsid w:val="008421AC"/>
    <w:rsid w:val="0085564F"/>
    <w:rsid w:val="00856E23"/>
    <w:rsid w:val="00862062"/>
    <w:rsid w:val="008903B3"/>
    <w:rsid w:val="008976A9"/>
    <w:rsid w:val="008B12BB"/>
    <w:rsid w:val="008D1620"/>
    <w:rsid w:val="00904715"/>
    <w:rsid w:val="00907DCE"/>
    <w:rsid w:val="00917049"/>
    <w:rsid w:val="00926FBA"/>
    <w:rsid w:val="009401E4"/>
    <w:rsid w:val="00956EC9"/>
    <w:rsid w:val="00962262"/>
    <w:rsid w:val="009B15AD"/>
    <w:rsid w:val="009B335F"/>
    <w:rsid w:val="009D13FC"/>
    <w:rsid w:val="009F70B2"/>
    <w:rsid w:val="00A13496"/>
    <w:rsid w:val="00A423DA"/>
    <w:rsid w:val="00A52BC2"/>
    <w:rsid w:val="00A61218"/>
    <w:rsid w:val="00A62E33"/>
    <w:rsid w:val="00A630B5"/>
    <w:rsid w:val="00AA1ABA"/>
    <w:rsid w:val="00AA44CA"/>
    <w:rsid w:val="00AA4829"/>
    <w:rsid w:val="00AC185C"/>
    <w:rsid w:val="00AE6AFC"/>
    <w:rsid w:val="00AF7C87"/>
    <w:rsid w:val="00B02534"/>
    <w:rsid w:val="00B21818"/>
    <w:rsid w:val="00B22343"/>
    <w:rsid w:val="00B4276C"/>
    <w:rsid w:val="00B42F0B"/>
    <w:rsid w:val="00B47DE6"/>
    <w:rsid w:val="00B710D9"/>
    <w:rsid w:val="00B72FFC"/>
    <w:rsid w:val="00BA7548"/>
    <w:rsid w:val="00BC6953"/>
    <w:rsid w:val="00C002CD"/>
    <w:rsid w:val="00C056F0"/>
    <w:rsid w:val="00C11F62"/>
    <w:rsid w:val="00C14357"/>
    <w:rsid w:val="00C20DE6"/>
    <w:rsid w:val="00C240FA"/>
    <w:rsid w:val="00C25908"/>
    <w:rsid w:val="00C3211F"/>
    <w:rsid w:val="00C524B8"/>
    <w:rsid w:val="00C56DDE"/>
    <w:rsid w:val="00C66892"/>
    <w:rsid w:val="00CA17E9"/>
    <w:rsid w:val="00CC5201"/>
    <w:rsid w:val="00D3497B"/>
    <w:rsid w:val="00D40234"/>
    <w:rsid w:val="00D44137"/>
    <w:rsid w:val="00D47A96"/>
    <w:rsid w:val="00D705F5"/>
    <w:rsid w:val="00DB34D2"/>
    <w:rsid w:val="00DC775C"/>
    <w:rsid w:val="00DD023A"/>
    <w:rsid w:val="00DD58DB"/>
    <w:rsid w:val="00DE57A4"/>
    <w:rsid w:val="00E064AE"/>
    <w:rsid w:val="00E516AF"/>
    <w:rsid w:val="00E53413"/>
    <w:rsid w:val="00E57AA5"/>
    <w:rsid w:val="00E60033"/>
    <w:rsid w:val="00E646A9"/>
    <w:rsid w:val="00E7760B"/>
    <w:rsid w:val="00E86C6B"/>
    <w:rsid w:val="00E95EE4"/>
    <w:rsid w:val="00E97D40"/>
    <w:rsid w:val="00EA3EEE"/>
    <w:rsid w:val="00EB4449"/>
    <w:rsid w:val="00ED7D46"/>
    <w:rsid w:val="00EE6B0F"/>
    <w:rsid w:val="00EF69A7"/>
    <w:rsid w:val="00EF7B6A"/>
    <w:rsid w:val="00F1267E"/>
    <w:rsid w:val="00F16F13"/>
    <w:rsid w:val="00F27D33"/>
    <w:rsid w:val="00F67913"/>
    <w:rsid w:val="00F745FB"/>
    <w:rsid w:val="00F919DA"/>
    <w:rsid w:val="00F95324"/>
    <w:rsid w:val="00FD3039"/>
    <w:rsid w:val="00FD6787"/>
    <w:rsid w:val="00FE43F5"/>
    <w:rsid w:val="00FE4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25E3B"/>
    <w:pPr>
      <w:keepNext/>
      <w:spacing w:before="240" w:after="60" w:line="256" w:lineRule="auto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">
    <w:name w:val="ЗАГ 1"/>
    <w:basedOn w:val="a6"/>
    <w:next w:val="10"/>
    <w:link w:val="11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0">
    <w:name w:val="ПодЗАГ 1"/>
    <w:basedOn w:val="a8"/>
    <w:link w:val="12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1">
    <w:name w:val="ЗАГ 1 Знак"/>
    <w:basedOn w:val="a7"/>
    <w:link w:val="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0"/>
    <w:link w:val="22"/>
    <w:qFormat/>
    <w:rsid w:val="00DB34D2"/>
    <w:pPr>
      <w:spacing w:before="57"/>
    </w:pPr>
    <w:rPr>
      <w:i/>
    </w:rPr>
  </w:style>
  <w:style w:type="character" w:customStyle="1" w:styleId="12">
    <w:name w:val="ПодЗАГ 1 Знак"/>
    <w:basedOn w:val="a9"/>
    <w:link w:val="10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2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customStyle="1" w:styleId="fontstyle0">
    <w:name w:val="fontstyle0"/>
    <w:rsid w:val="00A630B5"/>
  </w:style>
  <w:style w:type="character" w:customStyle="1" w:styleId="fontstyle01">
    <w:name w:val="fontstyle01"/>
    <w:rsid w:val="00813F0E"/>
    <w:rPr>
      <w:rFonts w:ascii="MyriadPro-Regular" w:hAnsi="MyriadPro-Regular" w:hint="default"/>
      <w:b w:val="0"/>
      <w:bCs w:val="0"/>
      <w:i w:val="0"/>
      <w:iCs w:val="0"/>
      <w:color w:val="242021"/>
      <w:sz w:val="26"/>
      <w:szCs w:val="26"/>
    </w:rPr>
  </w:style>
  <w:style w:type="character" w:styleId="afa">
    <w:name w:val="Subtle Emphasis"/>
    <w:uiPriority w:val="19"/>
    <w:qFormat/>
    <w:rsid w:val="00E064AE"/>
    <w:rPr>
      <w:i/>
      <w:iCs/>
      <w:color w:val="404040"/>
    </w:rPr>
  </w:style>
  <w:style w:type="character" w:customStyle="1" w:styleId="20">
    <w:name w:val="Заголовок 2 Знак"/>
    <w:basedOn w:val="a0"/>
    <w:link w:val="2"/>
    <w:uiPriority w:val="9"/>
    <w:semiHidden/>
    <w:rsid w:val="00625E3B"/>
    <w:rPr>
      <w:rFonts w:ascii="Calibri Light" w:eastAsia="Times New Roman" w:hAnsi="Calibri Light" w:cs="Times New Roman"/>
      <w:b/>
      <w:bCs/>
      <w:i/>
      <w:iCs/>
      <w:sz w:val="28"/>
      <w:szCs w:val="28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4D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25E3B"/>
    <w:pPr>
      <w:keepNext/>
      <w:spacing w:before="240" w:after="60" w:line="256" w:lineRule="auto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Название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">
    <w:name w:val="ЗАГ 1"/>
    <w:basedOn w:val="a6"/>
    <w:next w:val="10"/>
    <w:link w:val="11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0">
    <w:name w:val="ПодЗАГ 1"/>
    <w:basedOn w:val="a8"/>
    <w:link w:val="12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1">
    <w:name w:val="ЗАГ 1 Знак"/>
    <w:basedOn w:val="a7"/>
    <w:link w:val="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1">
    <w:name w:val="ПодЗАГ 2"/>
    <w:basedOn w:val="10"/>
    <w:link w:val="22"/>
    <w:qFormat/>
    <w:rsid w:val="00DB34D2"/>
    <w:pPr>
      <w:spacing w:before="57"/>
    </w:pPr>
    <w:rPr>
      <w:i/>
    </w:rPr>
  </w:style>
  <w:style w:type="character" w:customStyle="1" w:styleId="12">
    <w:name w:val="ПодЗАГ 1 Знак"/>
    <w:basedOn w:val="a9"/>
    <w:link w:val="10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ПодЗАГ 2 Знак"/>
    <w:basedOn w:val="12"/>
    <w:link w:val="21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UnresolvedMention">
    <w:name w:val="Unresolved Mention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customStyle="1" w:styleId="fontstyle0">
    <w:name w:val="fontstyle0"/>
    <w:rsid w:val="00A630B5"/>
  </w:style>
  <w:style w:type="character" w:customStyle="1" w:styleId="fontstyle01">
    <w:name w:val="fontstyle01"/>
    <w:rsid w:val="00813F0E"/>
    <w:rPr>
      <w:rFonts w:ascii="MyriadPro-Regular" w:hAnsi="MyriadPro-Regular" w:hint="default"/>
      <w:b w:val="0"/>
      <w:bCs w:val="0"/>
      <w:i w:val="0"/>
      <w:iCs w:val="0"/>
      <w:color w:val="242021"/>
      <w:sz w:val="26"/>
      <w:szCs w:val="26"/>
    </w:rPr>
  </w:style>
  <w:style w:type="character" w:styleId="afa">
    <w:name w:val="Subtle Emphasis"/>
    <w:uiPriority w:val="19"/>
    <w:qFormat/>
    <w:rsid w:val="00E064AE"/>
    <w:rPr>
      <w:i/>
      <w:iCs/>
      <w:color w:val="404040"/>
    </w:rPr>
  </w:style>
  <w:style w:type="character" w:customStyle="1" w:styleId="20">
    <w:name w:val="Заголовок 2 Знак"/>
    <w:basedOn w:val="a0"/>
    <w:link w:val="2"/>
    <w:uiPriority w:val="9"/>
    <w:semiHidden/>
    <w:rsid w:val="00625E3B"/>
    <w:rPr>
      <w:rFonts w:ascii="Calibri Light" w:eastAsia="Times New Roman" w:hAnsi="Calibri Light" w:cs="Times New Roman"/>
      <w:b/>
      <w:bCs/>
      <w:i/>
      <w:iCs/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17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4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2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1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65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23.png"/><Relationship Id="rId21" Type="http://schemas.openxmlformats.org/officeDocument/2006/relationships/image" Target="media/image11.jpg"/><Relationship Id="rId34" Type="http://schemas.openxmlformats.org/officeDocument/2006/relationships/image" Target="media/image150.png"/><Relationship Id="rId42" Type="http://schemas.openxmlformats.org/officeDocument/2006/relationships/image" Target="media/image25.jpeg"/><Relationship Id="rId47" Type="http://schemas.openxmlformats.org/officeDocument/2006/relationships/image" Target="media/image27.jpg"/><Relationship Id="rId50" Type="http://schemas.openxmlformats.org/officeDocument/2006/relationships/image" Target="media/image42.jpeg"/><Relationship Id="rId55" Type="http://schemas.openxmlformats.org/officeDocument/2006/relationships/image" Target="media/image32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16.png"/><Relationship Id="rId41" Type="http://schemas.openxmlformats.org/officeDocument/2006/relationships/image" Target="media/image24.jpg"/><Relationship Id="rId54" Type="http://schemas.openxmlformats.org/officeDocument/2006/relationships/image" Target="media/image31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3.png"/><Relationship Id="rId32" Type="http://schemas.openxmlformats.org/officeDocument/2006/relationships/image" Target="media/image19.jpeg"/><Relationship Id="rId37" Type="http://schemas.openxmlformats.org/officeDocument/2006/relationships/image" Target="media/image22.jpg"/><Relationship Id="rId40" Type="http://schemas.openxmlformats.org/officeDocument/2006/relationships/image" Target="media/image32.png"/><Relationship Id="rId45" Type="http://schemas.openxmlformats.org/officeDocument/2006/relationships/image" Target="media/image26.jpg"/><Relationship Id="rId53" Type="http://schemas.openxmlformats.org/officeDocument/2006/relationships/image" Target="media/image30.jpg"/><Relationship Id="rId58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ti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28.jpg"/><Relationship Id="rId57" Type="http://schemas.openxmlformats.org/officeDocument/2006/relationships/image" Target="media/image33.jp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jpg"/><Relationship Id="rId31" Type="http://schemas.openxmlformats.org/officeDocument/2006/relationships/image" Target="media/image18.jp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1.jpg"/><Relationship Id="rId43" Type="http://schemas.openxmlformats.org/officeDocument/2006/relationships/image" Target="media/image25.png"/><Relationship Id="rId48" Type="http://schemas.openxmlformats.org/officeDocument/2006/relationships/image" Target="media/image27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29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tif"/><Relationship Id="rId25" Type="http://schemas.openxmlformats.org/officeDocument/2006/relationships/image" Target="media/image14.jpg"/><Relationship Id="rId33" Type="http://schemas.openxmlformats.org/officeDocument/2006/relationships/image" Target="media/image20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1057;&#1090;&#1072;&#1089;&#1077;&#1083;&#1100;&#1082;&#1086;%20&#1059;&#1083;&#1100;&#1103;&#1085;&#1072;\!!&#1055;&#1064;%20&#1076;&#1080;&#1089;&#1082;\+&#1064;&#1072;&#1073;&#1083;&#1086;&#1085;%20&#1076;&#1083;&#1103;%20&#1044;&#1048;&#1057;&#1050;&#104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F92065-A9F5-4002-B74C-9368250F56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+Шаблон для ДИСКА.dotx</Template>
  <TotalTime>45</TotalTime>
  <Pages>1</Pages>
  <Words>6409</Words>
  <Characters>36537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m32</dc:creator>
  <cp:lastModifiedBy>Яна Капуста</cp:lastModifiedBy>
  <cp:revision>11</cp:revision>
  <dcterms:created xsi:type="dcterms:W3CDTF">2025-03-27T07:42:00Z</dcterms:created>
  <dcterms:modified xsi:type="dcterms:W3CDTF">2001-12-31T21:41:00Z</dcterms:modified>
</cp:coreProperties>
</file>